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53102" w14:textId="04C2F08E" w:rsidR="00EE2B54" w:rsidRPr="001E22A8" w:rsidRDefault="00CD3826" w:rsidP="00653619">
      <w:pPr>
        <w:pStyle w:val="Ue1"/>
        <w:rPr>
          <w:rStyle w:val="Leitfarbe"/>
          <w:b w:val="0"/>
          <w:bCs/>
          <w:color w:val="0070C0"/>
        </w:rPr>
      </w:pPr>
      <w:bookmarkStart w:id="0" w:name="_Toc381092918"/>
      <w:bookmarkStart w:id="1" w:name="_Toc355265207"/>
      <w:r w:rsidRPr="00E362E2">
        <w:rPr>
          <w:rStyle w:val="Leitfarbe"/>
        </w:rPr>
        <w:t>Jahresplanung</w:t>
      </w:r>
      <w:r w:rsidR="004F7CF0" w:rsidRPr="00E362E2">
        <w:rPr>
          <w:rStyle w:val="Leitfarbe"/>
        </w:rPr>
        <w:t xml:space="preserve"> </w:t>
      </w:r>
      <w:bookmarkEnd w:id="0"/>
      <w:r w:rsidR="005D0388" w:rsidRPr="001E22A8">
        <w:rPr>
          <w:rStyle w:val="Leitfarbe"/>
          <w:b w:val="0"/>
          <w:bCs/>
          <w:color w:val="0070C0"/>
        </w:rPr>
        <w:t xml:space="preserve">mit Zusatzteil </w:t>
      </w:r>
      <w:r w:rsidR="000F3290" w:rsidRPr="001E22A8">
        <w:rPr>
          <w:rStyle w:val="Leitfarbe"/>
          <w:b w:val="0"/>
          <w:bCs/>
          <w:color w:val="0070C0"/>
        </w:rPr>
        <w:t>BASIS</w:t>
      </w:r>
    </w:p>
    <w:p w14:paraId="7264BDB6" w14:textId="673794F2" w:rsidR="00022953" w:rsidRPr="00022953" w:rsidRDefault="00022953" w:rsidP="00980306">
      <w:pPr>
        <w:pStyle w:val="FliesstextLinks9pt"/>
        <w:rPr>
          <w:rStyle w:val="VERunterstrichen"/>
        </w:rPr>
      </w:pPr>
      <w:r>
        <w:rPr>
          <w:rStyle w:val="VERunterstrichen"/>
        </w:rPr>
        <w:t>verwendete</w:t>
      </w:r>
      <w:r w:rsidRPr="00022953">
        <w:rPr>
          <w:rStyle w:val="VERunterstrichen"/>
        </w:rPr>
        <w:t xml:space="preserve"> </w:t>
      </w:r>
      <w:r w:rsidR="001E6E36">
        <w:rPr>
          <w:rStyle w:val="VERunterstrichen"/>
        </w:rPr>
        <w:t>W</w:t>
      </w:r>
      <w:r w:rsidRPr="00022953">
        <w:rPr>
          <w:rStyle w:val="VERunterstrichen"/>
        </w:rPr>
        <w:t>erke:</w:t>
      </w:r>
    </w:p>
    <w:p w14:paraId="15FEB4E0" w14:textId="57B8C208" w:rsidR="001E6E36" w:rsidRDefault="001E6E36" w:rsidP="00980306">
      <w:pPr>
        <w:pStyle w:val="FliesstextLinks9pt"/>
      </w:pPr>
      <w:r w:rsidRPr="001E6E36">
        <w:t xml:space="preserve">Deutschstunde 1. </w:t>
      </w:r>
      <w:r>
        <w:t xml:space="preserve">Lehrplan 2023. </w:t>
      </w:r>
      <w:r w:rsidRPr="001E6E36">
        <w:t>Sprachbuch</w:t>
      </w:r>
      <w:r>
        <w:t xml:space="preserve"> (Angaben ohne Buchstaben davor beziehen sich auf das Sprachbuch)</w:t>
      </w:r>
    </w:p>
    <w:p w14:paraId="7672586C" w14:textId="2D61CA3A" w:rsidR="00022953" w:rsidRDefault="00022953" w:rsidP="00980306">
      <w:pPr>
        <w:pStyle w:val="FliesstextLinks9pt"/>
      </w:pPr>
      <w:r>
        <w:t xml:space="preserve">Deutschstunde 1. </w:t>
      </w:r>
      <w:r w:rsidR="001E6E36">
        <w:t xml:space="preserve">Lehrplan 2023. </w:t>
      </w:r>
      <w:r w:rsidRPr="000F3290">
        <w:rPr>
          <w:color w:val="0070C0"/>
        </w:rPr>
        <w:t xml:space="preserve">Zusatzteil BASIS </w:t>
      </w:r>
      <w:r w:rsidR="001E6E36" w:rsidRPr="000F3290">
        <w:rPr>
          <w:color w:val="0070C0"/>
        </w:rPr>
        <w:t xml:space="preserve">(ZTB) </w:t>
      </w:r>
    </w:p>
    <w:p w14:paraId="7339B125" w14:textId="508E223F" w:rsidR="00022953" w:rsidRDefault="00022953" w:rsidP="00980306">
      <w:pPr>
        <w:pStyle w:val="FliesstextLinks9pt"/>
      </w:pPr>
      <w:r>
        <w:t xml:space="preserve">Deutschstunde 1. </w:t>
      </w:r>
      <w:r w:rsidR="001E6E36">
        <w:t xml:space="preserve">Lehrplan 2023. </w:t>
      </w:r>
      <w:r>
        <w:t>Lesefit</w:t>
      </w:r>
      <w:r w:rsidR="001E6E36">
        <w:t xml:space="preserve"> (L)</w:t>
      </w:r>
    </w:p>
    <w:p w14:paraId="4E968E7C" w14:textId="0C5A2D15" w:rsidR="00022953" w:rsidRDefault="00022953" w:rsidP="00980306">
      <w:pPr>
        <w:pStyle w:val="FliesstextLinks9pt"/>
      </w:pPr>
      <w:r>
        <w:t xml:space="preserve">SchulWörterBuch </w:t>
      </w:r>
    </w:p>
    <w:p w14:paraId="57EC3323" w14:textId="721DDC47" w:rsidR="00022953" w:rsidRPr="00743ED9" w:rsidRDefault="00022953" w:rsidP="00743ED9">
      <w:pPr>
        <w:pStyle w:val="FliesstextLinks9pt"/>
        <w:spacing w:line="240" w:lineRule="auto"/>
        <w:rPr>
          <w:sz w:val="14"/>
          <w:szCs w:val="14"/>
        </w:rPr>
      </w:pPr>
    </w:p>
    <w:p w14:paraId="4DD8082B" w14:textId="77777777" w:rsidR="00022953" w:rsidRPr="00743ED9" w:rsidRDefault="00022953" w:rsidP="00022953">
      <w:pPr>
        <w:pStyle w:val="Tipp"/>
        <w:spacing w:line="260" w:lineRule="exact"/>
        <w:rPr>
          <w:sz w:val="18"/>
          <w:szCs w:val="18"/>
        </w:rPr>
      </w:pPr>
      <w:r w:rsidRPr="00743ED9">
        <w:rPr>
          <w:sz w:val="18"/>
          <w:szCs w:val="18"/>
        </w:rPr>
        <w:t xml:space="preserve">Sehr geehrte Frau Kollegin, sehr geehrter Herr Kollege! </w:t>
      </w:r>
    </w:p>
    <w:p w14:paraId="4852C61C" w14:textId="2C40087F" w:rsidR="00907D1F" w:rsidRDefault="00022953" w:rsidP="00907D1F">
      <w:pPr>
        <w:pStyle w:val="Tipp"/>
        <w:spacing w:line="260" w:lineRule="exact"/>
        <w:rPr>
          <w:sz w:val="18"/>
          <w:szCs w:val="18"/>
        </w:rPr>
      </w:pPr>
      <w:r w:rsidRPr="00743ED9">
        <w:rPr>
          <w:sz w:val="18"/>
          <w:szCs w:val="18"/>
        </w:rPr>
        <w:t xml:space="preserve">Diese Jahresplanung ist ein Vorschlag für eine buchbasierte Jahresplanung und soll Ihnen als Orientierungshilfe dienen. Die Planung geht von 43 Schulwochen im Schuljahr aus und soll und kann </w:t>
      </w:r>
      <w:r w:rsidR="001E6E36" w:rsidRPr="00743ED9">
        <w:rPr>
          <w:sz w:val="18"/>
          <w:szCs w:val="18"/>
        </w:rPr>
        <w:t>aufgrund von</w:t>
      </w:r>
      <w:r w:rsidRPr="00743ED9">
        <w:rPr>
          <w:sz w:val="18"/>
          <w:szCs w:val="18"/>
        </w:rPr>
        <w:t xml:space="preserve"> individuelle</w:t>
      </w:r>
      <w:r w:rsidR="001E6E36" w:rsidRPr="00743ED9">
        <w:rPr>
          <w:sz w:val="18"/>
          <w:szCs w:val="18"/>
        </w:rPr>
        <w:t>n</w:t>
      </w:r>
      <w:r w:rsidRPr="00743ED9">
        <w:rPr>
          <w:sz w:val="18"/>
          <w:szCs w:val="18"/>
        </w:rPr>
        <w:t xml:space="preserve"> Bedürfnisse</w:t>
      </w:r>
      <w:r w:rsidR="001E6E36" w:rsidRPr="00743ED9">
        <w:rPr>
          <w:sz w:val="18"/>
          <w:szCs w:val="18"/>
        </w:rPr>
        <w:t>n</w:t>
      </w:r>
      <w:r w:rsidRPr="00743ED9">
        <w:rPr>
          <w:sz w:val="18"/>
          <w:szCs w:val="18"/>
        </w:rPr>
        <w:t>, Lernvoraussetzungen, klasseninterne</w:t>
      </w:r>
      <w:r w:rsidR="001E6E36" w:rsidRPr="00743ED9">
        <w:rPr>
          <w:sz w:val="18"/>
          <w:szCs w:val="18"/>
        </w:rPr>
        <w:t>n</w:t>
      </w:r>
      <w:r w:rsidRPr="00743ED9">
        <w:rPr>
          <w:sz w:val="18"/>
          <w:szCs w:val="18"/>
        </w:rPr>
        <w:t xml:space="preserve"> oder schulstandortbezogene</w:t>
      </w:r>
      <w:r w:rsidR="001E6E36" w:rsidRPr="00743ED9">
        <w:rPr>
          <w:sz w:val="18"/>
          <w:szCs w:val="18"/>
        </w:rPr>
        <w:t>n</w:t>
      </w:r>
      <w:r w:rsidRPr="00743ED9">
        <w:rPr>
          <w:sz w:val="18"/>
          <w:szCs w:val="18"/>
        </w:rPr>
        <w:t xml:space="preserve"> Schwerpunkte</w:t>
      </w:r>
      <w:r w:rsidR="001E6E36" w:rsidRPr="00743ED9">
        <w:rPr>
          <w:sz w:val="18"/>
          <w:szCs w:val="18"/>
        </w:rPr>
        <w:t>n</w:t>
      </w:r>
      <w:r w:rsidRPr="00743ED9">
        <w:rPr>
          <w:sz w:val="18"/>
          <w:szCs w:val="18"/>
        </w:rPr>
        <w:t xml:space="preserve">, die für die Jahresplanung von Bedeutung sind, ergänzt </w:t>
      </w:r>
      <w:r w:rsidR="001E6E36" w:rsidRPr="00743ED9">
        <w:rPr>
          <w:sz w:val="18"/>
          <w:szCs w:val="18"/>
        </w:rPr>
        <w:t xml:space="preserve">bzw. adaptiert </w:t>
      </w:r>
      <w:r w:rsidRPr="00743ED9">
        <w:rPr>
          <w:sz w:val="18"/>
          <w:szCs w:val="18"/>
        </w:rPr>
        <w:t>werden. Projektwochen, Lehrausgänge, Termine etc. können und sollen in diese Jahresplanung integriert werden. Die Grundlage für diese Jahresplanung ist der neue Lehrplan für das Fach Deutsch</w:t>
      </w:r>
      <w:r w:rsidR="001E6E36" w:rsidRPr="00743ED9">
        <w:rPr>
          <w:sz w:val="18"/>
          <w:szCs w:val="18"/>
        </w:rPr>
        <w:t>,</w:t>
      </w:r>
      <w:r w:rsidRPr="00743ED9">
        <w:rPr>
          <w:sz w:val="18"/>
          <w:szCs w:val="18"/>
        </w:rPr>
        <w:t xml:space="preserve"> gültig ab dem Schuljahr 2023/24</w:t>
      </w:r>
      <w:r w:rsidR="00907D1F">
        <w:rPr>
          <w:sz w:val="18"/>
          <w:szCs w:val="18"/>
        </w:rPr>
        <w:t xml:space="preserve">. </w:t>
      </w:r>
      <w:r w:rsidR="00907D1F" w:rsidRPr="00EC046D">
        <w:rPr>
          <w:sz w:val="18"/>
          <w:szCs w:val="18"/>
        </w:rPr>
        <w:t xml:space="preserve">Wie die vom Lehrplan geforderten </w:t>
      </w:r>
      <w:r w:rsidR="00BE7F85" w:rsidRPr="00BE7F85">
        <w:rPr>
          <w:color w:val="C00000"/>
          <w:sz w:val="18"/>
          <w:szCs w:val="18"/>
        </w:rPr>
        <w:sym w:font="Wingdings" w:char="F0E8"/>
      </w:r>
      <w:r w:rsidR="00BE7F85" w:rsidRPr="00BE7F85">
        <w:rPr>
          <w:color w:val="C00000"/>
          <w:sz w:val="18"/>
          <w:szCs w:val="18"/>
        </w:rPr>
        <w:t xml:space="preserve"> </w:t>
      </w:r>
      <w:r w:rsidR="00907D1F" w:rsidRPr="00BE7F85">
        <w:rPr>
          <w:color w:val="C00000"/>
          <w:sz w:val="18"/>
          <w:szCs w:val="18"/>
        </w:rPr>
        <w:t>übergreifenden Themen</w:t>
      </w:r>
      <w:r w:rsidR="00867FBB" w:rsidRPr="00BE7F85">
        <w:rPr>
          <w:color w:val="C00000"/>
          <w:sz w:val="18"/>
          <w:szCs w:val="18"/>
        </w:rPr>
        <w:t xml:space="preserve"> </w:t>
      </w:r>
      <w:r w:rsidR="00907D1F" w:rsidRPr="00EC046D">
        <w:rPr>
          <w:sz w:val="18"/>
          <w:szCs w:val="18"/>
        </w:rPr>
        <w:t>in der Deutschstunde 1 umgesetzt sind, ist für das Sprachbuch in Schwerpunkten in dieser Jahresplanung ausgewiesen</w:t>
      </w:r>
    </w:p>
    <w:p w14:paraId="7E98802F" w14:textId="4DDEF804" w:rsidR="00022953" w:rsidRPr="00743ED9" w:rsidRDefault="00022953" w:rsidP="00980306">
      <w:pPr>
        <w:pStyle w:val="FliesstextLinks9pt"/>
        <w:rPr>
          <w:sz w:val="16"/>
          <w:szCs w:val="16"/>
        </w:rPr>
      </w:pPr>
    </w:p>
    <w:p w14:paraId="030716B6" w14:textId="5157EC75" w:rsidR="00AD008D" w:rsidRDefault="00022953" w:rsidP="00E362E2">
      <w:pPr>
        <w:pStyle w:val="FliesstextLinks9pt"/>
        <w:spacing w:line="360" w:lineRule="auto"/>
      </w:pPr>
      <w:r>
        <w:t xml:space="preserve">Die </w:t>
      </w:r>
      <w:r w:rsidRPr="00022953">
        <w:rPr>
          <w:rStyle w:val="VERfettLeitfarbe"/>
        </w:rPr>
        <w:t>grobe Zeitplanung</w:t>
      </w:r>
      <w:r>
        <w:t xml:space="preserve"> über das Schuljahr auf einen Blick:</w:t>
      </w:r>
      <w:bookmarkEnd w:id="1"/>
    </w:p>
    <w:tbl>
      <w:tblPr>
        <w:tblStyle w:val="VERITASgrau"/>
        <w:tblpPr w:leftFromText="142" w:rightFromText="142" w:vertAnchor="text" w:tblpY="86"/>
        <w:tblW w:w="14596" w:type="dxa"/>
        <w:tblLook w:val="04A0" w:firstRow="1" w:lastRow="0" w:firstColumn="1" w:lastColumn="0" w:noHBand="0" w:noVBand="1"/>
      </w:tblPr>
      <w:tblGrid>
        <w:gridCol w:w="1980"/>
        <w:gridCol w:w="2044"/>
        <w:gridCol w:w="2492"/>
        <w:gridCol w:w="2794"/>
        <w:gridCol w:w="2643"/>
        <w:gridCol w:w="2643"/>
      </w:tblGrid>
      <w:tr w:rsidR="0000733E" w:rsidRPr="00E362E2" w14:paraId="52011D9E" w14:textId="77777777" w:rsidTr="00743E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1980" w:type="dxa"/>
            <w:shd w:val="clear" w:color="auto" w:fill="9BBB59" w:themeFill="accent3"/>
          </w:tcPr>
          <w:p w14:paraId="41FEFF16" w14:textId="77777777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Zeitraum</w:t>
            </w:r>
          </w:p>
        </w:tc>
        <w:tc>
          <w:tcPr>
            <w:tcW w:w="2044" w:type="dxa"/>
            <w:shd w:val="clear" w:color="auto" w:fill="9BBB59" w:themeFill="accent3"/>
          </w:tcPr>
          <w:p w14:paraId="447B0487" w14:textId="6615B0C5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Sprechen und Hören</w:t>
            </w:r>
          </w:p>
        </w:tc>
        <w:tc>
          <w:tcPr>
            <w:tcW w:w="2492" w:type="dxa"/>
            <w:shd w:val="clear" w:color="auto" w:fill="9BBB59" w:themeFill="accent3"/>
          </w:tcPr>
          <w:p w14:paraId="6E8CC6F5" w14:textId="5C77DEDE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Texte und Schreiben</w:t>
            </w:r>
          </w:p>
        </w:tc>
        <w:tc>
          <w:tcPr>
            <w:tcW w:w="2794" w:type="dxa"/>
            <w:shd w:val="clear" w:color="auto" w:fill="9BBB59" w:themeFill="accent3"/>
          </w:tcPr>
          <w:p w14:paraId="42BE539A" w14:textId="41214300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Sprachbetrachtung und Sprachbewusstsein</w:t>
            </w:r>
          </w:p>
        </w:tc>
        <w:tc>
          <w:tcPr>
            <w:tcW w:w="2643" w:type="dxa"/>
            <w:shd w:val="clear" w:color="auto" w:fill="9BBB59" w:themeFill="accent3"/>
          </w:tcPr>
          <w:p w14:paraId="29B99F4A" w14:textId="7344EE3E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Rechtschreibung und Lesen</w:t>
            </w:r>
          </w:p>
        </w:tc>
        <w:tc>
          <w:tcPr>
            <w:tcW w:w="2643" w:type="dxa"/>
            <w:shd w:val="clear" w:color="auto" w:fill="9BBB59" w:themeFill="accent3"/>
          </w:tcPr>
          <w:p w14:paraId="51209E24" w14:textId="01CB7942" w:rsidR="0000733E" w:rsidRPr="00E362E2" w:rsidRDefault="0000733E" w:rsidP="005F32D5">
            <w:pPr>
              <w:pStyle w:val="TabelleKopf"/>
              <w:framePr w:hSpace="0" w:wrap="auto" w:vAnchor="margin" w:yAlign="inline"/>
            </w:pPr>
            <w:r w:rsidRPr="00E362E2">
              <w:t>Vorschläge für Schularbeiten:</w:t>
            </w:r>
          </w:p>
        </w:tc>
      </w:tr>
      <w:tr w:rsidR="0000733E" w:rsidRPr="00E362E2" w14:paraId="732AFBBD" w14:textId="77777777" w:rsidTr="00743ED9">
        <w:trPr>
          <w:trHeight w:val="680"/>
        </w:trPr>
        <w:tc>
          <w:tcPr>
            <w:tcW w:w="1980" w:type="dxa"/>
            <w:shd w:val="clear" w:color="auto" w:fill="EAF1DD" w:themeFill="accent3" w:themeFillTint="33"/>
          </w:tcPr>
          <w:p w14:paraId="316DE9B0" w14:textId="77777777" w:rsidR="0000733E" w:rsidRPr="00E362E2" w:rsidRDefault="0000733E" w:rsidP="00E362E2">
            <w:pPr>
              <w:pStyle w:val="FliesstextLinks9pt"/>
              <w:rPr>
                <w:rStyle w:val="VERfett"/>
                <w:color w:val="9BBB59" w:themeColor="accent3"/>
                <w:sz w:val="18"/>
                <w:szCs w:val="18"/>
              </w:rPr>
            </w:pPr>
            <w:r w:rsidRPr="00E362E2">
              <w:rPr>
                <w:rStyle w:val="VERfett"/>
                <w:color w:val="9BBB59" w:themeColor="accent3"/>
                <w:sz w:val="18"/>
                <w:szCs w:val="18"/>
              </w:rPr>
              <w:t>September</w:t>
            </w:r>
          </w:p>
          <w:p w14:paraId="0FDA0BE5" w14:textId="1973DBFD" w:rsidR="0000733E" w:rsidRPr="00E362E2" w:rsidRDefault="0000733E" w:rsidP="00E362E2">
            <w:pPr>
              <w:pStyle w:val="FliesstextLinks9pt"/>
              <w:rPr>
                <w:rStyle w:val="VERfett"/>
                <w:color w:val="9BBB59" w:themeColor="accent3"/>
                <w:sz w:val="18"/>
                <w:szCs w:val="18"/>
              </w:rPr>
            </w:pPr>
            <w:r w:rsidRPr="00E362E2">
              <w:rPr>
                <w:color w:val="9BBB59" w:themeColor="accent3"/>
                <w:sz w:val="18"/>
                <w:szCs w:val="18"/>
              </w:rPr>
              <w:t>(1 – 2 Wochen)</w:t>
            </w:r>
          </w:p>
        </w:tc>
        <w:tc>
          <w:tcPr>
            <w:tcW w:w="12616" w:type="dxa"/>
            <w:gridSpan w:val="5"/>
            <w:shd w:val="clear" w:color="auto" w:fill="EAF1DD" w:themeFill="accent3" w:themeFillTint="33"/>
          </w:tcPr>
          <w:p w14:paraId="0FC25CBA" w14:textId="77777777" w:rsidR="0000733E" w:rsidRPr="00E362E2" w:rsidRDefault="0000733E" w:rsidP="00E362E2">
            <w:pPr>
              <w:pStyle w:val="FliesstextZentriert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Grüß dich, hallo! Einander kennenlernen</w:t>
            </w:r>
          </w:p>
          <w:p w14:paraId="064550AB" w14:textId="4EF8983D" w:rsidR="0000733E" w:rsidRPr="00E362E2" w:rsidRDefault="0000733E" w:rsidP="00E362E2">
            <w:pPr>
              <w:pStyle w:val="FliesstextZentriert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 xml:space="preserve">Arbeiten mit dem Buch, </w:t>
            </w:r>
            <w:r w:rsidR="001E6E36">
              <w:rPr>
                <w:sz w:val="18"/>
                <w:szCs w:val="18"/>
              </w:rPr>
              <w:t>o</w:t>
            </w:r>
            <w:r w:rsidRPr="00E362E2">
              <w:rPr>
                <w:sz w:val="18"/>
                <w:szCs w:val="18"/>
              </w:rPr>
              <w:t xml:space="preserve">rganisatorische Rahmenbedingungen </w:t>
            </w:r>
          </w:p>
        </w:tc>
      </w:tr>
      <w:tr w:rsidR="0000733E" w:rsidRPr="00E362E2" w14:paraId="1B47B7EF" w14:textId="77777777" w:rsidTr="00743ED9">
        <w:trPr>
          <w:trHeight w:val="680"/>
        </w:trPr>
        <w:tc>
          <w:tcPr>
            <w:tcW w:w="1980" w:type="dxa"/>
            <w:shd w:val="clear" w:color="auto" w:fill="EAF1DD" w:themeFill="accent3" w:themeFillTint="33"/>
          </w:tcPr>
          <w:p w14:paraId="53088096" w14:textId="369FA63B" w:rsidR="0000733E" w:rsidRPr="00E362E2" w:rsidRDefault="0000733E" w:rsidP="00E362E2">
            <w:pPr>
              <w:pStyle w:val="FliesstextLinks9pt"/>
              <w:rPr>
                <w:rStyle w:val="VERfett"/>
                <w:color w:val="9BBB59" w:themeColor="accent3"/>
                <w:sz w:val="18"/>
                <w:szCs w:val="18"/>
              </w:rPr>
            </w:pPr>
            <w:r w:rsidRPr="00E362E2">
              <w:rPr>
                <w:rStyle w:val="VERfett"/>
                <w:color w:val="9BBB59" w:themeColor="accent3"/>
                <w:sz w:val="18"/>
                <w:szCs w:val="18"/>
              </w:rPr>
              <w:t>Ende September bis Mitte</w:t>
            </w:r>
            <w:r w:rsidR="00E362E2" w:rsidRPr="00E362E2">
              <w:rPr>
                <w:rStyle w:val="VERfett"/>
                <w:color w:val="9BBB59" w:themeColor="accent3"/>
                <w:sz w:val="18"/>
                <w:szCs w:val="18"/>
              </w:rPr>
              <w:br/>
            </w:r>
            <w:r w:rsidRPr="00E362E2">
              <w:rPr>
                <w:rStyle w:val="VERfett"/>
                <w:color w:val="9BBB59" w:themeColor="accent3"/>
                <w:sz w:val="18"/>
                <w:szCs w:val="18"/>
              </w:rPr>
              <w:t xml:space="preserve"> November</w:t>
            </w:r>
          </w:p>
        </w:tc>
        <w:tc>
          <w:tcPr>
            <w:tcW w:w="2044" w:type="dxa"/>
            <w:shd w:val="clear" w:color="auto" w:fill="EAF1DD" w:themeFill="accent3" w:themeFillTint="33"/>
          </w:tcPr>
          <w:p w14:paraId="2951FB5F" w14:textId="2FE7FFC3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 xml:space="preserve">Ich und du – Unsere Gemeinschaft </w:t>
            </w:r>
          </w:p>
        </w:tc>
        <w:tc>
          <w:tcPr>
            <w:tcW w:w="2492" w:type="dxa"/>
            <w:shd w:val="clear" w:color="auto" w:fill="EAF1DD" w:themeFill="accent3" w:themeFillTint="33"/>
          </w:tcPr>
          <w:p w14:paraId="0839EF4F" w14:textId="0DF31EE3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Gesucht? – Gefunden! – Beschreiben</w:t>
            </w:r>
          </w:p>
        </w:tc>
        <w:tc>
          <w:tcPr>
            <w:tcW w:w="2794" w:type="dxa"/>
            <w:shd w:val="clear" w:color="auto" w:fill="EAF1DD" w:themeFill="accent3" w:themeFillTint="33"/>
          </w:tcPr>
          <w:p w14:paraId="281C8980" w14:textId="6AD2A789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Wörter und ihre Bausteine – Wortbildung</w:t>
            </w:r>
          </w:p>
        </w:tc>
        <w:tc>
          <w:tcPr>
            <w:tcW w:w="2643" w:type="dxa"/>
            <w:shd w:val="clear" w:color="auto" w:fill="EAF1DD" w:themeFill="accent3" w:themeFillTint="33"/>
          </w:tcPr>
          <w:p w14:paraId="319E63FF" w14:textId="63FFDF45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Auf den Spuren der Schrift – Alphabet und Wörterbuch</w:t>
            </w:r>
          </w:p>
        </w:tc>
        <w:tc>
          <w:tcPr>
            <w:tcW w:w="2643" w:type="dxa"/>
            <w:shd w:val="clear" w:color="auto" w:fill="EAF1DD" w:themeFill="accent3" w:themeFillTint="33"/>
          </w:tcPr>
          <w:p w14:paraId="246EED41" w14:textId="5506A5A4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1. Schularbeit: Gegenstands- und oder Personenbeschreibung</w:t>
            </w:r>
          </w:p>
        </w:tc>
      </w:tr>
      <w:tr w:rsidR="0000733E" w:rsidRPr="00E362E2" w14:paraId="16953AEA" w14:textId="77777777" w:rsidTr="00743ED9">
        <w:trPr>
          <w:trHeight w:val="680"/>
        </w:trPr>
        <w:tc>
          <w:tcPr>
            <w:tcW w:w="1980" w:type="dxa"/>
            <w:shd w:val="clear" w:color="auto" w:fill="E5DFEC" w:themeFill="accent4" w:themeFillTint="33"/>
          </w:tcPr>
          <w:p w14:paraId="29680A04" w14:textId="3AE7AEAB" w:rsidR="0000733E" w:rsidRPr="00E362E2" w:rsidRDefault="0000733E" w:rsidP="00E362E2">
            <w:pPr>
              <w:pStyle w:val="FliesstextLinks9pt"/>
              <w:rPr>
                <w:rStyle w:val="VERfett"/>
                <w:sz w:val="18"/>
                <w:szCs w:val="18"/>
              </w:rPr>
            </w:pPr>
            <w:r w:rsidRPr="00E362E2">
              <w:rPr>
                <w:rStyle w:val="VERfett"/>
                <w:color w:val="8064A2" w:themeColor="accent4"/>
                <w:sz w:val="18"/>
                <w:szCs w:val="18"/>
              </w:rPr>
              <w:t>Mitte November bis Ende Jänner</w:t>
            </w:r>
          </w:p>
        </w:tc>
        <w:tc>
          <w:tcPr>
            <w:tcW w:w="2044" w:type="dxa"/>
            <w:shd w:val="clear" w:color="auto" w:fill="E5DFEC" w:themeFill="accent4" w:themeFillTint="33"/>
          </w:tcPr>
          <w:p w14:paraId="34F989D8" w14:textId="41541CAB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So viel zu lesen! – Lese-Vorlieben und Buchvorstellung</w:t>
            </w:r>
          </w:p>
        </w:tc>
        <w:tc>
          <w:tcPr>
            <w:tcW w:w="2492" w:type="dxa"/>
            <w:shd w:val="clear" w:color="auto" w:fill="E5DFEC" w:themeFill="accent4" w:themeFillTint="33"/>
          </w:tcPr>
          <w:p w14:paraId="17550C27" w14:textId="6145117B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So viel zu erzählen! – Erzählen</w:t>
            </w:r>
          </w:p>
        </w:tc>
        <w:tc>
          <w:tcPr>
            <w:tcW w:w="2794" w:type="dxa"/>
            <w:shd w:val="clear" w:color="auto" w:fill="E5DFEC" w:themeFill="accent4" w:themeFillTint="33"/>
          </w:tcPr>
          <w:p w14:paraId="7AE43205" w14:textId="01186981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So viele Wörter! – Wortarten</w:t>
            </w:r>
          </w:p>
        </w:tc>
        <w:tc>
          <w:tcPr>
            <w:tcW w:w="2643" w:type="dxa"/>
            <w:shd w:val="clear" w:color="auto" w:fill="E5DFEC" w:themeFill="accent4" w:themeFillTint="33"/>
          </w:tcPr>
          <w:p w14:paraId="34BFFFB2" w14:textId="47280B11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So viel zu finden im Internet! – Großschreibung, das/dass</w:t>
            </w:r>
          </w:p>
        </w:tc>
        <w:tc>
          <w:tcPr>
            <w:tcW w:w="2643" w:type="dxa"/>
            <w:shd w:val="clear" w:color="auto" w:fill="E5DFEC" w:themeFill="accent4" w:themeFillTint="33"/>
          </w:tcPr>
          <w:p w14:paraId="44C12D1A" w14:textId="18E611F4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2. Schularbeit: Bildgeschichte oder Erlebniserzählung</w:t>
            </w:r>
          </w:p>
        </w:tc>
      </w:tr>
      <w:tr w:rsidR="0000733E" w:rsidRPr="00E362E2" w14:paraId="481B1D0D" w14:textId="77777777" w:rsidTr="00743ED9">
        <w:trPr>
          <w:trHeight w:val="680"/>
        </w:trPr>
        <w:tc>
          <w:tcPr>
            <w:tcW w:w="1980" w:type="dxa"/>
            <w:shd w:val="clear" w:color="auto" w:fill="FDE9D9" w:themeFill="accent6" w:themeFillTint="33"/>
          </w:tcPr>
          <w:p w14:paraId="7601DCD9" w14:textId="0ADF0722" w:rsidR="0000733E" w:rsidRPr="00E362E2" w:rsidRDefault="0000733E" w:rsidP="00E362E2">
            <w:pPr>
              <w:pStyle w:val="FliesstextLinks9pt"/>
              <w:rPr>
                <w:rStyle w:val="VERfett"/>
                <w:sz w:val="18"/>
                <w:szCs w:val="18"/>
              </w:rPr>
            </w:pPr>
            <w:r w:rsidRPr="00E362E2">
              <w:rPr>
                <w:rStyle w:val="VERfett"/>
                <w:color w:val="F79646" w:themeColor="accent6"/>
                <w:sz w:val="18"/>
                <w:szCs w:val="18"/>
              </w:rPr>
              <w:t>Februar bis Mitte April</w:t>
            </w:r>
          </w:p>
        </w:tc>
        <w:tc>
          <w:tcPr>
            <w:tcW w:w="2044" w:type="dxa"/>
            <w:shd w:val="clear" w:color="auto" w:fill="FDE9D9" w:themeFill="accent6" w:themeFillTint="33"/>
          </w:tcPr>
          <w:p w14:paraId="381E85EF" w14:textId="7B2F3E22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Handy, Internet und Co. – Wie wir Medien nutzen</w:t>
            </w:r>
          </w:p>
        </w:tc>
        <w:tc>
          <w:tcPr>
            <w:tcW w:w="2492" w:type="dxa"/>
            <w:shd w:val="clear" w:color="auto" w:fill="FDE9D9" w:themeFill="accent6" w:themeFillTint="33"/>
          </w:tcPr>
          <w:p w14:paraId="408279BA" w14:textId="6D39993E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Freundliche Grüße – Sich schriftlich mitteilen</w:t>
            </w:r>
          </w:p>
        </w:tc>
        <w:tc>
          <w:tcPr>
            <w:tcW w:w="2794" w:type="dxa"/>
            <w:shd w:val="clear" w:color="auto" w:fill="FDE9D9" w:themeFill="accent6" w:themeFillTint="33"/>
          </w:tcPr>
          <w:p w14:paraId="3BE127BD" w14:textId="70685CAE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Satzbaustelle – Satzarten und Satzglieder</w:t>
            </w:r>
          </w:p>
        </w:tc>
        <w:tc>
          <w:tcPr>
            <w:tcW w:w="2643" w:type="dxa"/>
            <w:shd w:val="clear" w:color="auto" w:fill="FDE9D9" w:themeFill="accent6" w:themeFillTint="33"/>
          </w:tcPr>
          <w:p w14:paraId="6884A903" w14:textId="3B3106D1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Rabe, Wal und Co. – Lang gesprochene Vokale</w:t>
            </w:r>
          </w:p>
        </w:tc>
        <w:tc>
          <w:tcPr>
            <w:tcW w:w="2643" w:type="dxa"/>
            <w:shd w:val="clear" w:color="auto" w:fill="FDE9D9" w:themeFill="accent6" w:themeFillTint="33"/>
          </w:tcPr>
          <w:p w14:paraId="4454CD21" w14:textId="3B5C3F68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3. Schularbeit: Briefe, E-Mails oder Nachrichten mit Informations- und Argumentationscharakter</w:t>
            </w:r>
          </w:p>
        </w:tc>
      </w:tr>
      <w:tr w:rsidR="0000733E" w:rsidRPr="00E362E2" w14:paraId="16E753B8" w14:textId="77777777" w:rsidTr="00743ED9">
        <w:trPr>
          <w:trHeight w:val="680"/>
        </w:trPr>
        <w:tc>
          <w:tcPr>
            <w:tcW w:w="1980" w:type="dxa"/>
            <w:shd w:val="clear" w:color="auto" w:fill="DAEEF3" w:themeFill="accent5" w:themeFillTint="33"/>
          </w:tcPr>
          <w:p w14:paraId="53365EDA" w14:textId="75EE5DE0" w:rsidR="0000733E" w:rsidRPr="00E362E2" w:rsidRDefault="0000733E" w:rsidP="00E362E2">
            <w:pPr>
              <w:pStyle w:val="FliesstextLinks9pt"/>
              <w:rPr>
                <w:rStyle w:val="VERfett"/>
                <w:sz w:val="18"/>
                <w:szCs w:val="18"/>
              </w:rPr>
            </w:pPr>
            <w:r w:rsidRPr="00E362E2">
              <w:rPr>
                <w:rStyle w:val="VERfett"/>
                <w:color w:val="4BACC6" w:themeColor="accent5"/>
                <w:sz w:val="18"/>
                <w:szCs w:val="18"/>
              </w:rPr>
              <w:t>Mitte April bis Anfang Juli</w:t>
            </w:r>
          </w:p>
        </w:tc>
        <w:tc>
          <w:tcPr>
            <w:tcW w:w="2044" w:type="dxa"/>
            <w:shd w:val="clear" w:color="auto" w:fill="DAEEF3" w:themeFill="accent5" w:themeFillTint="33"/>
          </w:tcPr>
          <w:p w14:paraId="089C15E8" w14:textId="0CD984B3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Der Ton macht die Musik – Sprache hörbar machen</w:t>
            </w:r>
          </w:p>
        </w:tc>
        <w:tc>
          <w:tcPr>
            <w:tcW w:w="2492" w:type="dxa"/>
            <w:shd w:val="clear" w:color="auto" w:fill="DAEEF3" w:themeFill="accent5" w:themeFillTint="33"/>
          </w:tcPr>
          <w:p w14:paraId="67E1B6F2" w14:textId="2A8460C1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Es war einmal … - Märchen</w:t>
            </w:r>
          </w:p>
        </w:tc>
        <w:tc>
          <w:tcPr>
            <w:tcW w:w="2794" w:type="dxa"/>
            <w:shd w:val="clear" w:color="auto" w:fill="DAEEF3" w:themeFill="accent5" w:themeFillTint="33"/>
          </w:tcPr>
          <w:p w14:paraId="6BC53FF4" w14:textId="3CB86D47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Unsere Umwelt und wir – Zeitformen</w:t>
            </w:r>
          </w:p>
        </w:tc>
        <w:tc>
          <w:tcPr>
            <w:tcW w:w="2643" w:type="dxa"/>
            <w:shd w:val="clear" w:color="auto" w:fill="DAEEF3" w:themeFill="accent5" w:themeFillTint="33"/>
          </w:tcPr>
          <w:p w14:paraId="59345561" w14:textId="305C2369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Pizza, Brokkoli und Co. – Doppelkonsonanten</w:t>
            </w:r>
          </w:p>
        </w:tc>
        <w:tc>
          <w:tcPr>
            <w:tcW w:w="2643" w:type="dxa"/>
            <w:shd w:val="clear" w:color="auto" w:fill="DAEEF3" w:themeFill="accent5" w:themeFillTint="33"/>
          </w:tcPr>
          <w:p w14:paraId="47BC408E" w14:textId="0C07414E" w:rsidR="0000733E" w:rsidRPr="00E362E2" w:rsidRDefault="0000733E" w:rsidP="00E362E2">
            <w:pPr>
              <w:pStyle w:val="FliesstextLinks9pt"/>
              <w:rPr>
                <w:sz w:val="18"/>
                <w:szCs w:val="18"/>
              </w:rPr>
            </w:pPr>
            <w:r w:rsidRPr="00E362E2">
              <w:rPr>
                <w:sz w:val="18"/>
                <w:szCs w:val="18"/>
              </w:rPr>
              <w:t>4. Schularbeit: Märchen</w:t>
            </w:r>
          </w:p>
        </w:tc>
      </w:tr>
    </w:tbl>
    <w:p w14:paraId="77ADA012" w14:textId="380D6739" w:rsidR="002E5008" w:rsidRPr="000F3290" w:rsidRDefault="00E362E2" w:rsidP="00E362E2">
      <w:pPr>
        <w:pStyle w:val="FliesstextLinks9pt"/>
        <w:spacing w:line="360" w:lineRule="auto"/>
        <w:rPr>
          <w:sz w:val="18"/>
          <w:szCs w:val="18"/>
        </w:rPr>
      </w:pPr>
      <w:r w:rsidRPr="000F3290">
        <w:rPr>
          <w:sz w:val="18"/>
          <w:szCs w:val="18"/>
        </w:rPr>
        <w:t>Hinweis: Die Abschnittsangaben ohne Buchstaben davor stammen aus dem Sprachbuch.</w:t>
      </w:r>
    </w:p>
    <w:p w14:paraId="45BA6193" w14:textId="77777777" w:rsidR="00E362E2" w:rsidRDefault="00E362E2" w:rsidP="00980306">
      <w:pPr>
        <w:pStyle w:val="FliesstextLinks9pt"/>
        <w:rPr>
          <w:color w:val="595959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410"/>
        <w:gridCol w:w="2693"/>
        <w:gridCol w:w="2410"/>
        <w:gridCol w:w="2941"/>
      </w:tblGrid>
      <w:tr w:rsidR="00757BC4" w14:paraId="1138C11C" w14:textId="77777777" w:rsidTr="00B312A2">
        <w:trPr>
          <w:trHeight w:val="454"/>
        </w:trPr>
        <w:tc>
          <w:tcPr>
            <w:tcW w:w="1980" w:type="dxa"/>
            <w:shd w:val="clear" w:color="auto" w:fill="9BBB59" w:themeFill="accent3"/>
            <w:vAlign w:val="center"/>
          </w:tcPr>
          <w:p w14:paraId="0F8F9B80" w14:textId="0B97CA43" w:rsidR="00757BC4" w:rsidRPr="00757BC4" w:rsidRDefault="00757BC4" w:rsidP="005F32D5">
            <w:pPr>
              <w:pStyle w:val="TabelleKopf"/>
              <w:framePr w:wrap="around"/>
            </w:pPr>
            <w:r w:rsidRPr="00757BC4">
              <w:t>Zeitrahmen:</w:t>
            </w:r>
          </w:p>
        </w:tc>
        <w:tc>
          <w:tcPr>
            <w:tcW w:w="2126" w:type="dxa"/>
            <w:shd w:val="clear" w:color="auto" w:fill="9BBB59" w:themeFill="accent3"/>
            <w:vAlign w:val="center"/>
          </w:tcPr>
          <w:p w14:paraId="7231A9A9" w14:textId="12AB5FC2" w:rsidR="00757BC4" w:rsidRPr="00757BC4" w:rsidRDefault="00757BC4" w:rsidP="005F32D5">
            <w:pPr>
              <w:pStyle w:val="TabelleKopf"/>
              <w:framePr w:wrap="around"/>
            </w:pPr>
            <w:r w:rsidRPr="00757BC4">
              <w:t>Sprechen und</w:t>
            </w:r>
          </w:p>
          <w:p w14:paraId="134D3D44" w14:textId="17AD6613" w:rsidR="00757BC4" w:rsidRPr="00757BC4" w:rsidRDefault="00757BC4" w:rsidP="005F32D5">
            <w:pPr>
              <w:pStyle w:val="TabelleKopf"/>
              <w:framePr w:wrap="around"/>
            </w:pPr>
            <w:r w:rsidRPr="00757BC4">
              <w:t>Hören</w:t>
            </w:r>
          </w:p>
        </w:tc>
        <w:tc>
          <w:tcPr>
            <w:tcW w:w="2410" w:type="dxa"/>
            <w:shd w:val="clear" w:color="auto" w:fill="9BBB59" w:themeFill="accent3"/>
            <w:vAlign w:val="center"/>
          </w:tcPr>
          <w:p w14:paraId="15342349" w14:textId="611A12E3" w:rsidR="00757BC4" w:rsidRPr="00757BC4" w:rsidRDefault="00757BC4" w:rsidP="005F32D5">
            <w:pPr>
              <w:pStyle w:val="TabelleKopf"/>
              <w:framePr w:wrap="around"/>
            </w:pPr>
            <w:r w:rsidRPr="00757BC4">
              <w:t>Texte und Schreiben</w:t>
            </w:r>
          </w:p>
        </w:tc>
        <w:tc>
          <w:tcPr>
            <w:tcW w:w="2693" w:type="dxa"/>
            <w:shd w:val="clear" w:color="auto" w:fill="9BBB59" w:themeFill="accent3"/>
            <w:vAlign w:val="center"/>
          </w:tcPr>
          <w:p w14:paraId="0C3A693C" w14:textId="43FE1B16" w:rsidR="00757BC4" w:rsidRPr="00757BC4" w:rsidRDefault="00757BC4" w:rsidP="005F32D5">
            <w:pPr>
              <w:pStyle w:val="TabelleKopf"/>
              <w:framePr w:wrap="around"/>
            </w:pPr>
            <w:r w:rsidRPr="00757BC4">
              <w:t>Sprachbe</w:t>
            </w:r>
            <w:r w:rsidR="001D3390">
              <w:t>wusstsein</w:t>
            </w:r>
          </w:p>
        </w:tc>
        <w:tc>
          <w:tcPr>
            <w:tcW w:w="2410" w:type="dxa"/>
            <w:shd w:val="clear" w:color="auto" w:fill="9BBB59" w:themeFill="accent3"/>
            <w:vAlign w:val="center"/>
          </w:tcPr>
          <w:p w14:paraId="7BB131D4" w14:textId="5385638D" w:rsidR="00757BC4" w:rsidRPr="00757BC4" w:rsidRDefault="00757BC4" w:rsidP="005F32D5">
            <w:pPr>
              <w:pStyle w:val="TabelleKopf"/>
              <w:framePr w:wrap="around"/>
            </w:pPr>
            <w:r w:rsidRPr="00757BC4">
              <w:t>Rechtschreibung und</w:t>
            </w:r>
          </w:p>
          <w:p w14:paraId="37E3E1BD" w14:textId="5AC61219" w:rsidR="00757BC4" w:rsidRPr="00757BC4" w:rsidRDefault="00757BC4" w:rsidP="005F32D5">
            <w:pPr>
              <w:pStyle w:val="TabelleKopf"/>
              <w:framePr w:wrap="around"/>
            </w:pPr>
            <w:r w:rsidRPr="00757BC4">
              <w:t>Lesen</w:t>
            </w:r>
          </w:p>
        </w:tc>
        <w:tc>
          <w:tcPr>
            <w:tcW w:w="2941" w:type="dxa"/>
            <w:shd w:val="clear" w:color="auto" w:fill="4F6228" w:themeFill="accent3" w:themeFillShade="80"/>
            <w:vAlign w:val="center"/>
          </w:tcPr>
          <w:p w14:paraId="54075608" w14:textId="77777777" w:rsidR="00757BC4" w:rsidRPr="00B312A2" w:rsidRDefault="00757BC4" w:rsidP="005F32D5">
            <w:pPr>
              <w:pStyle w:val="TabelleKopf"/>
              <w:framePr w:wrap="around"/>
            </w:pPr>
            <w:r w:rsidRPr="00B312A2">
              <w:t xml:space="preserve">Vorschläge für erweitertes und ergänzendes </w:t>
            </w:r>
          </w:p>
          <w:p w14:paraId="3C57D951" w14:textId="12409E58" w:rsidR="00757BC4" w:rsidRPr="00757BC4" w:rsidRDefault="00757BC4" w:rsidP="005F32D5">
            <w:pPr>
              <w:pStyle w:val="TabelleKopf"/>
              <w:framePr w:wrap="around"/>
              <w:rPr>
                <w:sz w:val="16"/>
                <w:szCs w:val="16"/>
              </w:rPr>
            </w:pPr>
            <w:r w:rsidRPr="00B312A2">
              <w:t>Lesetraining, Projekte oder Schwerpunkte:</w:t>
            </w: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410"/>
        <w:gridCol w:w="2693"/>
        <w:gridCol w:w="2410"/>
        <w:gridCol w:w="2941"/>
      </w:tblGrid>
      <w:tr w:rsidR="00757BC4" w14:paraId="2D76B998" w14:textId="77777777" w:rsidTr="00B312A2">
        <w:trPr>
          <w:trHeight w:val="454"/>
        </w:trPr>
        <w:tc>
          <w:tcPr>
            <w:tcW w:w="1980" w:type="dxa"/>
            <w:shd w:val="clear" w:color="auto" w:fill="EAF1DD" w:themeFill="accent3" w:themeFillTint="33"/>
            <w:vAlign w:val="center"/>
          </w:tcPr>
          <w:p w14:paraId="495509FE" w14:textId="77777777" w:rsidR="00757BC4" w:rsidRDefault="00757BC4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9639" w:type="dxa"/>
            <w:gridSpan w:val="4"/>
            <w:shd w:val="clear" w:color="auto" w:fill="EAF1DD" w:themeFill="accent3" w:themeFillTint="33"/>
            <w:vAlign w:val="center"/>
          </w:tcPr>
          <w:p w14:paraId="741EB461" w14:textId="24075FBE" w:rsidR="00757BC4" w:rsidRPr="00757BC4" w:rsidRDefault="00757BC4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3634FF">
              <w:rPr>
                <w:b/>
                <w:bCs/>
              </w:rPr>
              <w:t>Grüß dich, hallo! Einander kennenlernen</w:t>
            </w:r>
          </w:p>
        </w:tc>
        <w:tc>
          <w:tcPr>
            <w:tcW w:w="2941" w:type="dxa"/>
            <w:shd w:val="clear" w:color="auto" w:fill="EAF1DD" w:themeFill="accent3" w:themeFillTint="33"/>
            <w:vAlign w:val="center"/>
          </w:tcPr>
          <w:p w14:paraId="58FAED84" w14:textId="77777777" w:rsidR="00757BC4" w:rsidRDefault="00757BC4" w:rsidP="00757BC4">
            <w:pPr>
              <w:pStyle w:val="FliesstextLinks9pt"/>
              <w:rPr>
                <w:color w:val="595959"/>
              </w:rPr>
            </w:pPr>
          </w:p>
        </w:tc>
      </w:tr>
      <w:tr w:rsidR="00757BC4" w:rsidRPr="00E042AD" w14:paraId="6FD75649" w14:textId="77777777" w:rsidTr="00B312A2">
        <w:trPr>
          <w:trHeight w:val="454"/>
        </w:trPr>
        <w:tc>
          <w:tcPr>
            <w:tcW w:w="1980" w:type="dxa"/>
            <w:vAlign w:val="center"/>
          </w:tcPr>
          <w:p w14:paraId="6DAD902D" w14:textId="77777777" w:rsidR="00F12F18" w:rsidRDefault="00757BC4" w:rsidP="003634FF">
            <w:pPr>
              <w:pStyle w:val="FliesstextZentriert9"/>
            </w:pPr>
            <w:r w:rsidRPr="00B312A2">
              <w:t xml:space="preserve">1.-2. </w:t>
            </w:r>
          </w:p>
          <w:p w14:paraId="3EBAD17D" w14:textId="0D78C86C" w:rsidR="00757BC4" w:rsidRPr="00B312A2" w:rsidRDefault="00757BC4" w:rsidP="003634FF">
            <w:pPr>
              <w:pStyle w:val="FliesstextZentriert9"/>
            </w:pPr>
            <w:r w:rsidRPr="00B312A2">
              <w:t>Schulwoche</w:t>
            </w:r>
          </w:p>
        </w:tc>
        <w:tc>
          <w:tcPr>
            <w:tcW w:w="9639" w:type="dxa"/>
            <w:gridSpan w:val="4"/>
            <w:vAlign w:val="center"/>
          </w:tcPr>
          <w:p w14:paraId="3B82538B" w14:textId="59FBCBF8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  <w:r>
              <w:rPr>
                <w:color w:val="595959"/>
              </w:rPr>
              <w:t>Willkommen an deiner neuen Schule: Wünsche, Fragen und Gedanken</w:t>
            </w:r>
          </w:p>
          <w:p w14:paraId="1C611F00" w14:textId="77777777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  <w:r>
              <w:rPr>
                <w:color w:val="595959"/>
              </w:rPr>
              <w:t>Deine und meine Vorlieben</w:t>
            </w:r>
          </w:p>
          <w:p w14:paraId="5745D5E2" w14:textId="77777777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  <w:r>
              <w:rPr>
                <w:color w:val="595959"/>
              </w:rPr>
              <w:t>Spiele zum Kennenlernen</w:t>
            </w:r>
          </w:p>
          <w:p w14:paraId="378B5FE7" w14:textId="77777777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</w:p>
          <w:p w14:paraId="64AD8A0C" w14:textId="77777777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  <w:r>
              <w:rPr>
                <w:color w:val="595959"/>
              </w:rPr>
              <w:t>ZTB – Meine neue Schule</w:t>
            </w:r>
          </w:p>
          <w:p w14:paraId="2530ADB6" w14:textId="77777777" w:rsidR="00B312A2" w:rsidRDefault="00B312A2" w:rsidP="00B312A2">
            <w:pPr>
              <w:pStyle w:val="FliesstextLinks9pt"/>
              <w:spacing w:line="360" w:lineRule="auto"/>
              <w:rPr>
                <w:color w:val="595959"/>
              </w:rPr>
            </w:pPr>
          </w:p>
          <w:p w14:paraId="5FE54A19" w14:textId="77777777" w:rsidR="00E042AD" w:rsidRDefault="00E042AD" w:rsidP="00B312A2">
            <w:pPr>
              <w:pStyle w:val="FliesstextLinks9pt"/>
              <w:spacing w:line="360" w:lineRule="auto"/>
              <w:rPr>
                <w:color w:val="595959"/>
              </w:rPr>
            </w:pPr>
          </w:p>
          <w:p w14:paraId="5DCECC16" w14:textId="77777777" w:rsidR="00E042AD" w:rsidRDefault="00E042AD" w:rsidP="00B312A2">
            <w:pPr>
              <w:pStyle w:val="FliesstextLinks9pt"/>
              <w:spacing w:line="360" w:lineRule="auto"/>
              <w:rPr>
                <w:color w:val="595959"/>
              </w:rPr>
            </w:pPr>
          </w:p>
          <w:p w14:paraId="2009C870" w14:textId="306FF0E6" w:rsidR="00E042AD" w:rsidRDefault="00E042AD" w:rsidP="00B312A2">
            <w:pPr>
              <w:pStyle w:val="FliesstextLinks9pt"/>
              <w:spacing w:line="360" w:lineRule="auto"/>
              <w:rPr>
                <w:color w:val="595959"/>
              </w:rPr>
            </w:pPr>
          </w:p>
        </w:tc>
        <w:tc>
          <w:tcPr>
            <w:tcW w:w="2941" w:type="dxa"/>
            <w:vAlign w:val="center"/>
          </w:tcPr>
          <w:p w14:paraId="04564256" w14:textId="0180DEB3" w:rsidR="00B312A2" w:rsidRDefault="00B312A2" w:rsidP="00CA655F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B312A2">
              <w:rPr>
                <w:color w:val="595959"/>
                <w:sz w:val="18"/>
                <w:szCs w:val="18"/>
              </w:rPr>
              <w:t>L</w:t>
            </w:r>
            <w:r w:rsidR="00CF2CA0">
              <w:rPr>
                <w:color w:val="595959"/>
                <w:sz w:val="18"/>
                <w:szCs w:val="18"/>
              </w:rPr>
              <w:t xml:space="preserve">: Auf dem Weg zum Leseprofi </w:t>
            </w:r>
          </w:p>
          <w:p w14:paraId="4E49FDBF" w14:textId="77777777" w:rsidR="00CF2CA0" w:rsidRDefault="00CF2CA0" w:rsidP="00CA655F">
            <w:pPr>
              <w:pStyle w:val="FliesstextLinks9pt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L: Die eigene Lesekompetenz testen</w:t>
            </w:r>
          </w:p>
          <w:p w14:paraId="53DB5EF3" w14:textId="09BD38C2" w:rsidR="00CF2CA0" w:rsidRPr="00B312A2" w:rsidRDefault="00CF2CA0" w:rsidP="00CA655F">
            <w:pPr>
              <w:pStyle w:val="FliesstextLinks9pt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L: Lesetest 1</w:t>
            </w:r>
          </w:p>
          <w:p w14:paraId="00E374D7" w14:textId="77777777" w:rsidR="00B312A2" w:rsidRPr="00B312A2" w:rsidRDefault="00B312A2" w:rsidP="00B312A2">
            <w:pPr>
              <w:pStyle w:val="FliesstextLinks9pt"/>
              <w:spacing w:line="240" w:lineRule="auto"/>
              <w:rPr>
                <w:color w:val="595959"/>
                <w:sz w:val="18"/>
                <w:szCs w:val="18"/>
              </w:rPr>
            </w:pPr>
          </w:p>
          <w:p w14:paraId="380B1F67" w14:textId="37DF6B1C" w:rsidR="00B312A2" w:rsidRPr="00B312A2" w:rsidRDefault="00E36FD6" w:rsidP="00757BC4">
            <w:pPr>
              <w:pStyle w:val="FliesstextLinks9pt"/>
              <w:rPr>
                <w:color w:val="595959"/>
                <w:sz w:val="18"/>
                <w:szCs w:val="18"/>
              </w:rPr>
            </w:pPr>
            <w:r>
              <w:rPr>
                <w:color w:val="595959"/>
                <w:sz w:val="18"/>
                <w:szCs w:val="18"/>
              </w:rPr>
              <w:t>IDEEN ZUM SCHULANFANG</w:t>
            </w:r>
            <w:r w:rsidR="00B312A2" w:rsidRPr="00B312A2">
              <w:rPr>
                <w:color w:val="595959"/>
                <w:sz w:val="18"/>
                <w:szCs w:val="18"/>
              </w:rPr>
              <w:t>:</w:t>
            </w:r>
          </w:p>
          <w:p w14:paraId="63E8EF1D" w14:textId="77777777" w:rsidR="00B312A2" w:rsidRPr="007C2147" w:rsidRDefault="00B312A2" w:rsidP="00B312A2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E042AD">
              <w:rPr>
                <w:color w:val="595959"/>
                <w:sz w:val="16"/>
                <w:szCs w:val="16"/>
              </w:rPr>
              <w:sym w:font="Wingdings" w:char="F0E8"/>
            </w:r>
            <w:r w:rsidRPr="00E042AD">
              <w:rPr>
                <w:color w:val="595959"/>
                <w:sz w:val="16"/>
                <w:szCs w:val="16"/>
              </w:rPr>
              <w:t xml:space="preserve"> </w:t>
            </w:r>
            <w:r w:rsidRPr="007C2147">
              <w:rPr>
                <w:color w:val="595959"/>
                <w:sz w:val="18"/>
                <w:szCs w:val="18"/>
              </w:rPr>
              <w:t>Gestaltung der Klasse</w:t>
            </w:r>
          </w:p>
          <w:p w14:paraId="5009E50A" w14:textId="1BF2D149" w:rsidR="00B312A2" w:rsidRPr="007C2147" w:rsidRDefault="00B312A2" w:rsidP="00B312A2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sym w:font="Wingdings" w:char="F0E8"/>
            </w:r>
            <w:r w:rsidRPr="007C2147">
              <w:rPr>
                <w:color w:val="595959"/>
                <w:sz w:val="18"/>
                <w:szCs w:val="18"/>
              </w:rPr>
              <w:t xml:space="preserve"> Kennenlernspiele</w:t>
            </w:r>
          </w:p>
          <w:p w14:paraId="4D539018" w14:textId="1E70F6F2" w:rsidR="00E36FD6" w:rsidRPr="007C2147" w:rsidRDefault="00E36FD6" w:rsidP="00B312A2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sym w:font="Wingdings" w:char="F0E8"/>
            </w:r>
            <w:r w:rsidRPr="007C2147">
              <w:rPr>
                <w:color w:val="595959"/>
                <w:sz w:val="18"/>
                <w:szCs w:val="18"/>
              </w:rPr>
              <w:t xml:space="preserve"> Regeln für die Klassengemeinschaft</w:t>
            </w:r>
          </w:p>
          <w:p w14:paraId="54CEC6EC" w14:textId="77777777" w:rsidR="00B312A2" w:rsidRPr="007C2147" w:rsidRDefault="00B312A2" w:rsidP="00B312A2">
            <w:pPr>
              <w:pStyle w:val="FliesstextLinks9pt"/>
              <w:spacing w:line="240" w:lineRule="auto"/>
              <w:rPr>
                <w:color w:val="595959"/>
                <w:sz w:val="18"/>
                <w:szCs w:val="18"/>
              </w:rPr>
            </w:pPr>
          </w:p>
          <w:p w14:paraId="38052B57" w14:textId="77777777" w:rsidR="00E042AD" w:rsidRPr="007C2147" w:rsidRDefault="00B312A2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t>SCHWERPUNKTE:</w:t>
            </w:r>
          </w:p>
          <w:p w14:paraId="60D458C6" w14:textId="4EA949E9" w:rsidR="00E042AD" w:rsidRPr="007C2147" w:rsidRDefault="00E042AD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t xml:space="preserve"> </w:t>
            </w:r>
            <w:r w:rsidRPr="007C2147">
              <w:rPr>
                <w:color w:val="595959"/>
                <w:sz w:val="18"/>
                <w:szCs w:val="18"/>
              </w:rPr>
              <w:sym w:font="Wingdings" w:char="F0E8"/>
            </w:r>
            <w:r w:rsidRPr="007C2147">
              <w:rPr>
                <w:color w:val="595959"/>
                <w:sz w:val="18"/>
                <w:szCs w:val="18"/>
              </w:rPr>
              <w:t xml:space="preserve"> Wöchentliche Trainingsmethoden der Wortschatzlisten des Buches einführen.</w:t>
            </w:r>
          </w:p>
          <w:p w14:paraId="4D5E8017" w14:textId="3CB2299D" w:rsidR="00E042AD" w:rsidRPr="007C2147" w:rsidRDefault="00E042AD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sym w:font="Wingdings" w:char="F0E8"/>
            </w:r>
            <w:r w:rsidRPr="007C2147">
              <w:rPr>
                <w:color w:val="595959"/>
                <w:sz w:val="18"/>
                <w:szCs w:val="18"/>
              </w:rPr>
              <w:t xml:space="preserve"> Zugänge schaffen: </w:t>
            </w:r>
          </w:p>
          <w:p w14:paraId="178F3DF3" w14:textId="77777777" w:rsidR="007C2147" w:rsidRDefault="007C2147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02624" behindDoc="0" locked="0" layoutInCell="1" allowOverlap="1" wp14:anchorId="76E44EBB" wp14:editId="2DF4C87E">
                  <wp:simplePos x="0" y="0"/>
                  <wp:positionH relativeFrom="column">
                    <wp:posOffset>-706120</wp:posOffset>
                  </wp:positionH>
                  <wp:positionV relativeFrom="page">
                    <wp:posOffset>2609850</wp:posOffset>
                  </wp:positionV>
                  <wp:extent cx="595630" cy="142875"/>
                  <wp:effectExtent l="0" t="0" r="0" b="9525"/>
                  <wp:wrapSquare wrapText="bothSides"/>
                  <wp:docPr id="220541562" name="Grafik 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5956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2AD" w:rsidRPr="007C2147">
              <w:rPr>
                <w:color w:val="595959"/>
                <w:sz w:val="18"/>
                <w:szCs w:val="18"/>
              </w:rPr>
              <w:t xml:space="preserve">auf digi4school.at, </w:t>
            </w:r>
          </w:p>
          <w:p w14:paraId="4D22FD27" w14:textId="77777777" w:rsidR="007C2147" w:rsidRDefault="007C2147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</w:p>
          <w:p w14:paraId="3E33754B" w14:textId="31E8DAE9" w:rsidR="00B312A2" w:rsidRPr="007C2147" w:rsidRDefault="00E042AD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  <w:r w:rsidRPr="007C2147">
              <w:rPr>
                <w:color w:val="595959"/>
                <w:sz w:val="18"/>
                <w:szCs w:val="18"/>
              </w:rPr>
              <w:t>VERITAS-Mediathek-App, Online-Gratismaterial, interaktive Übungen</w:t>
            </w:r>
          </w:p>
          <w:p w14:paraId="325B339A" w14:textId="487F906C" w:rsidR="00B312A2" w:rsidRPr="00B312A2" w:rsidRDefault="00B312A2" w:rsidP="00E042AD">
            <w:pPr>
              <w:pStyle w:val="FliesstextLinks9pt"/>
              <w:rPr>
                <w:color w:val="595959"/>
                <w:sz w:val="18"/>
                <w:szCs w:val="18"/>
              </w:rPr>
            </w:pPr>
          </w:p>
        </w:tc>
      </w:tr>
      <w:tr w:rsidR="00757BC4" w14:paraId="1239C095" w14:textId="77777777" w:rsidTr="00B312A2">
        <w:trPr>
          <w:trHeight w:val="454"/>
        </w:trPr>
        <w:tc>
          <w:tcPr>
            <w:tcW w:w="1980" w:type="dxa"/>
            <w:shd w:val="clear" w:color="auto" w:fill="EAF1DD" w:themeFill="accent3" w:themeFillTint="33"/>
            <w:vAlign w:val="center"/>
          </w:tcPr>
          <w:p w14:paraId="33162954" w14:textId="77777777" w:rsidR="00757BC4" w:rsidRPr="00B312A2" w:rsidRDefault="00757BC4" w:rsidP="003634FF">
            <w:pPr>
              <w:pStyle w:val="FliesstextZentriert9"/>
            </w:pPr>
          </w:p>
        </w:tc>
        <w:tc>
          <w:tcPr>
            <w:tcW w:w="2126" w:type="dxa"/>
            <w:shd w:val="clear" w:color="auto" w:fill="EAF1DD" w:themeFill="accent3" w:themeFillTint="33"/>
            <w:vAlign w:val="center"/>
          </w:tcPr>
          <w:p w14:paraId="743C4A43" w14:textId="1BE47764" w:rsidR="00757BC4" w:rsidRPr="003634FF" w:rsidRDefault="001D3390" w:rsidP="003634FF">
            <w:pPr>
              <w:pStyle w:val="FliesstextZentriert9pt"/>
              <w:rPr>
                <w:rStyle w:val="VERfett"/>
              </w:rPr>
            </w:pPr>
            <w:r>
              <w:rPr>
                <w:rStyle w:val="VERfett"/>
              </w:rPr>
              <w:t>Sich verständigen</w:t>
            </w:r>
          </w:p>
        </w:tc>
        <w:tc>
          <w:tcPr>
            <w:tcW w:w="2410" w:type="dxa"/>
            <w:shd w:val="clear" w:color="auto" w:fill="EAF1DD" w:themeFill="accent3" w:themeFillTint="33"/>
            <w:vAlign w:val="center"/>
          </w:tcPr>
          <w:p w14:paraId="47F9E8DF" w14:textId="15B4D437" w:rsidR="00757BC4" w:rsidRPr="003634FF" w:rsidRDefault="00B312A2" w:rsidP="003634FF">
            <w:pPr>
              <w:pStyle w:val="FliesstextZentriert9pt"/>
              <w:rPr>
                <w:rStyle w:val="VERfett"/>
              </w:rPr>
            </w:pPr>
            <w:r w:rsidRPr="003634FF">
              <w:rPr>
                <w:rStyle w:val="VERfett"/>
              </w:rPr>
              <w:t>Beschreiben</w:t>
            </w:r>
          </w:p>
        </w:tc>
        <w:tc>
          <w:tcPr>
            <w:tcW w:w="2693" w:type="dxa"/>
            <w:shd w:val="clear" w:color="auto" w:fill="EAF1DD" w:themeFill="accent3" w:themeFillTint="33"/>
            <w:vAlign w:val="center"/>
          </w:tcPr>
          <w:p w14:paraId="596788A7" w14:textId="5677B231" w:rsidR="00757BC4" w:rsidRPr="003634FF" w:rsidRDefault="00B312A2" w:rsidP="003634FF">
            <w:pPr>
              <w:pStyle w:val="FliesstextZentriert9pt"/>
              <w:rPr>
                <w:rStyle w:val="VERfett"/>
              </w:rPr>
            </w:pPr>
            <w:r w:rsidRPr="003634FF">
              <w:rPr>
                <w:rStyle w:val="VERfett"/>
              </w:rPr>
              <w:t>Wortbildung</w:t>
            </w:r>
          </w:p>
        </w:tc>
        <w:tc>
          <w:tcPr>
            <w:tcW w:w="2410" w:type="dxa"/>
            <w:shd w:val="clear" w:color="auto" w:fill="EAF1DD" w:themeFill="accent3" w:themeFillTint="33"/>
            <w:vAlign w:val="center"/>
          </w:tcPr>
          <w:p w14:paraId="73F2601B" w14:textId="2E7A7FA4" w:rsidR="00757BC4" w:rsidRPr="003634FF" w:rsidRDefault="00B312A2" w:rsidP="003634FF">
            <w:pPr>
              <w:pStyle w:val="FliesstextZentriert9pt"/>
              <w:rPr>
                <w:rStyle w:val="VERfett"/>
              </w:rPr>
            </w:pPr>
            <w:r w:rsidRPr="003634FF">
              <w:rPr>
                <w:rStyle w:val="VERfett"/>
              </w:rPr>
              <w:t>Alphabet und Wörterbuch/Leseplan</w:t>
            </w:r>
          </w:p>
        </w:tc>
        <w:tc>
          <w:tcPr>
            <w:tcW w:w="2941" w:type="dxa"/>
            <w:shd w:val="clear" w:color="auto" w:fill="EAF1DD" w:themeFill="accent3" w:themeFillTint="33"/>
            <w:vAlign w:val="center"/>
          </w:tcPr>
          <w:p w14:paraId="345DEC29" w14:textId="77777777" w:rsidR="00757BC4" w:rsidRPr="00B312A2" w:rsidRDefault="00757BC4" w:rsidP="00B312A2">
            <w:pPr>
              <w:pStyle w:val="FliesstextLinks9pt"/>
              <w:jc w:val="center"/>
              <w:rPr>
                <w:b/>
                <w:bCs/>
                <w:color w:val="595959"/>
              </w:rPr>
            </w:pPr>
          </w:p>
        </w:tc>
      </w:tr>
      <w:tr w:rsidR="00757BC4" w14:paraId="021332D5" w14:textId="77777777" w:rsidTr="006C4698">
        <w:trPr>
          <w:trHeight w:val="4379"/>
        </w:trPr>
        <w:tc>
          <w:tcPr>
            <w:tcW w:w="1980" w:type="dxa"/>
            <w:vAlign w:val="center"/>
          </w:tcPr>
          <w:p w14:paraId="1A9316AA" w14:textId="77777777" w:rsidR="00F12F18" w:rsidRDefault="00B312A2" w:rsidP="003634FF">
            <w:pPr>
              <w:pStyle w:val="FliesstextZentriert9"/>
            </w:pPr>
            <w:r w:rsidRPr="00B312A2">
              <w:lastRenderedPageBreak/>
              <w:t xml:space="preserve">3.-5. </w:t>
            </w:r>
          </w:p>
          <w:p w14:paraId="4C9DC5E1" w14:textId="7F0C6BDE" w:rsidR="00757BC4" w:rsidRPr="00B312A2" w:rsidRDefault="00B312A2" w:rsidP="003634FF">
            <w:pPr>
              <w:pStyle w:val="FliesstextZentriert9"/>
            </w:pPr>
            <w:r w:rsidRPr="00B312A2">
              <w:t>Schulwoche</w:t>
            </w:r>
          </w:p>
        </w:tc>
        <w:tc>
          <w:tcPr>
            <w:tcW w:w="2126" w:type="dxa"/>
            <w:vAlign w:val="center"/>
          </w:tcPr>
          <w:p w14:paraId="1CBCBA40" w14:textId="77777777" w:rsidR="00757BC4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Ich und du – Unsere Gemeinschaft</w:t>
            </w:r>
          </w:p>
          <w:p w14:paraId="567AD923" w14:textId="55EFC634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lebe ich – so lebst du!</w:t>
            </w:r>
          </w:p>
          <w:p w14:paraId="38D39B22" w14:textId="1E24C567" w:rsidR="00C23D56" w:rsidRDefault="00C23D56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b/>
                <w:bCs/>
                <w:noProof/>
                <w:color w:val="C00000"/>
                <w:sz w:val="17"/>
                <w:szCs w:val="17"/>
              </w:rPr>
              <w:drawing>
                <wp:anchor distT="0" distB="0" distL="114300" distR="114300" simplePos="0" relativeHeight="251662336" behindDoc="1" locked="0" layoutInCell="1" allowOverlap="1" wp14:anchorId="4BE8E667" wp14:editId="3F3EF1F2">
                  <wp:simplePos x="0" y="0"/>
                  <wp:positionH relativeFrom="column">
                    <wp:posOffset>-739140</wp:posOffset>
                  </wp:positionH>
                  <wp:positionV relativeFrom="page">
                    <wp:posOffset>628650</wp:posOffset>
                  </wp:positionV>
                  <wp:extent cx="647700" cy="155575"/>
                  <wp:effectExtent l="0" t="0" r="0" b="0"/>
                  <wp:wrapTight wrapText="bothSides">
                    <wp:wrapPolygon edited="0">
                      <wp:start x="0" y="0"/>
                      <wp:lineTo x="0" y="18514"/>
                      <wp:lineTo x="20965" y="18514"/>
                      <wp:lineTo x="20965" y="0"/>
                      <wp:lineTo x="0" y="0"/>
                    </wp:wrapPolygon>
                  </wp:wrapTight>
                  <wp:docPr id="317364275" name="Grafik 31736427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64770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9B0682" w14:textId="20A968C3" w:rsidR="00FC1C7F" w:rsidRPr="00E042AD" w:rsidRDefault="00C23D56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E042AD" w:rsidRPr="00C23D56">
              <w:rPr>
                <w:color w:val="C00000"/>
                <w:sz w:val="16"/>
                <w:szCs w:val="16"/>
              </w:rPr>
              <w:t>Inte</w:t>
            </w:r>
            <w:r w:rsidR="00B027AC" w:rsidRPr="00E042AD">
              <w:rPr>
                <w:color w:val="C00000"/>
                <w:sz w:val="16"/>
                <w:szCs w:val="16"/>
              </w:rPr>
              <w:t xml:space="preserve">rkulturelle </w:t>
            </w:r>
          </w:p>
          <w:p w14:paraId="12FE58E3" w14:textId="05E1081C" w:rsidR="00B027AC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Bil</w:t>
            </w:r>
            <w:r w:rsidR="00B027AC" w:rsidRPr="00E042AD">
              <w:rPr>
                <w:color w:val="C00000"/>
                <w:sz w:val="16"/>
                <w:szCs w:val="16"/>
              </w:rPr>
              <w:t>dung</w:t>
            </w:r>
          </w:p>
          <w:p w14:paraId="58353F34" w14:textId="77777777" w:rsidR="006C4698" w:rsidRPr="00FB5B41" w:rsidRDefault="006C4698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</w:p>
          <w:p w14:paraId="3C2BA97B" w14:textId="10AF5E0B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Was für eine Klassengemeinschaft wichtig ist</w:t>
            </w:r>
            <w:r w:rsidR="001E22A8">
              <w:rPr>
                <w:color w:val="595959"/>
              </w:rPr>
              <w:t xml:space="preserve"> </w:t>
            </w:r>
          </w:p>
          <w:p w14:paraId="345F1BF8" w14:textId="3990B2DA" w:rsidR="00C23D56" w:rsidRDefault="00C23D56" w:rsidP="00757BC4">
            <w:pPr>
              <w:pStyle w:val="FliesstextLinks9pt"/>
              <w:rPr>
                <w:color w:val="595959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97A7D6A" wp14:editId="529F344F">
                  <wp:simplePos x="0" y="0"/>
                  <wp:positionH relativeFrom="column">
                    <wp:posOffset>-796925</wp:posOffset>
                  </wp:positionH>
                  <wp:positionV relativeFrom="page">
                    <wp:posOffset>1704975</wp:posOffset>
                  </wp:positionV>
                  <wp:extent cx="676275" cy="161925"/>
                  <wp:effectExtent l="0" t="0" r="9525" b="9525"/>
                  <wp:wrapSquare wrapText="bothSides"/>
                  <wp:docPr id="1726469643" name="Grafik 172646964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6762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DE2226" w14:textId="792C74FB" w:rsidR="00C23D56" w:rsidRDefault="00C23D56" w:rsidP="00757BC4">
            <w:pPr>
              <w:pStyle w:val="FliesstextLinks9pt"/>
              <w:rPr>
                <w:color w:val="595959"/>
                <w:sz w:val="18"/>
                <w:szCs w:val="18"/>
              </w:rPr>
            </w:pPr>
          </w:p>
          <w:p w14:paraId="28F84827" w14:textId="13EA691A" w:rsidR="00233CB3" w:rsidRDefault="00C23D56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>
              <w:rPr>
                <w:color w:val="C00000"/>
                <w:sz w:val="18"/>
                <w:szCs w:val="18"/>
              </w:rPr>
              <w:sym w:font="Wingdings" w:char="F0E8"/>
            </w:r>
            <w:r w:rsidR="00BE7F85">
              <w:rPr>
                <w:color w:val="595959"/>
                <w:sz w:val="18"/>
                <w:szCs w:val="18"/>
              </w:rPr>
              <w:t xml:space="preserve"> </w:t>
            </w:r>
            <w:r w:rsidR="00001CFB" w:rsidRPr="00E042AD">
              <w:rPr>
                <w:color w:val="C00000"/>
                <w:sz w:val="16"/>
                <w:szCs w:val="16"/>
              </w:rPr>
              <w:t>Politische Bildung</w:t>
            </w:r>
          </w:p>
          <w:p w14:paraId="12FE2CF3" w14:textId="77777777" w:rsidR="006C4698" w:rsidRPr="00810562" w:rsidRDefault="006C4698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277FEEB9" w14:textId="77777777" w:rsidR="00233CB3" w:rsidRDefault="00D02E6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So lebe ich – so lebst du!</w:t>
            </w:r>
          </w:p>
          <w:p w14:paraId="5BBD39F4" w14:textId="1033AC73" w:rsidR="00D02E6A" w:rsidRDefault="00D02E6A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4D8BBFEA" w14:textId="607E5D40" w:rsidR="00757BC4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Gesucht? – Gefunden!</w:t>
            </w:r>
          </w:p>
          <w:p w14:paraId="6786AA82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Such- und Verkaufsanzeigen gestalten</w:t>
            </w:r>
          </w:p>
          <w:p w14:paraId="621BA1FA" w14:textId="34ABF725" w:rsidR="00233CB3" w:rsidRDefault="00C75372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BA20CE" wp14:editId="6C9988A4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1436370</wp:posOffset>
                  </wp:positionV>
                  <wp:extent cx="752475" cy="180975"/>
                  <wp:effectExtent l="0" t="0" r="9525" b="9525"/>
                  <wp:wrapSquare wrapText="bothSides"/>
                  <wp:docPr id="483090150" name="Grafik 48309015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2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CB3">
              <w:rPr>
                <w:color w:val="595959"/>
              </w:rPr>
              <w:t>In drei Schritten zur fertigen Gegenstandsbeschreibung (Checkliste Gegenstandsbeschreibung/Such- oder Verkaufsanzeigen)</w:t>
            </w:r>
            <w:r w:rsidR="001E22A8">
              <w:rPr>
                <w:color w:val="595959"/>
              </w:rPr>
              <w:t xml:space="preserve"> </w:t>
            </w:r>
          </w:p>
          <w:p w14:paraId="26CCBAB9" w14:textId="34D04320" w:rsidR="00130D07" w:rsidRPr="001E22A8" w:rsidRDefault="00130D07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</w:p>
          <w:p w14:paraId="4D1FA8A0" w14:textId="16014C48" w:rsidR="00233CB3" w:rsidRDefault="00233CB3" w:rsidP="00757BC4">
            <w:pPr>
              <w:pStyle w:val="FliesstextLinks9pt"/>
              <w:rPr>
                <w:color w:val="595959"/>
              </w:rPr>
            </w:pPr>
          </w:p>
          <w:p w14:paraId="24623367" w14:textId="77777777" w:rsidR="00755B10" w:rsidRDefault="00755B1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Suchanzeige gestalten</w:t>
            </w:r>
          </w:p>
          <w:p w14:paraId="05653117" w14:textId="66193793" w:rsidR="00755B10" w:rsidRDefault="00755B10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vAlign w:val="center"/>
          </w:tcPr>
          <w:p w14:paraId="065D9498" w14:textId="77777777" w:rsidR="00757BC4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Wörter und ihre Bausteine</w:t>
            </w:r>
          </w:p>
          <w:p w14:paraId="304549E8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Laute – Bausteine der Sprache</w:t>
            </w:r>
          </w:p>
          <w:p w14:paraId="5E6C17BA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Buchstaben</w:t>
            </w:r>
          </w:p>
          <w:p w14:paraId="162752AF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</w:p>
          <w:p w14:paraId="1425D87F" w14:textId="77777777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Laute und Buchstaben</w:t>
            </w:r>
          </w:p>
          <w:p w14:paraId="2FEC1D42" w14:textId="77777777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Wortbildung</w:t>
            </w:r>
          </w:p>
          <w:p w14:paraId="7F090CF2" w14:textId="77777777" w:rsidR="00AE7180" w:rsidRDefault="00AE7180" w:rsidP="00757BC4">
            <w:pPr>
              <w:pStyle w:val="FliesstextLinks9pt"/>
              <w:rPr>
                <w:color w:val="595959"/>
              </w:rPr>
            </w:pPr>
          </w:p>
          <w:p w14:paraId="161904F7" w14:textId="7586E706" w:rsidR="00AE7180" w:rsidRDefault="00AE7180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050F14BA" w14:textId="77777777" w:rsidR="00757BC4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Auf den Spuren der Schrift</w:t>
            </w:r>
          </w:p>
          <w:p w14:paraId="64DCFA5B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Räuber-ABC</w:t>
            </w:r>
          </w:p>
          <w:p w14:paraId="032413B8" w14:textId="77777777" w:rsidR="00233CB3" w:rsidRDefault="00233CB3" w:rsidP="00233CB3">
            <w:pPr>
              <w:pStyle w:val="FliesstextLinks9pt"/>
              <w:rPr>
                <w:color w:val="595959"/>
              </w:rPr>
            </w:pPr>
          </w:p>
          <w:p w14:paraId="42CDDEFF" w14:textId="087DFA10" w:rsidR="00AE7180" w:rsidRDefault="00AE7180" w:rsidP="00233CB3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ABC-Reim</w:t>
            </w:r>
          </w:p>
          <w:p w14:paraId="58E047C1" w14:textId="3796500B" w:rsidR="00AE7180" w:rsidRDefault="00AE7180" w:rsidP="00233CB3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vAlign w:val="center"/>
          </w:tcPr>
          <w:p w14:paraId="41322660" w14:textId="679A3A00" w:rsidR="00757BC4" w:rsidRDefault="009A76D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SCHWERPUNKT: </w:t>
            </w:r>
          </w:p>
          <w:p w14:paraId="606D0EEF" w14:textId="77777777" w:rsidR="00E042AD" w:rsidRDefault="00867FBB" w:rsidP="00757BC4">
            <w:pPr>
              <w:pStyle w:val="FliesstextLinks9pt"/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FD18A9" wp14:editId="41D1E670">
                  <wp:simplePos x="0" y="0"/>
                  <wp:positionH relativeFrom="column">
                    <wp:posOffset>-910590</wp:posOffset>
                  </wp:positionH>
                  <wp:positionV relativeFrom="paragraph">
                    <wp:posOffset>38100</wp:posOffset>
                  </wp:positionV>
                  <wp:extent cx="790575" cy="179705"/>
                  <wp:effectExtent l="0" t="0" r="9525" b="0"/>
                  <wp:wrapSquare wrapText="bothSides"/>
                  <wp:docPr id="378585126" name="Grafik 378585126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905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2A8" w:rsidRPr="001E22A8">
              <w:rPr>
                <w:color w:val="0070C0"/>
              </w:rPr>
              <w:t>Handhabung und Arbeits</w:t>
            </w:r>
            <w:r w:rsidR="00E042AD">
              <w:rPr>
                <w:color w:val="0070C0"/>
              </w:rPr>
              <w:t xml:space="preserve">-      </w:t>
            </w:r>
          </w:p>
          <w:p w14:paraId="22AFF55B" w14:textId="3EF9C351" w:rsidR="001E22A8" w:rsidRDefault="00E042AD" w:rsidP="00757BC4">
            <w:pPr>
              <w:pStyle w:val="FliesstextLinks9pt"/>
              <w:rPr>
                <w:color w:val="0070C0"/>
              </w:rPr>
            </w:pPr>
            <w:r>
              <w:rPr>
                <w:color w:val="0070C0"/>
              </w:rPr>
              <w:t xml:space="preserve">                    </w:t>
            </w:r>
            <w:r w:rsidR="001E22A8" w:rsidRPr="001E22A8">
              <w:rPr>
                <w:color w:val="0070C0"/>
              </w:rPr>
              <w:t>weise</w:t>
            </w:r>
          </w:p>
          <w:p w14:paraId="26547BB1" w14:textId="430A2088" w:rsidR="009A76D1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>
              <w:rPr>
                <w:color w:val="595959"/>
              </w:rPr>
              <w:t>Einführung in Textverarbeitungsprogramme</w:t>
            </w:r>
          </w:p>
          <w:p w14:paraId="0798A82F" w14:textId="6C93EFD7" w:rsidR="009A76D1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>
              <w:rPr>
                <w:color w:val="595959"/>
              </w:rPr>
              <w:t>Texte digital bearbeiten und gestalten</w:t>
            </w:r>
          </w:p>
          <w:p w14:paraId="677C50E1" w14:textId="77777777" w:rsidR="009A76D1" w:rsidRDefault="009A76D1" w:rsidP="00757BC4">
            <w:pPr>
              <w:pStyle w:val="FliesstextLinks9pt"/>
              <w:rPr>
                <w:color w:val="595959"/>
              </w:rPr>
            </w:pPr>
          </w:p>
          <w:p w14:paraId="359EC8AA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L: Rhythmisches Lesen </w:t>
            </w:r>
          </w:p>
          <w:p w14:paraId="260A54E1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Eine Gegenstandsbeschreibung verstehen</w:t>
            </w:r>
          </w:p>
          <w:p w14:paraId="22FAAAB6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</w:p>
          <w:p w14:paraId="2B4A1C7E" w14:textId="77777777" w:rsidR="00E042AD" w:rsidRDefault="00E042AD" w:rsidP="00757BC4">
            <w:pPr>
              <w:pStyle w:val="FliesstextLinks9pt"/>
              <w:rPr>
                <w:color w:val="595959"/>
              </w:rPr>
            </w:pPr>
          </w:p>
          <w:p w14:paraId="5F883B95" w14:textId="77777777" w:rsidR="00E042AD" w:rsidRDefault="00E042AD" w:rsidP="00757BC4">
            <w:pPr>
              <w:pStyle w:val="FliesstextLinks9pt"/>
              <w:rPr>
                <w:color w:val="595959"/>
              </w:rPr>
            </w:pPr>
          </w:p>
          <w:p w14:paraId="2F2D90A7" w14:textId="628BBE24" w:rsidR="00E042AD" w:rsidRDefault="00E042AD" w:rsidP="00757BC4">
            <w:pPr>
              <w:pStyle w:val="FliesstextLinks9pt"/>
              <w:rPr>
                <w:color w:val="595959"/>
              </w:rPr>
            </w:pPr>
          </w:p>
        </w:tc>
      </w:tr>
      <w:tr w:rsidR="001D3390" w14:paraId="1A3ABFD7" w14:textId="77777777" w:rsidTr="00B312A2">
        <w:trPr>
          <w:trHeight w:val="454"/>
        </w:trPr>
        <w:tc>
          <w:tcPr>
            <w:tcW w:w="1980" w:type="dxa"/>
            <w:vAlign w:val="center"/>
          </w:tcPr>
          <w:p w14:paraId="3F09D74C" w14:textId="77777777" w:rsidR="001D3390" w:rsidRDefault="001D3390" w:rsidP="003634FF">
            <w:pPr>
              <w:pStyle w:val="FliesstextZentriert9"/>
            </w:pPr>
            <w:r>
              <w:t>6.-8.</w:t>
            </w:r>
          </w:p>
          <w:p w14:paraId="151FEDA4" w14:textId="1CD55425" w:rsidR="001D3390" w:rsidRPr="00B312A2" w:rsidRDefault="001D3390" w:rsidP="003634FF">
            <w:pPr>
              <w:pStyle w:val="FliesstextZentriert9"/>
            </w:pPr>
            <w:r>
              <w:t>Schulwoche</w:t>
            </w:r>
          </w:p>
        </w:tc>
        <w:tc>
          <w:tcPr>
            <w:tcW w:w="2126" w:type="dxa"/>
            <w:vAlign w:val="center"/>
          </w:tcPr>
          <w:p w14:paraId="0B478D29" w14:textId="77777777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Mit anderen Kontakt aufnehmen</w:t>
            </w:r>
          </w:p>
          <w:p w14:paraId="7CBB3B64" w14:textId="77777777" w:rsidR="00C75372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Vom Umgang miteinander</w:t>
            </w:r>
          </w:p>
          <w:p w14:paraId="70E998CD" w14:textId="77777777" w:rsidR="00FC1C7F" w:rsidRPr="00E042AD" w:rsidRDefault="00C313FA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 w:rsidR="00FB5B41">
              <w:rPr>
                <w:b/>
                <w:bCs/>
                <w:color w:val="C00000"/>
                <w:sz w:val="17"/>
                <w:szCs w:val="17"/>
              </w:rPr>
              <w:t xml:space="preserve"> </w:t>
            </w:r>
            <w:r w:rsidR="00232A0C" w:rsidRPr="00E042AD">
              <w:rPr>
                <w:color w:val="C00000"/>
                <w:sz w:val="16"/>
                <w:szCs w:val="16"/>
              </w:rPr>
              <w:t>Entrepre</w:t>
            </w:r>
            <w:r w:rsidR="00C75372" w:rsidRPr="00E042AD">
              <w:rPr>
                <w:color w:val="C00000"/>
                <w:sz w:val="16"/>
                <w:szCs w:val="16"/>
              </w:rPr>
              <w:t>neu</w:t>
            </w:r>
            <w:r w:rsidR="00232A0C" w:rsidRPr="00E042AD">
              <w:rPr>
                <w:color w:val="C00000"/>
                <w:sz w:val="16"/>
                <w:szCs w:val="16"/>
              </w:rPr>
              <w:t xml:space="preserve">rship </w:t>
            </w:r>
            <w:r w:rsidR="00C75372" w:rsidRPr="00E042AD">
              <w:rPr>
                <w:color w:val="C00000"/>
                <w:sz w:val="16"/>
                <w:szCs w:val="16"/>
              </w:rPr>
              <w:t xml:space="preserve">         </w:t>
            </w:r>
            <w:r w:rsidR="00FC1C7F" w:rsidRPr="00E042AD">
              <w:rPr>
                <w:color w:val="C00000"/>
                <w:sz w:val="16"/>
                <w:szCs w:val="16"/>
              </w:rPr>
              <w:t xml:space="preserve">  </w:t>
            </w:r>
          </w:p>
          <w:p w14:paraId="12A2B0A1" w14:textId="13DD22E2" w:rsidR="00C313FA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232A0C" w:rsidRPr="00E042AD">
              <w:rPr>
                <w:color w:val="C00000"/>
                <w:sz w:val="16"/>
                <w:szCs w:val="16"/>
              </w:rPr>
              <w:t>Education</w:t>
            </w:r>
            <w:r w:rsidR="00FB5B41" w:rsidRPr="00E042AD">
              <w:rPr>
                <w:color w:val="C00000"/>
                <w:sz w:val="16"/>
                <w:szCs w:val="16"/>
              </w:rPr>
              <w:t xml:space="preserve"> / </w:t>
            </w:r>
            <w:r w:rsidR="00C616A2" w:rsidRPr="00E042AD">
              <w:rPr>
                <w:color w:val="C00000"/>
                <w:sz w:val="16"/>
                <w:szCs w:val="16"/>
              </w:rPr>
              <w:t>Medi</w:t>
            </w:r>
            <w:r w:rsidR="00017C90">
              <w:rPr>
                <w:color w:val="C00000"/>
                <w:sz w:val="16"/>
                <w:szCs w:val="16"/>
              </w:rPr>
              <w:t>en-</w:t>
            </w:r>
            <w:r w:rsidR="00C313FA" w:rsidRPr="00E042AD">
              <w:rPr>
                <w:color w:val="C00000"/>
                <w:sz w:val="16"/>
                <w:szCs w:val="16"/>
              </w:rPr>
              <w:t xml:space="preserve"> </w:t>
            </w:r>
          </w:p>
          <w:p w14:paraId="482BD741" w14:textId="12EC51BE" w:rsidR="00C616A2" w:rsidRPr="00E042AD" w:rsidRDefault="00C313FA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C616A2" w:rsidRPr="00E042AD">
              <w:rPr>
                <w:color w:val="C00000"/>
                <w:sz w:val="16"/>
                <w:szCs w:val="16"/>
              </w:rPr>
              <w:t>bildung</w:t>
            </w:r>
          </w:p>
          <w:p w14:paraId="40A85017" w14:textId="77777777" w:rsidR="00C75372" w:rsidRPr="00E042AD" w:rsidRDefault="00C75372" w:rsidP="00D02E6A">
            <w:pPr>
              <w:pStyle w:val="FliesstextLinks9pt"/>
              <w:rPr>
                <w:color w:val="595959"/>
                <w:sz w:val="16"/>
                <w:szCs w:val="16"/>
              </w:rPr>
            </w:pPr>
          </w:p>
          <w:p w14:paraId="3391F1BF" w14:textId="39E27B7D" w:rsidR="00D02E6A" w:rsidRDefault="00D02E6A" w:rsidP="00D02E6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Mit anderen Kontakt aufnehmen</w:t>
            </w:r>
          </w:p>
          <w:p w14:paraId="04EC7736" w14:textId="198466E6" w:rsidR="00D02E6A" w:rsidRDefault="00D02E6A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54C912CC" w14:textId="77777777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Beobachtungsgabe gefragt</w:t>
            </w:r>
          </w:p>
          <w:p w14:paraId="16FD35EA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Nützliche Wörter für Personenbeschreibungen</w:t>
            </w:r>
          </w:p>
          <w:p w14:paraId="28DB7122" w14:textId="77777777" w:rsidR="00233CB3" w:rsidRDefault="00233CB3" w:rsidP="00233CB3">
            <w:pPr>
              <w:pStyle w:val="FliesstextLinks9pt"/>
              <w:rPr>
                <w:color w:val="595959"/>
              </w:rPr>
            </w:pPr>
          </w:p>
          <w:p w14:paraId="4151A7C3" w14:textId="77777777" w:rsidR="00755B10" w:rsidRDefault="00755B10" w:rsidP="00233CB3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Nützliche Wörter für Personenbeschreibungen</w:t>
            </w:r>
          </w:p>
          <w:p w14:paraId="7EA602CB" w14:textId="5BF4A45C" w:rsidR="00755B10" w:rsidRDefault="00755B10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vAlign w:val="center"/>
          </w:tcPr>
          <w:p w14:paraId="5BCFCF3E" w14:textId="1611E47E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Von der Silbe zum Wort</w:t>
            </w:r>
          </w:p>
          <w:p w14:paraId="074B2501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Wörter und ihre Bedeutung</w:t>
            </w:r>
          </w:p>
          <w:p w14:paraId="018BFF9E" w14:textId="7478DDBB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Zusammensetzung</w:t>
            </w:r>
          </w:p>
          <w:p w14:paraId="22160ADF" w14:textId="20FD6220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Grundwort und das Bestimmungswort</w:t>
            </w:r>
          </w:p>
          <w:p w14:paraId="3D9C3935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</w:p>
          <w:p w14:paraId="55347294" w14:textId="77777777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Zusammensetzung</w:t>
            </w:r>
          </w:p>
          <w:p w14:paraId="66D623E1" w14:textId="6F0BB0DC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Vorsilben und Nachsilben</w:t>
            </w:r>
          </w:p>
          <w:p w14:paraId="41C61E15" w14:textId="3C703A23" w:rsidR="00AE7180" w:rsidRDefault="00AE7180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3F698428" w14:textId="77777777" w:rsidR="00233CB3" w:rsidRDefault="00233CB3" w:rsidP="00233CB3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Geschichte der Schrift</w:t>
            </w:r>
          </w:p>
          <w:p w14:paraId="5E178030" w14:textId="77777777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Lesen nach Plan</w:t>
            </w:r>
          </w:p>
          <w:p w14:paraId="42D77871" w14:textId="77777777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Den Leseplan anwenden</w:t>
            </w:r>
          </w:p>
          <w:p w14:paraId="3B648A40" w14:textId="77777777" w:rsidR="00233CB3" w:rsidRDefault="00233CB3" w:rsidP="00233CB3">
            <w:pPr>
              <w:pStyle w:val="FliesstextLinks9pt"/>
              <w:rPr>
                <w:color w:val="595959"/>
              </w:rPr>
            </w:pPr>
          </w:p>
          <w:p w14:paraId="0CF84BFF" w14:textId="77777777" w:rsidR="00AE7180" w:rsidRDefault="00AE7180" w:rsidP="00233CB3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Den Leseplan anwenden</w:t>
            </w:r>
          </w:p>
          <w:p w14:paraId="687CDAAD" w14:textId="57E84927" w:rsidR="00AE7180" w:rsidRDefault="00AE7180" w:rsidP="00B027AC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vAlign w:val="center"/>
          </w:tcPr>
          <w:p w14:paraId="089C42B1" w14:textId="7613876E" w:rsidR="001D339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Vorausschauendes Lesen</w:t>
            </w:r>
          </w:p>
          <w:p w14:paraId="3262D9F0" w14:textId="6A84CBA1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Gutes Vorlesen will geübt sein</w:t>
            </w:r>
          </w:p>
          <w:p w14:paraId="54F77844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Eine Personenbeschreibung verstehen</w:t>
            </w:r>
          </w:p>
          <w:p w14:paraId="0E1B5C27" w14:textId="77777777" w:rsidR="00CF2CA0" w:rsidRDefault="00E072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Vögel – drei verschiedene Texte</w:t>
            </w:r>
          </w:p>
          <w:p w14:paraId="18DE10E4" w14:textId="42DF26B5" w:rsidR="00E07287" w:rsidRDefault="00E072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Bunter Gedichte-Mix</w:t>
            </w:r>
          </w:p>
        </w:tc>
      </w:tr>
      <w:tr w:rsidR="001D3390" w14:paraId="5BF330A1" w14:textId="77777777" w:rsidTr="00B312A2">
        <w:trPr>
          <w:trHeight w:val="454"/>
        </w:trPr>
        <w:tc>
          <w:tcPr>
            <w:tcW w:w="1980" w:type="dxa"/>
            <w:vAlign w:val="center"/>
          </w:tcPr>
          <w:p w14:paraId="280BA998" w14:textId="77777777" w:rsidR="001D3390" w:rsidRDefault="001D3390" w:rsidP="003634FF">
            <w:pPr>
              <w:pStyle w:val="FliesstextZentriert9"/>
            </w:pPr>
            <w:r>
              <w:t xml:space="preserve">9.-10. </w:t>
            </w:r>
          </w:p>
          <w:p w14:paraId="0490F1B5" w14:textId="5196FA42" w:rsidR="001D3390" w:rsidRDefault="001D3390" w:rsidP="003634FF">
            <w:pPr>
              <w:pStyle w:val="FliesstextZentriert9"/>
            </w:pPr>
            <w:r>
              <w:t>Schulwoche</w:t>
            </w:r>
          </w:p>
        </w:tc>
        <w:tc>
          <w:tcPr>
            <w:tcW w:w="2126" w:type="dxa"/>
            <w:vAlign w:val="center"/>
          </w:tcPr>
          <w:p w14:paraId="315BF29C" w14:textId="77777777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Deine Stärken – das bringst du in die Gemeinschaft ein</w:t>
            </w:r>
          </w:p>
          <w:p w14:paraId="4104ECD4" w14:textId="5A6CC612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Deine und meine Eigenschaften</w:t>
            </w:r>
          </w:p>
          <w:p w14:paraId="2C91DE20" w14:textId="77777777" w:rsidR="00FC1C7F" w:rsidRDefault="00FC1C7F" w:rsidP="00757BC4">
            <w:pPr>
              <w:pStyle w:val="FliesstextLinks9pt"/>
              <w:rPr>
                <w:color w:val="595959"/>
              </w:rPr>
            </w:pPr>
          </w:p>
          <w:p w14:paraId="14167AE5" w14:textId="77777777" w:rsidR="00FC1C7F" w:rsidRDefault="00FC1C7F" w:rsidP="00757BC4">
            <w:pPr>
              <w:pStyle w:val="FliesstextLinks9pt"/>
              <w:rPr>
                <w:color w:val="595959"/>
              </w:rPr>
            </w:pPr>
          </w:p>
          <w:p w14:paraId="1682C793" w14:textId="77777777" w:rsidR="00FC1C7F" w:rsidRPr="00E042AD" w:rsidRDefault="00C313FA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AA779B" w:rsidRPr="00E042AD">
              <w:rPr>
                <w:color w:val="C00000"/>
                <w:sz w:val="16"/>
                <w:szCs w:val="16"/>
              </w:rPr>
              <w:t xml:space="preserve">Bildungs-, Berufs- </w:t>
            </w:r>
            <w:r w:rsidR="00FC1C7F" w:rsidRPr="00E042AD">
              <w:rPr>
                <w:color w:val="C00000"/>
                <w:sz w:val="16"/>
                <w:szCs w:val="16"/>
              </w:rPr>
              <w:t xml:space="preserve"> </w:t>
            </w:r>
          </w:p>
          <w:p w14:paraId="4DBC0DA5" w14:textId="74813954" w:rsidR="00FC1C7F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AA779B" w:rsidRPr="00E042AD">
              <w:rPr>
                <w:color w:val="C00000"/>
                <w:sz w:val="16"/>
                <w:szCs w:val="16"/>
              </w:rPr>
              <w:t>und Lebensorien</w:t>
            </w:r>
            <w:r w:rsidRPr="00E042AD">
              <w:rPr>
                <w:color w:val="C00000"/>
                <w:sz w:val="16"/>
                <w:szCs w:val="16"/>
              </w:rPr>
              <w:t xml:space="preserve">-  </w:t>
            </w:r>
          </w:p>
          <w:p w14:paraId="19F78E9D" w14:textId="2EAD0D65" w:rsidR="00AA779B" w:rsidRPr="00810562" w:rsidRDefault="00FC1C7F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AA779B" w:rsidRPr="00E042AD">
              <w:rPr>
                <w:color w:val="C00000"/>
                <w:sz w:val="16"/>
                <w:szCs w:val="16"/>
              </w:rPr>
              <w:t>tierung</w:t>
            </w:r>
          </w:p>
          <w:p w14:paraId="500AF5B0" w14:textId="1B9C8CAE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03692A22" w14:textId="2ADF2303" w:rsidR="00233CB3" w:rsidRPr="001E22A8" w:rsidRDefault="00233CB3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Zielsicher!</w:t>
            </w:r>
            <w:r w:rsidR="001E22A8">
              <w:rPr>
                <w:color w:val="595959"/>
              </w:rPr>
              <w:t xml:space="preserve"> </w:t>
            </w:r>
          </w:p>
          <w:p w14:paraId="3036E358" w14:textId="6892A635" w:rsidR="00233CB3" w:rsidRDefault="00C23D56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F32580D" wp14:editId="4E213FCD">
                  <wp:simplePos x="0" y="0"/>
                  <wp:positionH relativeFrom="column">
                    <wp:posOffset>-793115</wp:posOffset>
                  </wp:positionH>
                  <wp:positionV relativeFrom="page">
                    <wp:posOffset>962660</wp:posOffset>
                  </wp:positionV>
                  <wp:extent cx="751840" cy="179705"/>
                  <wp:effectExtent l="0" t="0" r="0" b="0"/>
                  <wp:wrapSquare wrapText="bothSides"/>
                  <wp:docPr id="322307352" name="Grafik 322307352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107CD3" w14:textId="11258CAE" w:rsidR="001A082D" w:rsidRDefault="001A082D" w:rsidP="00757BC4">
            <w:pPr>
              <w:pStyle w:val="FliesstextLinks9pt"/>
              <w:rPr>
                <w:color w:val="595959"/>
              </w:rPr>
            </w:pPr>
          </w:p>
          <w:p w14:paraId="5ED075F9" w14:textId="512066B1" w:rsidR="00D02E6A" w:rsidRDefault="00D02E6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Deine und meine Eigenschaften</w:t>
            </w:r>
          </w:p>
          <w:p w14:paraId="072E20D8" w14:textId="77777777" w:rsidR="00D02E6A" w:rsidRDefault="00D02E6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47956B65" w14:textId="30C16AE2" w:rsidR="00D02E6A" w:rsidRDefault="00D02E6A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39362B99" w14:textId="1C3F025B" w:rsidR="003833B6" w:rsidRPr="003833B6" w:rsidRDefault="00233CB3" w:rsidP="00233CB3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lastRenderedPageBreak/>
              <w:t>Eine Personenbeschreibung verfassen</w:t>
            </w:r>
            <w:r w:rsidR="001E22A8">
              <w:rPr>
                <w:color w:val="595959"/>
              </w:rPr>
              <w:t xml:space="preserve"> </w:t>
            </w:r>
          </w:p>
          <w:p w14:paraId="3FBB021C" w14:textId="5EAFB518" w:rsidR="003833B6" w:rsidRDefault="00046DAE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A8EB322" wp14:editId="46E15907">
                  <wp:simplePos x="0" y="0"/>
                  <wp:positionH relativeFrom="column">
                    <wp:posOffset>4445</wp:posOffset>
                  </wp:positionH>
                  <wp:positionV relativeFrom="page">
                    <wp:posOffset>362585</wp:posOffset>
                  </wp:positionV>
                  <wp:extent cx="751840" cy="179705"/>
                  <wp:effectExtent l="0" t="0" r="0" b="0"/>
                  <wp:wrapSquare wrapText="bothSides"/>
                  <wp:docPr id="1798382925" name="Grafik 179838292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D5E965" w14:textId="4C72B37C" w:rsidR="003833B6" w:rsidRDefault="003833B6" w:rsidP="00757BC4">
            <w:pPr>
              <w:pStyle w:val="FliesstextLinks9pt"/>
              <w:rPr>
                <w:color w:val="595959"/>
              </w:rPr>
            </w:pPr>
          </w:p>
          <w:p w14:paraId="0441ACF4" w14:textId="5FDCB03E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Wie Personen in Büchern beschrieben werden</w:t>
            </w:r>
          </w:p>
          <w:p w14:paraId="5665BBD8" w14:textId="131F042D" w:rsidR="00233CB3" w:rsidRDefault="007C1B7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4672" behindDoc="1" locked="0" layoutInCell="1" allowOverlap="1" wp14:anchorId="3C5EE827" wp14:editId="50E045C4">
                  <wp:simplePos x="0" y="0"/>
                  <wp:positionH relativeFrom="column">
                    <wp:posOffset>0</wp:posOffset>
                  </wp:positionH>
                  <wp:positionV relativeFrom="page">
                    <wp:posOffset>161925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495218973" name="Grafik 149521897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CB3">
              <w:rPr>
                <w:color w:val="595959"/>
              </w:rPr>
              <w:t>Zielsicher!</w:t>
            </w:r>
          </w:p>
          <w:p w14:paraId="53E7244A" w14:textId="764D6B6C" w:rsidR="00755B10" w:rsidRDefault="00755B10" w:rsidP="00757BC4">
            <w:pPr>
              <w:pStyle w:val="FliesstextLinks9pt"/>
              <w:rPr>
                <w:color w:val="595959"/>
              </w:rPr>
            </w:pPr>
          </w:p>
          <w:p w14:paraId="099BB4F9" w14:textId="77777777" w:rsidR="007C1B78" w:rsidRDefault="007C1B78" w:rsidP="00757BC4">
            <w:pPr>
              <w:pStyle w:val="FliesstextLinks9pt"/>
              <w:rPr>
                <w:color w:val="595959"/>
              </w:rPr>
            </w:pPr>
          </w:p>
          <w:p w14:paraId="47AF925F" w14:textId="2802AC60" w:rsidR="00755B10" w:rsidRDefault="00755B1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Personenbeschreibung ordnen</w:t>
            </w:r>
          </w:p>
          <w:p w14:paraId="4B61BE97" w14:textId="38030BFB" w:rsidR="00755B10" w:rsidRDefault="00755B1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Personenbeschreibung verfassen</w:t>
            </w:r>
          </w:p>
          <w:p w14:paraId="7127A1CE" w14:textId="77777777" w:rsidR="00755B10" w:rsidRDefault="00755B1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Wie Personen in Büchern beschrieben werden</w:t>
            </w:r>
          </w:p>
          <w:p w14:paraId="7568F668" w14:textId="77777777" w:rsidR="00755B10" w:rsidRDefault="00755B1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 1 und 2</w:t>
            </w:r>
          </w:p>
          <w:p w14:paraId="4A45D5D6" w14:textId="1F82BBBD" w:rsidR="00755B10" w:rsidRDefault="00755B10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vAlign w:val="center"/>
          </w:tcPr>
          <w:p w14:paraId="74C4AA37" w14:textId="2D007E59" w:rsidR="001D3390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Vorsilben und Nachsilben</w:t>
            </w:r>
          </w:p>
          <w:p w14:paraId="12F91DC1" w14:textId="0B552836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Ableitung</w:t>
            </w:r>
          </w:p>
          <w:p w14:paraId="1B92E098" w14:textId="60B04276" w:rsidR="00233CB3" w:rsidRDefault="00233CB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Zusammensetzung oder Ableitung?</w:t>
            </w:r>
            <w:r w:rsidR="001E22A8">
              <w:rPr>
                <w:color w:val="595959"/>
              </w:rPr>
              <w:t xml:space="preserve"> </w:t>
            </w:r>
          </w:p>
          <w:p w14:paraId="7156FD77" w14:textId="64F28E65" w:rsidR="00233CB3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C6619B" wp14:editId="2B6EB346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3810</wp:posOffset>
                  </wp:positionV>
                  <wp:extent cx="752475" cy="180975"/>
                  <wp:effectExtent l="0" t="0" r="9525" b="9525"/>
                  <wp:wrapSquare wrapText="bothSides"/>
                  <wp:docPr id="592304108" name="Grafik 59230410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24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CB3">
              <w:rPr>
                <w:color w:val="595959"/>
              </w:rPr>
              <w:t>Zielsicher!</w:t>
            </w:r>
          </w:p>
          <w:p w14:paraId="60EBD19F" w14:textId="6F37E27A" w:rsidR="00233CB3" w:rsidRDefault="00233CB3" w:rsidP="00757BC4">
            <w:pPr>
              <w:pStyle w:val="FliesstextLinks9pt"/>
              <w:rPr>
                <w:color w:val="595959"/>
              </w:rPr>
            </w:pPr>
          </w:p>
          <w:p w14:paraId="6BF9DE1D" w14:textId="63D9665A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ZTB: Ableitung – Nomen aus Verben bilden</w:t>
            </w:r>
          </w:p>
          <w:p w14:paraId="03214436" w14:textId="082D0881" w:rsidR="00AE7180" w:rsidRDefault="00AE718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74294BE7" w14:textId="4AB58C00" w:rsidR="00AE7180" w:rsidRDefault="00AE7180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vAlign w:val="center"/>
          </w:tcPr>
          <w:p w14:paraId="4D89DEF9" w14:textId="4424C027" w:rsidR="00233CB3" w:rsidRDefault="001A082D" w:rsidP="00233CB3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7E2A927" wp14:editId="4C31BEBA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155575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96650487" name="Grafik 196650487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CB3">
              <w:rPr>
                <w:color w:val="595959"/>
              </w:rPr>
              <w:t>Das Wörterbuch</w:t>
            </w:r>
            <w:r w:rsidR="001E22A8">
              <w:rPr>
                <w:color w:val="595959"/>
              </w:rPr>
              <w:t xml:space="preserve"> </w:t>
            </w:r>
          </w:p>
          <w:p w14:paraId="55955830" w14:textId="7D4E6926" w:rsidR="00C327D8" w:rsidRDefault="00C327D8" w:rsidP="00233CB3">
            <w:pPr>
              <w:pStyle w:val="FliesstextLinks9pt"/>
              <w:rPr>
                <w:color w:val="595959"/>
              </w:rPr>
            </w:pPr>
          </w:p>
          <w:p w14:paraId="78938C30" w14:textId="77777777" w:rsidR="001A082D" w:rsidRDefault="001A082D" w:rsidP="00757BC4">
            <w:pPr>
              <w:pStyle w:val="FliesstextLinks9pt"/>
              <w:rPr>
                <w:color w:val="595959"/>
              </w:rPr>
            </w:pPr>
          </w:p>
          <w:p w14:paraId="1EE65FF9" w14:textId="78E22545" w:rsidR="001D3390" w:rsidRDefault="001A082D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9F9A6DD" wp14:editId="5EBB22C5">
                  <wp:simplePos x="0" y="0"/>
                  <wp:positionH relativeFrom="column">
                    <wp:posOffset>3175</wp:posOffset>
                  </wp:positionH>
                  <wp:positionV relativeFrom="page">
                    <wp:posOffset>778510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264337465" name="Grafik 126433746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CB3">
              <w:rPr>
                <w:color w:val="595959"/>
              </w:rPr>
              <w:t>Alphabetische Ordnung ist wichtig!</w:t>
            </w:r>
            <w:r w:rsidR="001E22A8">
              <w:rPr>
                <w:color w:val="595959"/>
              </w:rPr>
              <w:t xml:space="preserve"> </w:t>
            </w:r>
          </w:p>
          <w:p w14:paraId="3C18B632" w14:textId="2379208A" w:rsidR="001A082D" w:rsidRDefault="001A082D" w:rsidP="00757BC4">
            <w:pPr>
              <w:pStyle w:val="FliesstextLinks9pt"/>
              <w:rPr>
                <w:color w:val="595959"/>
              </w:rPr>
            </w:pPr>
          </w:p>
          <w:p w14:paraId="2EDF5682" w14:textId="0A7F42FA" w:rsidR="00233CB3" w:rsidRDefault="00233CB3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lastRenderedPageBreak/>
              <w:t>Zielsicher!</w:t>
            </w:r>
            <w:r w:rsidR="001E22A8" w:rsidRPr="001E22A8"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</w:p>
          <w:p w14:paraId="66813B2A" w14:textId="4F3939BA" w:rsidR="001A082D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79D60A1" wp14:editId="376CA9CE">
                  <wp:simplePos x="0" y="0"/>
                  <wp:positionH relativeFrom="column">
                    <wp:posOffset>-635000</wp:posOffset>
                  </wp:positionH>
                  <wp:positionV relativeFrom="page">
                    <wp:posOffset>183515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254261371" name="Grafik 25426137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7DBCF" w14:textId="53C30AB4" w:rsidR="00233CB3" w:rsidRDefault="00233CB3" w:rsidP="00757BC4">
            <w:pPr>
              <w:pStyle w:val="FliesstextLinks9pt"/>
              <w:rPr>
                <w:color w:val="595959"/>
              </w:rPr>
            </w:pPr>
          </w:p>
          <w:p w14:paraId="50ADD6CE" w14:textId="77777777" w:rsidR="00AE7180" w:rsidRDefault="00AE7180" w:rsidP="00AE7180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Alphabetische Ordnung ist wichtig 1</w:t>
            </w:r>
          </w:p>
          <w:p w14:paraId="38168A02" w14:textId="77777777" w:rsidR="00AE7180" w:rsidRDefault="00AE7180" w:rsidP="00AE7180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Alphabetische Ordnung ist wichtig 2</w:t>
            </w:r>
          </w:p>
          <w:p w14:paraId="6F51E2F6" w14:textId="08A59698" w:rsidR="00AE7180" w:rsidRDefault="00AE7180" w:rsidP="00CC4812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</w:tc>
        <w:tc>
          <w:tcPr>
            <w:tcW w:w="2941" w:type="dxa"/>
            <w:vAlign w:val="center"/>
          </w:tcPr>
          <w:p w14:paraId="36BCA47D" w14:textId="1712A2BA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L: Der Melodiebogen beim Lesen</w:t>
            </w:r>
          </w:p>
          <w:p w14:paraId="193F927C" w14:textId="37F3E8B8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Texte mit Hindernissen lesen</w:t>
            </w:r>
          </w:p>
          <w:p w14:paraId="026FC299" w14:textId="77777777" w:rsidR="001D339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Einen Sachtext mithilfe des Leseplans lesen</w:t>
            </w:r>
          </w:p>
          <w:p w14:paraId="3FB745C7" w14:textId="0F7C4ACC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L: Brenzlige Situation im Klassenzimmer</w:t>
            </w:r>
          </w:p>
          <w:p w14:paraId="337CF5EC" w14:textId="7E21DB85" w:rsidR="00E07287" w:rsidRDefault="00E072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Ohne Reim gehen wir nicht heim!</w:t>
            </w:r>
          </w:p>
        </w:tc>
      </w:tr>
      <w:tr w:rsidR="002A67C0" w:rsidRPr="002A67C0" w14:paraId="63FE8CF4" w14:textId="77777777" w:rsidTr="001D3390">
        <w:trPr>
          <w:trHeight w:val="454"/>
        </w:trPr>
        <w:tc>
          <w:tcPr>
            <w:tcW w:w="1980" w:type="dxa"/>
            <w:shd w:val="clear" w:color="auto" w:fill="E5DFEC" w:themeFill="accent4" w:themeFillTint="33"/>
            <w:vAlign w:val="center"/>
          </w:tcPr>
          <w:p w14:paraId="3EEF5F84" w14:textId="77777777" w:rsidR="001D3390" w:rsidRPr="002A67C0" w:rsidRDefault="001D3390" w:rsidP="003634FF">
            <w:pPr>
              <w:pStyle w:val="FliesstextZentriert9"/>
              <w:rPr>
                <w:color w:val="000000" w:themeColor="text1"/>
              </w:rPr>
            </w:pPr>
          </w:p>
        </w:tc>
        <w:tc>
          <w:tcPr>
            <w:tcW w:w="2126" w:type="dxa"/>
            <w:shd w:val="clear" w:color="auto" w:fill="E5DFEC" w:themeFill="accent4" w:themeFillTint="33"/>
            <w:vAlign w:val="center"/>
          </w:tcPr>
          <w:p w14:paraId="00301CC7" w14:textId="1F461018" w:rsidR="001D3390" w:rsidRPr="002A67C0" w:rsidRDefault="002A67C0" w:rsidP="00757BC4">
            <w:pPr>
              <w:pStyle w:val="FliesstextLinks9pt"/>
              <w:rPr>
                <w:b/>
                <w:bCs/>
                <w:color w:val="000000" w:themeColor="text1"/>
              </w:rPr>
            </w:pPr>
            <w:r w:rsidRPr="002A67C0">
              <w:rPr>
                <w:b/>
                <w:bCs/>
                <w:color w:val="000000" w:themeColor="text1"/>
              </w:rPr>
              <w:t>Lese-Vorlieben und Buchvorstellungen</w:t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14:paraId="50CCBF41" w14:textId="706D48CA" w:rsidR="001D3390" w:rsidRPr="002A67C0" w:rsidRDefault="002A67C0" w:rsidP="00757BC4">
            <w:pPr>
              <w:pStyle w:val="FliesstextLinks9pt"/>
              <w:rPr>
                <w:b/>
                <w:bCs/>
                <w:color w:val="000000" w:themeColor="text1"/>
              </w:rPr>
            </w:pPr>
            <w:r w:rsidRPr="002A67C0">
              <w:rPr>
                <w:b/>
                <w:bCs/>
                <w:color w:val="000000" w:themeColor="text1"/>
              </w:rPr>
              <w:t>Erzählen</w:t>
            </w:r>
          </w:p>
        </w:tc>
        <w:tc>
          <w:tcPr>
            <w:tcW w:w="2693" w:type="dxa"/>
            <w:shd w:val="clear" w:color="auto" w:fill="E5DFEC" w:themeFill="accent4" w:themeFillTint="33"/>
            <w:vAlign w:val="center"/>
          </w:tcPr>
          <w:p w14:paraId="59D20CF6" w14:textId="1BE62D94" w:rsidR="001D3390" w:rsidRPr="002A67C0" w:rsidRDefault="002A67C0" w:rsidP="00757BC4">
            <w:pPr>
              <w:pStyle w:val="FliesstextLinks9pt"/>
              <w:rPr>
                <w:b/>
                <w:bCs/>
                <w:color w:val="000000" w:themeColor="text1"/>
              </w:rPr>
            </w:pPr>
            <w:r w:rsidRPr="002A67C0">
              <w:rPr>
                <w:b/>
                <w:bCs/>
                <w:color w:val="000000" w:themeColor="text1"/>
              </w:rPr>
              <w:t>Wortarten</w:t>
            </w:r>
          </w:p>
        </w:tc>
        <w:tc>
          <w:tcPr>
            <w:tcW w:w="2410" w:type="dxa"/>
            <w:shd w:val="clear" w:color="auto" w:fill="E5DFEC" w:themeFill="accent4" w:themeFillTint="33"/>
            <w:vAlign w:val="center"/>
          </w:tcPr>
          <w:p w14:paraId="6A481441" w14:textId="517A068D" w:rsidR="001D3390" w:rsidRPr="002A67C0" w:rsidRDefault="002A67C0" w:rsidP="00757BC4">
            <w:pPr>
              <w:pStyle w:val="FliesstextLinks9pt"/>
              <w:rPr>
                <w:b/>
                <w:bCs/>
                <w:color w:val="000000" w:themeColor="text1"/>
              </w:rPr>
            </w:pPr>
            <w:r w:rsidRPr="002A67C0">
              <w:rPr>
                <w:b/>
                <w:bCs/>
                <w:color w:val="000000" w:themeColor="text1"/>
              </w:rPr>
              <w:t>Großschreibung, das/dass</w:t>
            </w:r>
          </w:p>
        </w:tc>
        <w:tc>
          <w:tcPr>
            <w:tcW w:w="2941" w:type="dxa"/>
            <w:shd w:val="clear" w:color="auto" w:fill="E5DFEC" w:themeFill="accent4" w:themeFillTint="33"/>
            <w:vAlign w:val="center"/>
          </w:tcPr>
          <w:p w14:paraId="6A3DE81D" w14:textId="77777777" w:rsidR="001D3390" w:rsidRPr="002A67C0" w:rsidRDefault="001D3390" w:rsidP="00757BC4">
            <w:pPr>
              <w:pStyle w:val="FliesstextLinks9pt"/>
              <w:rPr>
                <w:b/>
                <w:bCs/>
                <w:color w:val="000000" w:themeColor="text1"/>
              </w:rPr>
            </w:pPr>
          </w:p>
        </w:tc>
      </w:tr>
      <w:tr w:rsidR="002A67C0" w14:paraId="570E1C7F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0E7F68EE" w14:textId="77777777" w:rsidR="00CE5835" w:rsidRDefault="00CE5835" w:rsidP="003634FF">
            <w:pPr>
              <w:pStyle w:val="FliesstextZentriert9"/>
            </w:pPr>
            <w:r>
              <w:t xml:space="preserve">11.-14. </w:t>
            </w:r>
          </w:p>
          <w:p w14:paraId="5C5133F0" w14:textId="38D0C6A1" w:rsidR="002A67C0" w:rsidRDefault="00CE5835" w:rsidP="003634FF">
            <w:pPr>
              <w:pStyle w:val="FliesstextZentriert9"/>
            </w:pPr>
            <w:r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6C0399" w14:textId="77777777" w:rsidR="002A67C0" w:rsidRDefault="00CE583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viel zu lesen!</w:t>
            </w:r>
          </w:p>
          <w:p w14:paraId="3F4BF79A" w14:textId="77777777" w:rsidR="00CE5835" w:rsidRDefault="00CE583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passende Buch</w:t>
            </w:r>
          </w:p>
          <w:p w14:paraId="4B607336" w14:textId="77777777" w:rsidR="00CE5835" w:rsidRDefault="00CE583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Buchvorstellung vorbereiten</w:t>
            </w:r>
          </w:p>
          <w:p w14:paraId="055C0AB9" w14:textId="4C2B9186" w:rsidR="00CE5835" w:rsidRDefault="00CE5835" w:rsidP="00757BC4">
            <w:pPr>
              <w:pStyle w:val="FliesstextLinks9pt"/>
              <w:rPr>
                <w:color w:val="595959"/>
              </w:rPr>
            </w:pPr>
          </w:p>
          <w:p w14:paraId="6C695B87" w14:textId="3D82F63B" w:rsidR="00CA655F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passende Buch</w:t>
            </w:r>
          </w:p>
          <w:p w14:paraId="32426B22" w14:textId="56667837" w:rsidR="00CA655F" w:rsidRDefault="00CA655F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0DC8A61" w14:textId="77777777" w:rsidR="002A67C0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viel zu erzählen!</w:t>
            </w:r>
          </w:p>
          <w:p w14:paraId="2C13BA23" w14:textId="77777777" w:rsidR="00CA655F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Nach Bildern erzählen!</w:t>
            </w:r>
          </w:p>
          <w:p w14:paraId="393A1FC4" w14:textId="77777777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Bildgeschichte lesen</w:t>
            </w:r>
          </w:p>
          <w:p w14:paraId="5BED8458" w14:textId="0985565B" w:rsidR="008C0574" w:rsidRDefault="005B5BB0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16B89D6" wp14:editId="0B50D79F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966470</wp:posOffset>
                  </wp:positionV>
                  <wp:extent cx="751840" cy="179705"/>
                  <wp:effectExtent l="0" t="0" r="0" b="0"/>
                  <wp:wrapSquare wrapText="bothSides"/>
                  <wp:docPr id="1260659768" name="Grafik 126065976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574">
              <w:rPr>
                <w:color w:val="595959"/>
              </w:rPr>
              <w:t>Mit zehn Tipps zur guten Bildgeschichte</w:t>
            </w:r>
            <w:r w:rsidR="001E22A8">
              <w:rPr>
                <w:color w:val="595959"/>
              </w:rPr>
              <w:t xml:space="preserve"> </w:t>
            </w:r>
          </w:p>
          <w:p w14:paraId="4B5336BF" w14:textId="40F4C70F" w:rsidR="005B5BB0" w:rsidRDefault="005B5BB0" w:rsidP="00757BC4">
            <w:pPr>
              <w:pStyle w:val="FliesstextLinks9pt"/>
              <w:rPr>
                <w:color w:val="595959"/>
              </w:rPr>
            </w:pPr>
          </w:p>
          <w:p w14:paraId="3422B076" w14:textId="77777777" w:rsidR="005B5BB0" w:rsidRDefault="005B5BB0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484F925B" w14:textId="77777777" w:rsidR="00C313FA" w:rsidRPr="00E042AD" w:rsidRDefault="00C313FA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34475B" w:rsidRPr="00E042AD">
              <w:rPr>
                <w:color w:val="C00000"/>
                <w:sz w:val="16"/>
                <w:szCs w:val="16"/>
              </w:rPr>
              <w:t xml:space="preserve">Entrepreneurship </w:t>
            </w:r>
          </w:p>
          <w:p w14:paraId="2A38E1CB" w14:textId="45466DBE" w:rsidR="008C0574" w:rsidRPr="00E042AD" w:rsidRDefault="00C313FA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34475B" w:rsidRPr="00E042AD">
              <w:rPr>
                <w:color w:val="C00000"/>
                <w:sz w:val="16"/>
                <w:szCs w:val="16"/>
              </w:rPr>
              <w:t>Education</w:t>
            </w:r>
          </w:p>
          <w:p w14:paraId="200E4F9B" w14:textId="3CDC0DAF" w:rsidR="0034475B" w:rsidRDefault="0034475B" w:rsidP="00757BC4">
            <w:pPr>
              <w:pStyle w:val="FliesstextLinks9pt"/>
              <w:rPr>
                <w:color w:val="595959"/>
              </w:rPr>
            </w:pPr>
          </w:p>
          <w:p w14:paraId="73394596" w14:textId="77777777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Nach Bildern erzählen</w:t>
            </w:r>
          </w:p>
          <w:p w14:paraId="4C6E84F3" w14:textId="77777777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Bildgeschichte untersuchen</w:t>
            </w:r>
          </w:p>
          <w:p w14:paraId="3914D53D" w14:textId="441F5020" w:rsidR="008C0574" w:rsidRDefault="008C0574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FD772F7" w14:textId="77777777" w:rsidR="002A67C0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viele Wörter!</w:t>
            </w:r>
          </w:p>
          <w:p w14:paraId="7EB8808A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Nomen erkennen und einteilen</w:t>
            </w:r>
          </w:p>
          <w:p w14:paraId="18679A98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Nomen und ihre Artikel</w:t>
            </w:r>
          </w:p>
          <w:p w14:paraId="31C2975C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Nomen: Singular und Plural</w:t>
            </w:r>
          </w:p>
          <w:p w14:paraId="4D1DAF12" w14:textId="49B28373" w:rsidR="00864061" w:rsidRDefault="00864061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Nomen und ihre Fälle</w:t>
            </w:r>
            <w:r w:rsidR="001E22A8">
              <w:rPr>
                <w:color w:val="595959"/>
              </w:rPr>
              <w:t xml:space="preserve"> </w:t>
            </w:r>
          </w:p>
          <w:p w14:paraId="78D543ED" w14:textId="25081B71" w:rsidR="005B5BB0" w:rsidRDefault="005B5BB0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4969D61" wp14:editId="0C754E7D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1120140</wp:posOffset>
                  </wp:positionV>
                  <wp:extent cx="751840" cy="179705"/>
                  <wp:effectExtent l="0" t="0" r="0" b="0"/>
                  <wp:wrapSquare wrapText="bothSides"/>
                  <wp:docPr id="1725811309" name="Grafik 1725811309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902D76" w14:textId="593017A6" w:rsidR="00864061" w:rsidRDefault="00864061" w:rsidP="00757BC4">
            <w:pPr>
              <w:pStyle w:val="FliesstextLinks9pt"/>
              <w:rPr>
                <w:color w:val="595959"/>
              </w:rPr>
            </w:pPr>
          </w:p>
          <w:p w14:paraId="71B77D8B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Nomen erkennen und einteilen</w:t>
            </w:r>
          </w:p>
          <w:p w14:paraId="459E7FAC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Nomen und ihre Artikel</w:t>
            </w:r>
          </w:p>
          <w:p w14:paraId="0661B77A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Nomen: Singular und Plural</w:t>
            </w:r>
          </w:p>
          <w:p w14:paraId="0BD64166" w14:textId="7777777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Nomen und ihre Fälle</w:t>
            </w:r>
          </w:p>
          <w:p w14:paraId="6F454F7D" w14:textId="173868FD" w:rsidR="0061115B" w:rsidRDefault="0061115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DF8C5BA" w14:textId="77777777" w:rsidR="002A67C0" w:rsidRDefault="00AC2A4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viel zu finden im Internet!</w:t>
            </w:r>
          </w:p>
          <w:p w14:paraId="753D3E72" w14:textId="77777777" w:rsidR="00AC2A4F" w:rsidRDefault="00AC2A4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Mit dem Leseplan Informationen erfassen</w:t>
            </w:r>
          </w:p>
          <w:p w14:paraId="21314A10" w14:textId="77777777" w:rsidR="004B67F9" w:rsidRDefault="004B67F9" w:rsidP="00757BC4">
            <w:pPr>
              <w:pStyle w:val="FliesstextLinks9pt"/>
              <w:rPr>
                <w:color w:val="595959"/>
              </w:rPr>
            </w:pPr>
          </w:p>
          <w:p w14:paraId="2E73CC0C" w14:textId="5B7A37B7" w:rsidR="00AC2A4F" w:rsidRPr="00810562" w:rsidRDefault="00663B24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810562">
              <w:rPr>
                <w:color w:val="C00000"/>
                <w:sz w:val="17"/>
                <w:szCs w:val="17"/>
              </w:rPr>
              <w:t xml:space="preserve"> </w:t>
            </w:r>
            <w:r w:rsidR="00C313FA" w:rsidRPr="00BE7F85">
              <w:rPr>
                <w:color w:val="C00000"/>
                <w:sz w:val="18"/>
                <w:szCs w:val="18"/>
              </w:rPr>
              <w:sym w:font="Wingdings" w:char="F0E8"/>
            </w:r>
            <w:r w:rsidR="00C313FA">
              <w:rPr>
                <w:color w:val="C00000"/>
                <w:sz w:val="18"/>
                <w:szCs w:val="18"/>
              </w:rPr>
              <w:t xml:space="preserve"> </w:t>
            </w:r>
            <w:r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46EB1548" w14:textId="5B4C762B" w:rsidR="00663B24" w:rsidRDefault="00663B24" w:rsidP="00757BC4">
            <w:pPr>
              <w:pStyle w:val="FliesstextLinks9pt"/>
              <w:rPr>
                <w:color w:val="595959"/>
              </w:rPr>
            </w:pPr>
          </w:p>
          <w:p w14:paraId="0D5FA42A" w14:textId="3586EB27" w:rsidR="00E932E6" w:rsidRDefault="00E932E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Mit dem Leseplan Informationen erfassen</w:t>
            </w:r>
          </w:p>
          <w:p w14:paraId="51074F71" w14:textId="0F0C34BE" w:rsidR="000B032F" w:rsidRDefault="000B032F" w:rsidP="000B032F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74BCABA1" w14:textId="77777777" w:rsidR="002A67C0" w:rsidRPr="00CA655F" w:rsidRDefault="00CA655F" w:rsidP="00757BC4">
            <w:pPr>
              <w:pStyle w:val="FliesstextLinks9pt"/>
              <w:rPr>
                <w:color w:val="595959"/>
                <w:u w:val="single"/>
              </w:rPr>
            </w:pPr>
            <w:r w:rsidRPr="00CA655F">
              <w:rPr>
                <w:color w:val="595959"/>
                <w:u w:val="single"/>
              </w:rPr>
              <w:t xml:space="preserve">PROJEKTIDEE: </w:t>
            </w:r>
          </w:p>
          <w:p w14:paraId="4DD414EB" w14:textId="557CFCCE" w:rsidR="00CA655F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 w:rsidR="00CA655F">
              <w:rPr>
                <w:color w:val="595959"/>
              </w:rPr>
              <w:t xml:space="preserve"> Bücher-Buffet</w:t>
            </w:r>
          </w:p>
          <w:p w14:paraId="7FD85715" w14:textId="77777777" w:rsidR="00CA655F" w:rsidRDefault="00CA655F" w:rsidP="00757BC4">
            <w:pPr>
              <w:pStyle w:val="FliesstextLinks9pt"/>
              <w:rPr>
                <w:color w:val="595959"/>
              </w:rPr>
            </w:pPr>
          </w:p>
          <w:p w14:paraId="6DC8AAF6" w14:textId="77777777" w:rsidR="00CA655F" w:rsidRPr="00CA655F" w:rsidRDefault="00CA655F" w:rsidP="00757BC4">
            <w:pPr>
              <w:pStyle w:val="FliesstextLinks9pt"/>
              <w:rPr>
                <w:color w:val="595959"/>
                <w:u w:val="single"/>
              </w:rPr>
            </w:pPr>
            <w:r w:rsidRPr="00CA655F">
              <w:rPr>
                <w:color w:val="595959"/>
                <w:u w:val="single"/>
              </w:rPr>
              <w:t>PROJEKTIDEE:</w:t>
            </w:r>
          </w:p>
          <w:p w14:paraId="0174B337" w14:textId="5905253A" w:rsidR="00CA655F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 w:rsidR="00CA655F">
              <w:rPr>
                <w:color w:val="595959"/>
              </w:rPr>
              <w:t xml:space="preserve"> „Geschichten zu Gegenständen erzählen“</w:t>
            </w:r>
          </w:p>
          <w:p w14:paraId="69C98525" w14:textId="77777777" w:rsidR="00CA655F" w:rsidRDefault="00CA655F" w:rsidP="00757BC4">
            <w:pPr>
              <w:pStyle w:val="FliesstextLinks9pt"/>
              <w:rPr>
                <w:color w:val="595959"/>
              </w:rPr>
            </w:pPr>
          </w:p>
          <w:p w14:paraId="35D63BF4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Fabeln in Geheimschriften</w:t>
            </w:r>
          </w:p>
          <w:p w14:paraId="449B1CA1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Oh du Fröhliche</w:t>
            </w:r>
          </w:p>
          <w:p w14:paraId="207F8495" w14:textId="1093DD46" w:rsidR="00E07287" w:rsidRDefault="00E07287" w:rsidP="00E07287">
            <w:pPr>
              <w:pStyle w:val="FliesstextLinks9pt"/>
              <w:rPr>
                <w:color w:val="595959"/>
              </w:rPr>
            </w:pPr>
          </w:p>
        </w:tc>
      </w:tr>
      <w:tr w:rsidR="00CE5835" w14:paraId="1AF0416B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5AF83A4C" w14:textId="77777777" w:rsidR="00CE5835" w:rsidRDefault="00CE5835" w:rsidP="003634FF">
            <w:pPr>
              <w:pStyle w:val="FliesstextZentriert9"/>
            </w:pPr>
            <w:r>
              <w:lastRenderedPageBreak/>
              <w:t xml:space="preserve">15.-18. </w:t>
            </w:r>
          </w:p>
          <w:p w14:paraId="33CC93BA" w14:textId="33017BD4" w:rsidR="00CE5835" w:rsidRDefault="00CE5835" w:rsidP="003634FF">
            <w:pPr>
              <w:pStyle w:val="FliesstextZentriert9"/>
            </w:pPr>
            <w:r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62B804" w14:textId="12B935DD" w:rsidR="00CE5835" w:rsidRDefault="00CE5835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Dein Buch erfolgreich präsentieren</w:t>
            </w:r>
            <w:r w:rsidR="001E22A8">
              <w:rPr>
                <w:color w:val="595959"/>
              </w:rPr>
              <w:t xml:space="preserve"> </w:t>
            </w:r>
          </w:p>
          <w:p w14:paraId="6D9833A0" w14:textId="341EA7BA" w:rsidR="005B5BB0" w:rsidRDefault="005B5BB0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1B20EB65" wp14:editId="097FF20B">
                  <wp:simplePos x="0" y="0"/>
                  <wp:positionH relativeFrom="column">
                    <wp:posOffset>-332740</wp:posOffset>
                  </wp:positionH>
                  <wp:positionV relativeFrom="page">
                    <wp:posOffset>332105</wp:posOffset>
                  </wp:positionV>
                  <wp:extent cx="751840" cy="179705"/>
                  <wp:effectExtent l="0" t="0" r="0" b="0"/>
                  <wp:wrapSquare wrapText="bothSides"/>
                  <wp:docPr id="1332666082" name="Grafik 1332666082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31E6A1" w14:textId="77777777" w:rsidR="006C4698" w:rsidRDefault="006C4698" w:rsidP="00CA655F">
            <w:pPr>
              <w:pStyle w:val="FliesstextLinks9pt"/>
              <w:rPr>
                <w:color w:val="595959"/>
              </w:rPr>
            </w:pPr>
          </w:p>
          <w:p w14:paraId="23DC5E02" w14:textId="64508602" w:rsidR="00CA655F" w:rsidRDefault="00CA655F" w:rsidP="00CA655F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Buch und Film</w:t>
            </w:r>
            <w:r w:rsidR="001E22A8">
              <w:rPr>
                <w:color w:val="595959"/>
              </w:rPr>
              <w:t xml:space="preserve"> </w:t>
            </w:r>
          </w:p>
          <w:p w14:paraId="23FB2E72" w14:textId="501D2B5D" w:rsidR="006C4698" w:rsidRDefault="006C4698" w:rsidP="00CA655F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29124F9C" wp14:editId="07CE1ECA">
                  <wp:simplePos x="0" y="0"/>
                  <wp:positionH relativeFrom="column">
                    <wp:posOffset>-856615</wp:posOffset>
                  </wp:positionH>
                  <wp:positionV relativeFrom="paragraph">
                    <wp:posOffset>78105</wp:posOffset>
                  </wp:positionV>
                  <wp:extent cx="751840" cy="179705"/>
                  <wp:effectExtent l="0" t="0" r="0" b="0"/>
                  <wp:wrapSquare wrapText="bothSides"/>
                  <wp:docPr id="1061983845" name="Grafik 106198384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F93D6A" w14:textId="4240EEFD" w:rsidR="005B5BB0" w:rsidRDefault="005B5BB0" w:rsidP="00CA655F">
            <w:pPr>
              <w:pStyle w:val="FliesstextLinks9pt"/>
              <w:rPr>
                <w:color w:val="595959"/>
              </w:rPr>
            </w:pPr>
          </w:p>
          <w:p w14:paraId="4BBDFA80" w14:textId="3381C587" w:rsidR="00CA655F" w:rsidRPr="00810562" w:rsidRDefault="00C313FA" w:rsidP="00CA655F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C616A2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3BCCE10F" w14:textId="0C45CEA9" w:rsidR="00C616A2" w:rsidRDefault="00C616A2" w:rsidP="00CA655F">
            <w:pPr>
              <w:pStyle w:val="FliesstextLinks9pt"/>
              <w:rPr>
                <w:color w:val="595959"/>
              </w:rPr>
            </w:pPr>
          </w:p>
          <w:p w14:paraId="4B5378D6" w14:textId="2EC89C14" w:rsidR="00CA655F" w:rsidRDefault="00CA655F" w:rsidP="00CA655F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Buchvorstellung vorbereiten</w:t>
            </w:r>
          </w:p>
          <w:p w14:paraId="4A4C0DD4" w14:textId="59CF696B" w:rsidR="00CA655F" w:rsidRDefault="00CA655F" w:rsidP="00CA655F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671368" w14:textId="0532F5F4" w:rsidR="00CE5835" w:rsidRDefault="005B5BB0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932B753" wp14:editId="7BD07965">
                  <wp:simplePos x="0" y="0"/>
                  <wp:positionH relativeFrom="column">
                    <wp:posOffset>25400</wp:posOffset>
                  </wp:positionH>
                  <wp:positionV relativeFrom="page">
                    <wp:posOffset>307975</wp:posOffset>
                  </wp:positionV>
                  <wp:extent cx="751840" cy="179705"/>
                  <wp:effectExtent l="0" t="0" r="0" b="0"/>
                  <wp:wrapSquare wrapText="bothSides"/>
                  <wp:docPr id="1806585701" name="Grafik 180658570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574">
              <w:rPr>
                <w:color w:val="595959"/>
              </w:rPr>
              <w:t>Direkte Reden beleben eine Geschichte</w:t>
            </w:r>
            <w:r w:rsidR="001E22A8">
              <w:rPr>
                <w:color w:val="595959"/>
              </w:rPr>
              <w:t xml:space="preserve"> </w:t>
            </w:r>
          </w:p>
          <w:p w14:paraId="35F7BC5F" w14:textId="49816CAD" w:rsidR="005B5BB0" w:rsidRDefault="005B5BB0" w:rsidP="00757BC4">
            <w:pPr>
              <w:pStyle w:val="FliesstextLinks9pt"/>
              <w:rPr>
                <w:color w:val="595959"/>
              </w:rPr>
            </w:pPr>
          </w:p>
          <w:p w14:paraId="0811A331" w14:textId="77777777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5EC12598" w14:textId="5333DF7D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Von einem Erlebnis erzählen</w:t>
            </w:r>
          </w:p>
          <w:p w14:paraId="10FA45E0" w14:textId="6A424335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verschieden können Erzählanfänge sein</w:t>
            </w:r>
          </w:p>
          <w:p w14:paraId="2CB067AD" w14:textId="0E1CF301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Erzählungen spannend und interessant gestalten</w:t>
            </w:r>
          </w:p>
          <w:p w14:paraId="07A3257D" w14:textId="10ACBB0F" w:rsidR="008C0574" w:rsidRDefault="008C0574" w:rsidP="00757BC4">
            <w:pPr>
              <w:pStyle w:val="FliesstextLinks9pt"/>
              <w:rPr>
                <w:color w:val="595959"/>
              </w:rPr>
            </w:pPr>
          </w:p>
          <w:p w14:paraId="4D90D749" w14:textId="7336B1D4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Bildgeschichte bearbeiten</w:t>
            </w:r>
          </w:p>
          <w:p w14:paraId="307A9858" w14:textId="77777777" w:rsidR="008C0574" w:rsidRDefault="008C0574" w:rsidP="001342A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direkte Rede üben</w:t>
            </w:r>
          </w:p>
          <w:p w14:paraId="62BB4DE3" w14:textId="2C4364B1" w:rsidR="001342AA" w:rsidRDefault="001342AA" w:rsidP="001342AA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7A29C8" w14:textId="6F82D5C3" w:rsidR="00CE5835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Adjektive</w:t>
            </w:r>
          </w:p>
          <w:p w14:paraId="51ED5B11" w14:textId="5CD190B8" w:rsidR="00864061" w:rsidRDefault="007C1B7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41A1291A" wp14:editId="6B3F709F">
                  <wp:simplePos x="0" y="0"/>
                  <wp:positionH relativeFrom="column">
                    <wp:posOffset>-635</wp:posOffset>
                  </wp:positionH>
                  <wp:positionV relativeFrom="page">
                    <wp:posOffset>482600</wp:posOffset>
                  </wp:positionV>
                  <wp:extent cx="751840" cy="179705"/>
                  <wp:effectExtent l="0" t="0" r="0" b="0"/>
                  <wp:wrapSquare wrapText="bothSides"/>
                  <wp:docPr id="993750470" name="Grafik 99375047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061">
              <w:rPr>
                <w:color w:val="595959"/>
              </w:rPr>
              <w:t>Steigerung von Adjektiven</w:t>
            </w:r>
            <w:r w:rsidR="001E22A8">
              <w:rPr>
                <w:color w:val="595959"/>
              </w:rPr>
              <w:t xml:space="preserve"> </w:t>
            </w:r>
          </w:p>
          <w:p w14:paraId="5824BF99" w14:textId="229C2F5C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1F78ED72" w14:textId="00C4993A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66479C4B" w14:textId="7D71C651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Verben: Infinitiv und Personalform</w:t>
            </w:r>
          </w:p>
          <w:p w14:paraId="3A8995D7" w14:textId="7D7FA225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Stammformen des Verbs</w:t>
            </w:r>
          </w:p>
          <w:p w14:paraId="3C9588BC" w14:textId="098F45DC" w:rsidR="00864061" w:rsidRDefault="00864061" w:rsidP="00757BC4">
            <w:pPr>
              <w:pStyle w:val="FliesstextLinks9pt"/>
              <w:rPr>
                <w:color w:val="595959"/>
              </w:rPr>
            </w:pPr>
          </w:p>
          <w:p w14:paraId="5AFDBDB0" w14:textId="7B739EF7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Adjektive, Steigerung von Adjektiven</w:t>
            </w:r>
          </w:p>
          <w:p w14:paraId="1DA664EA" w14:textId="5645A4D8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Verben: Infinitiv und Personalformen</w:t>
            </w:r>
            <w:r w:rsidR="0061115B">
              <w:rPr>
                <w:color w:val="595959"/>
              </w:rPr>
              <w:t>, Die Stammformen des Verbs</w:t>
            </w:r>
          </w:p>
          <w:p w14:paraId="46A7EF6E" w14:textId="21644EAE" w:rsidR="0061115B" w:rsidRDefault="0061115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85CD3B8" w14:textId="77777777" w:rsidR="00CE5835" w:rsidRDefault="00AC2A4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Großschreibung von Nomen und am Anfang von Texten</w:t>
            </w:r>
          </w:p>
          <w:p w14:paraId="5B2F5BFC" w14:textId="3155D9FC" w:rsidR="00AC2A4F" w:rsidRDefault="00E932E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Der Artikel als Signal für die Großschreibung</w:t>
            </w:r>
          </w:p>
          <w:p w14:paraId="3CC082C0" w14:textId="3556AE03" w:rsidR="00E932E6" w:rsidRDefault="00E932E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dass-Schreibung</w:t>
            </w:r>
          </w:p>
          <w:p w14:paraId="191F0568" w14:textId="46679813" w:rsidR="006C4698" w:rsidRDefault="006C4698" w:rsidP="005B5BB0">
            <w:pPr>
              <w:pStyle w:val="FliesstextLinks9pt"/>
              <w:rPr>
                <w:color w:val="595959"/>
              </w:rPr>
            </w:pPr>
          </w:p>
          <w:p w14:paraId="4DB14B0A" w14:textId="4BFF1BAA" w:rsidR="000B032F" w:rsidRPr="006C4698" w:rsidRDefault="001A51FE" w:rsidP="005B5BB0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7D1D6F1" wp14:editId="3900B57E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1748790</wp:posOffset>
                  </wp:positionV>
                  <wp:extent cx="751840" cy="179705"/>
                  <wp:effectExtent l="0" t="0" r="0" b="0"/>
                  <wp:wrapSquare wrapText="bothSides"/>
                  <wp:docPr id="1884801355" name="Grafik 188480135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2E6">
              <w:rPr>
                <w:color w:val="595959"/>
              </w:rPr>
              <w:t>ZTB: Übungen zur Großschreibung, Der Artikel als Signal für die Großschreibung</w:t>
            </w:r>
            <w:r w:rsidR="00027A7E">
              <w:rPr>
                <w:color w:val="595959"/>
              </w:rPr>
              <w:t xml:space="preserve"> </w:t>
            </w:r>
          </w:p>
          <w:p w14:paraId="3399335E" w14:textId="792643AC" w:rsidR="005B5BB0" w:rsidRDefault="005B5BB0" w:rsidP="005B5BB0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784994F8" w14:textId="77777777" w:rsidR="00CE5835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Blitzlesen: Das Lexikon der schwierigen Wörter</w:t>
            </w:r>
          </w:p>
          <w:p w14:paraId="4859195F" w14:textId="77777777" w:rsidR="00CF2CA0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Eine Erlebniserzählung verstehen und bearbeiten</w:t>
            </w:r>
          </w:p>
          <w:p w14:paraId="17545FEA" w14:textId="23F5A225" w:rsidR="00CF2CA0" w:rsidRDefault="0063148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Die außergewöhnlichen Fälle der Florentine Blix</w:t>
            </w:r>
          </w:p>
        </w:tc>
      </w:tr>
      <w:tr w:rsidR="00CE5835" w14:paraId="7C3147E2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3449126F" w14:textId="77777777" w:rsidR="00CE5835" w:rsidRDefault="00CE5835" w:rsidP="003634FF">
            <w:pPr>
              <w:pStyle w:val="FliesstextZentriert9"/>
            </w:pPr>
            <w:r>
              <w:t xml:space="preserve">19.-21. </w:t>
            </w:r>
          </w:p>
          <w:p w14:paraId="22C707EF" w14:textId="721F428D" w:rsidR="00CE5835" w:rsidRDefault="00CE5835" w:rsidP="003634FF">
            <w:pPr>
              <w:pStyle w:val="FliesstextZentriert9"/>
            </w:pPr>
            <w:r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54B04C" w14:textId="77777777" w:rsidR="00CE5835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Bekannte Bücher kennenlernen</w:t>
            </w:r>
          </w:p>
          <w:p w14:paraId="6B2EADF4" w14:textId="272D701A" w:rsidR="00CA655F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23DBDD4E" wp14:editId="606C6237">
                  <wp:simplePos x="0" y="0"/>
                  <wp:positionH relativeFrom="column">
                    <wp:posOffset>27940</wp:posOffset>
                  </wp:positionH>
                  <wp:positionV relativeFrom="page">
                    <wp:posOffset>816610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534578828" name="Grafik 153457882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655F">
              <w:rPr>
                <w:color w:val="595959"/>
              </w:rPr>
              <w:t>Jugendbücher kennenlernen</w:t>
            </w:r>
          </w:p>
          <w:p w14:paraId="6150CC98" w14:textId="7B953C0B" w:rsidR="00DE4924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  <w:r w:rsidR="001E22A8">
              <w:rPr>
                <w:color w:val="595959"/>
              </w:rPr>
              <w:t xml:space="preserve"> </w:t>
            </w:r>
          </w:p>
          <w:p w14:paraId="5AE88BEE" w14:textId="0CC924CB" w:rsidR="005B5BB0" w:rsidRPr="00DE4924" w:rsidRDefault="005B5BB0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</w:p>
          <w:p w14:paraId="03A7D834" w14:textId="7D1A6267" w:rsidR="00DE4924" w:rsidRDefault="00DE4924" w:rsidP="00C616A2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4C576B48" w14:textId="5EADFCBF" w:rsidR="00C616A2" w:rsidRPr="00810562" w:rsidRDefault="00C313FA" w:rsidP="00C616A2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C616A2" w:rsidRPr="00E042AD">
              <w:rPr>
                <w:color w:val="C00000"/>
                <w:sz w:val="16"/>
                <w:szCs w:val="16"/>
              </w:rPr>
              <w:t>Medienbi</w:t>
            </w:r>
            <w:r w:rsidR="00DE4924" w:rsidRPr="00E042AD">
              <w:rPr>
                <w:color w:val="C00000"/>
                <w:sz w:val="16"/>
                <w:szCs w:val="16"/>
              </w:rPr>
              <w:t>l</w:t>
            </w:r>
            <w:r w:rsidR="00C616A2" w:rsidRPr="00E042AD">
              <w:rPr>
                <w:color w:val="C00000"/>
                <w:sz w:val="16"/>
                <w:szCs w:val="16"/>
              </w:rPr>
              <w:t>dung</w:t>
            </w:r>
          </w:p>
          <w:p w14:paraId="034E4CB0" w14:textId="7A9DABA5" w:rsidR="00CA655F" w:rsidRDefault="00CA655F" w:rsidP="00757BC4">
            <w:pPr>
              <w:pStyle w:val="FliesstextLinks9pt"/>
              <w:rPr>
                <w:color w:val="595959"/>
              </w:rPr>
            </w:pPr>
          </w:p>
          <w:p w14:paraId="53D74AAD" w14:textId="2E5933DE" w:rsidR="00CA655F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Jugendbücher kennenlernen</w:t>
            </w:r>
          </w:p>
          <w:p w14:paraId="5724ED69" w14:textId="77777777" w:rsidR="00CA655F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 Hörbuch kennenlernen</w:t>
            </w:r>
          </w:p>
          <w:p w14:paraId="08EFABEC" w14:textId="77777777" w:rsidR="00CA655F" w:rsidRDefault="00CA655F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549B8B2D" w14:textId="77777777" w:rsidR="00CA655F" w:rsidRDefault="00CA655F" w:rsidP="00CC4812">
            <w:pPr>
              <w:pStyle w:val="FliesstextLinks9pt"/>
              <w:rPr>
                <w:color w:val="595959"/>
              </w:rPr>
            </w:pPr>
          </w:p>
          <w:p w14:paraId="6E591948" w14:textId="77777777" w:rsidR="00C23D56" w:rsidRDefault="00C23D56" w:rsidP="00CC4812">
            <w:pPr>
              <w:pStyle w:val="FliesstextLinks9pt"/>
              <w:rPr>
                <w:color w:val="595959"/>
              </w:rPr>
            </w:pPr>
          </w:p>
          <w:p w14:paraId="48881D3D" w14:textId="11EAE633" w:rsidR="00C23D56" w:rsidRDefault="00C23D56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93CF05F" w14:textId="77777777" w:rsidR="00CE5835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spannende Erzählung schreiben</w:t>
            </w:r>
          </w:p>
          <w:p w14:paraId="182A32C0" w14:textId="5B61404F" w:rsidR="008C0574" w:rsidRDefault="008C0574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Mit treffenden Ausdrücken erzählen</w:t>
            </w:r>
            <w:r w:rsidR="001E22A8">
              <w:rPr>
                <w:color w:val="595959"/>
              </w:rPr>
              <w:t xml:space="preserve"> </w:t>
            </w:r>
          </w:p>
          <w:p w14:paraId="42B8E1AD" w14:textId="3CED0FB6" w:rsidR="00DE4924" w:rsidRDefault="00DE4924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401ED53D" wp14:editId="0D6B175F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674370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719932020" name="Grafik 71993202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CD86F" w14:textId="77777777" w:rsidR="00DE4924" w:rsidRDefault="00DE4924" w:rsidP="00757BC4">
            <w:pPr>
              <w:pStyle w:val="FliesstextLinks9pt"/>
              <w:rPr>
                <w:color w:val="595959"/>
              </w:rPr>
            </w:pPr>
          </w:p>
          <w:p w14:paraId="753A2F7D" w14:textId="06902876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Checkliste: Erzählen </w:t>
            </w:r>
          </w:p>
          <w:p w14:paraId="5B2D98EF" w14:textId="1F4CC0B8" w:rsidR="008C0574" w:rsidRDefault="008C0574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Zielsicher!</w:t>
            </w:r>
            <w:r w:rsidR="001E22A8">
              <w:rPr>
                <w:color w:val="595959"/>
              </w:rPr>
              <w:t xml:space="preserve"> </w:t>
            </w:r>
          </w:p>
          <w:p w14:paraId="43D57696" w14:textId="5E8A23B1" w:rsidR="00DE4924" w:rsidRDefault="00DE4924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58D32C1B" wp14:editId="359AC457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1263015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365" y="1457"/>
                      <wp:lineTo x="0" y="5828"/>
                      <wp:lineTo x="0" y="14570"/>
                      <wp:lineTo x="365" y="20398"/>
                      <wp:lineTo x="20797" y="20398"/>
                      <wp:lineTo x="21162" y="14570"/>
                      <wp:lineTo x="21162" y="5099"/>
                      <wp:lineTo x="20797" y="1457"/>
                      <wp:lineTo x="365" y="1457"/>
                    </wp:wrapPolygon>
                  </wp:wrapTight>
                  <wp:docPr id="1813774481" name="Grafik 181377448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A4BB17" w14:textId="116A2AAA" w:rsidR="008C0574" w:rsidRDefault="008C0574" w:rsidP="00757BC4">
            <w:pPr>
              <w:pStyle w:val="FliesstextLinks9pt"/>
              <w:rPr>
                <w:color w:val="595959"/>
              </w:rPr>
            </w:pPr>
          </w:p>
          <w:p w14:paraId="51C5998C" w14:textId="77777777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Übungen zur Erlebniserzählung</w:t>
            </w:r>
          </w:p>
          <w:p w14:paraId="38139B2E" w14:textId="32E63C6E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 Erlebniserzählung nach Vorgaben schreiben, Mit treffenden Ausdrücken erzählen</w:t>
            </w:r>
          </w:p>
          <w:p w14:paraId="45A90F84" w14:textId="64C6E596" w:rsidR="008C0574" w:rsidRDefault="008C057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28D67697" w14:textId="066DA9B1" w:rsidR="008C0574" w:rsidRDefault="008C0574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58964C7" w14:textId="4B45ADE9" w:rsidR="00CE5835" w:rsidRDefault="00DE4924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5AD541FE" wp14:editId="5D739151">
                  <wp:simplePos x="0" y="0"/>
                  <wp:positionH relativeFrom="margin">
                    <wp:posOffset>42545</wp:posOffset>
                  </wp:positionH>
                  <wp:positionV relativeFrom="margin">
                    <wp:posOffset>207010</wp:posOffset>
                  </wp:positionV>
                  <wp:extent cx="711200" cy="169545"/>
                  <wp:effectExtent l="0" t="0" r="0" b="0"/>
                  <wp:wrapSquare wrapText="bothSides"/>
                  <wp:docPr id="224437245" name="Grafik 22443724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5" t="25641" r="11275" b="25641"/>
                          <a:stretch/>
                        </pic:blipFill>
                        <pic:spPr bwMode="auto">
                          <a:xfrm>
                            <a:off x="0" y="0"/>
                            <a:ext cx="711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061">
              <w:rPr>
                <w:color w:val="595959"/>
              </w:rPr>
              <w:t>Präpositionen</w:t>
            </w:r>
            <w:r w:rsidR="00027A7E">
              <w:rPr>
                <w:color w:val="595959"/>
              </w:rPr>
              <w:t xml:space="preserve"> </w:t>
            </w:r>
          </w:p>
          <w:p w14:paraId="4DA6851C" w14:textId="4B2D9517" w:rsidR="00DE4924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72BADB80" wp14:editId="4ECB045F">
                  <wp:simplePos x="0" y="0"/>
                  <wp:positionH relativeFrom="column">
                    <wp:posOffset>-477520</wp:posOffset>
                  </wp:positionH>
                  <wp:positionV relativeFrom="page">
                    <wp:posOffset>784225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365" y="1457"/>
                      <wp:lineTo x="0" y="5828"/>
                      <wp:lineTo x="0" y="14570"/>
                      <wp:lineTo x="365" y="20398"/>
                      <wp:lineTo x="20797" y="20398"/>
                      <wp:lineTo x="21162" y="14570"/>
                      <wp:lineTo x="21162" y="5099"/>
                      <wp:lineTo x="20797" y="1457"/>
                      <wp:lineTo x="365" y="1457"/>
                    </wp:wrapPolygon>
                  </wp:wrapTight>
                  <wp:docPr id="418189286" name="Grafik 418189286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3B89C5" w14:textId="66F28A61" w:rsidR="00DE4924" w:rsidRDefault="00DE4924" w:rsidP="00757BC4">
            <w:pPr>
              <w:pStyle w:val="FliesstextLinks9pt"/>
              <w:rPr>
                <w:color w:val="595959"/>
              </w:rPr>
            </w:pPr>
          </w:p>
          <w:p w14:paraId="4A847D15" w14:textId="5E86DA59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Pronomen</w:t>
            </w:r>
          </w:p>
          <w:p w14:paraId="106D173A" w14:textId="78D91650" w:rsidR="00864061" w:rsidRDefault="0086406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  <w:r w:rsidR="00027A7E">
              <w:rPr>
                <w:color w:val="595959"/>
              </w:rPr>
              <w:t xml:space="preserve"> </w:t>
            </w:r>
          </w:p>
          <w:p w14:paraId="25ADEC39" w14:textId="1C80B2AA" w:rsidR="00864061" w:rsidRDefault="00864061" w:rsidP="00757BC4">
            <w:pPr>
              <w:pStyle w:val="FliesstextLinks9pt"/>
              <w:rPr>
                <w:color w:val="595959"/>
              </w:rPr>
            </w:pPr>
          </w:p>
          <w:p w14:paraId="2EF062CC" w14:textId="77777777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38C7AB83" w14:textId="4F87FC8C" w:rsidR="0061115B" w:rsidRDefault="0061115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Präpositionen</w:t>
            </w:r>
          </w:p>
          <w:p w14:paraId="40F06B3B" w14:textId="6A5A05FB" w:rsidR="0061115B" w:rsidRDefault="0061115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Pronomen</w:t>
            </w:r>
          </w:p>
          <w:p w14:paraId="6A55610B" w14:textId="16576B1F" w:rsidR="0061115B" w:rsidRDefault="0061115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469058FE" w14:textId="436D98FA" w:rsidR="0061115B" w:rsidRDefault="0061115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6D13B81" w14:textId="288233BE" w:rsidR="00CE5835" w:rsidRDefault="00564FF6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5728BB5B" wp14:editId="685638B9">
                  <wp:simplePos x="0" y="0"/>
                  <wp:positionH relativeFrom="margin">
                    <wp:posOffset>38735</wp:posOffset>
                  </wp:positionH>
                  <wp:positionV relativeFrom="margin">
                    <wp:posOffset>662940</wp:posOffset>
                  </wp:positionV>
                  <wp:extent cx="711200" cy="169545"/>
                  <wp:effectExtent l="0" t="0" r="0" b="0"/>
                  <wp:wrapSquare wrapText="bothSides"/>
                  <wp:docPr id="204573938" name="Grafik 20457393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5" t="25641" r="11275" b="25641"/>
                          <a:stretch/>
                        </pic:blipFill>
                        <pic:spPr bwMode="auto">
                          <a:xfrm>
                            <a:off x="0" y="0"/>
                            <a:ext cx="711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1981CC2" wp14:editId="5EFE999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190500</wp:posOffset>
                  </wp:positionV>
                  <wp:extent cx="711200" cy="169545"/>
                  <wp:effectExtent l="0" t="0" r="0" b="0"/>
                  <wp:wrapSquare wrapText="bothSides"/>
                  <wp:docPr id="947516425" name="Grafik 94751642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5" t="25641" r="11275" b="25641"/>
                          <a:stretch/>
                        </pic:blipFill>
                        <pic:spPr bwMode="auto">
                          <a:xfrm>
                            <a:off x="0" y="0"/>
                            <a:ext cx="71120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2E6">
              <w:rPr>
                <w:color w:val="595959"/>
              </w:rPr>
              <w:t xml:space="preserve">Die </w:t>
            </w:r>
            <w:r w:rsidR="006C4698">
              <w:rPr>
                <w:color w:val="595959"/>
              </w:rPr>
              <w:t>d</w:t>
            </w:r>
            <w:r w:rsidR="00E932E6">
              <w:rPr>
                <w:color w:val="595959"/>
              </w:rPr>
              <w:t>as-Schreibung</w:t>
            </w:r>
            <w:r w:rsidR="00027A7E">
              <w:rPr>
                <w:color w:val="595959"/>
              </w:rPr>
              <w:t xml:space="preserve"> </w:t>
            </w:r>
          </w:p>
          <w:p w14:paraId="4334DD18" w14:textId="47734718" w:rsidR="00564FF6" w:rsidRDefault="00564FF6" w:rsidP="00757BC4">
            <w:pPr>
              <w:pStyle w:val="FliesstextLinks9pt"/>
              <w:rPr>
                <w:color w:val="595959"/>
              </w:rPr>
            </w:pPr>
          </w:p>
          <w:p w14:paraId="58186A6C" w14:textId="578CDBA1" w:rsidR="00564FF6" w:rsidRDefault="00564FF6" w:rsidP="00757BC4">
            <w:pPr>
              <w:pStyle w:val="FliesstextLinks9pt"/>
              <w:rPr>
                <w:color w:val="595959"/>
              </w:rPr>
            </w:pPr>
          </w:p>
          <w:p w14:paraId="3885EDE9" w14:textId="0ED79DD3" w:rsidR="00E932E6" w:rsidRDefault="00E932E6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Zielsicher!</w:t>
            </w:r>
            <w:r w:rsidR="00027A7E">
              <w:rPr>
                <w:color w:val="595959"/>
              </w:rPr>
              <w:t xml:space="preserve"> </w:t>
            </w:r>
          </w:p>
          <w:p w14:paraId="43BFF632" w14:textId="1042BC1C" w:rsidR="00564FF6" w:rsidRDefault="00564FF6" w:rsidP="00757BC4">
            <w:pPr>
              <w:pStyle w:val="FliesstextLinks9pt"/>
              <w:rPr>
                <w:color w:val="595959"/>
              </w:rPr>
            </w:pPr>
          </w:p>
          <w:p w14:paraId="222A3FA9" w14:textId="59B0C137" w:rsidR="00E932E6" w:rsidRDefault="00E932E6" w:rsidP="00757BC4">
            <w:pPr>
              <w:pStyle w:val="FliesstextLinks9pt"/>
              <w:rPr>
                <w:color w:val="595959"/>
              </w:rPr>
            </w:pPr>
          </w:p>
          <w:p w14:paraId="72E373A4" w14:textId="2E345C6B" w:rsidR="00E932E6" w:rsidRDefault="00E932E6" w:rsidP="00E932E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das(s)-Schreibung trainieren</w:t>
            </w:r>
          </w:p>
          <w:p w14:paraId="7B613793" w14:textId="049A0FE7" w:rsidR="00E932E6" w:rsidRDefault="00E932E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2AB2F5D2" w14:textId="68315F45" w:rsidR="00E932E6" w:rsidRDefault="00E932E6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20171AFB" w14:textId="5CEB30A5" w:rsidR="00631483" w:rsidRDefault="00C47738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Lesetest 2</w:t>
            </w:r>
          </w:p>
          <w:p w14:paraId="5871DBBA" w14:textId="44A2D494" w:rsidR="00CE5835" w:rsidRDefault="00CF2C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L: </w:t>
            </w:r>
            <w:r w:rsidR="00631483">
              <w:rPr>
                <w:color w:val="595959"/>
              </w:rPr>
              <w:t xml:space="preserve">Jonny Ameise </w:t>
            </w:r>
          </w:p>
          <w:p w14:paraId="411962B2" w14:textId="6096537E" w:rsidR="00631483" w:rsidRDefault="0063148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Jonny ist anders</w:t>
            </w:r>
          </w:p>
          <w:p w14:paraId="2E8D4232" w14:textId="09F445C3" w:rsidR="00CF2CA0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Diagnose: Brummps!</w:t>
            </w:r>
          </w:p>
        </w:tc>
      </w:tr>
      <w:tr w:rsidR="00CE5835" w14:paraId="1120903C" w14:textId="77777777" w:rsidTr="00CE5835">
        <w:trPr>
          <w:trHeight w:val="454"/>
        </w:trPr>
        <w:tc>
          <w:tcPr>
            <w:tcW w:w="1980" w:type="dxa"/>
            <w:shd w:val="clear" w:color="auto" w:fill="FDE9D9" w:themeFill="accent6" w:themeFillTint="33"/>
            <w:vAlign w:val="center"/>
          </w:tcPr>
          <w:p w14:paraId="6FE07C3D" w14:textId="77777777" w:rsidR="00CE5835" w:rsidRDefault="00CE5835" w:rsidP="003634FF">
            <w:pPr>
              <w:pStyle w:val="FliesstextZentriert9"/>
            </w:pP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20B250D" w14:textId="59427488" w:rsidR="00CE5835" w:rsidRPr="00935FA3" w:rsidRDefault="00935FA3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935FA3">
              <w:rPr>
                <w:b/>
                <w:bCs/>
                <w:color w:val="595959"/>
              </w:rPr>
              <w:t>Wie wir Medien nutzen</w:t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14:paraId="509924FC" w14:textId="4F0C6720" w:rsidR="00CE5835" w:rsidRPr="00935FA3" w:rsidRDefault="00935FA3" w:rsidP="00757BC4">
            <w:pPr>
              <w:pStyle w:val="FliesstextLinks9pt"/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Sich schriftlich mitteilen</w:t>
            </w: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14:paraId="1E2CB968" w14:textId="53E9CD34" w:rsidR="00CE5835" w:rsidRPr="00935FA3" w:rsidRDefault="00935FA3" w:rsidP="00757BC4">
            <w:pPr>
              <w:pStyle w:val="FliesstextLinks9pt"/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Satzarten und Satzglieder</w:t>
            </w:r>
          </w:p>
        </w:tc>
        <w:tc>
          <w:tcPr>
            <w:tcW w:w="2410" w:type="dxa"/>
            <w:shd w:val="clear" w:color="auto" w:fill="FDE9D9" w:themeFill="accent6" w:themeFillTint="33"/>
            <w:vAlign w:val="center"/>
          </w:tcPr>
          <w:p w14:paraId="34D186CD" w14:textId="2E88CA68" w:rsidR="00CE5835" w:rsidRPr="00935FA3" w:rsidRDefault="00935FA3" w:rsidP="00757BC4">
            <w:pPr>
              <w:pStyle w:val="FliesstextLinks9pt"/>
              <w:rPr>
                <w:b/>
                <w:bCs/>
                <w:color w:val="595959"/>
              </w:rPr>
            </w:pPr>
            <w:r>
              <w:rPr>
                <w:b/>
                <w:bCs/>
                <w:color w:val="595959"/>
              </w:rPr>
              <w:t>Lang gesprochene Vokale</w:t>
            </w:r>
          </w:p>
        </w:tc>
        <w:tc>
          <w:tcPr>
            <w:tcW w:w="2941" w:type="dxa"/>
            <w:shd w:val="clear" w:color="auto" w:fill="FDE9D9" w:themeFill="accent6" w:themeFillTint="33"/>
            <w:vAlign w:val="center"/>
          </w:tcPr>
          <w:p w14:paraId="652D2CE7" w14:textId="77777777" w:rsidR="00CE5835" w:rsidRPr="00935FA3" w:rsidRDefault="00CE5835" w:rsidP="00757BC4">
            <w:pPr>
              <w:pStyle w:val="FliesstextLinks9pt"/>
              <w:rPr>
                <w:b/>
                <w:bCs/>
                <w:color w:val="595959"/>
              </w:rPr>
            </w:pPr>
          </w:p>
        </w:tc>
      </w:tr>
      <w:tr w:rsidR="00CE5835" w:rsidRPr="00935FA3" w14:paraId="1C75CE15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7BF7EEE4" w14:textId="77777777" w:rsidR="004164BF" w:rsidRPr="004164BF" w:rsidRDefault="004164BF" w:rsidP="003634FF">
            <w:pPr>
              <w:pStyle w:val="FliesstextZentriert9"/>
            </w:pPr>
            <w:r w:rsidRPr="004164BF">
              <w:t xml:space="preserve">22.-25. </w:t>
            </w:r>
          </w:p>
          <w:p w14:paraId="1ADEE993" w14:textId="0B05E391" w:rsidR="00CE5835" w:rsidRPr="004164BF" w:rsidRDefault="004164BF" w:rsidP="003634FF">
            <w:pPr>
              <w:pStyle w:val="FliesstextZentriert9"/>
            </w:pPr>
            <w:r w:rsidRPr="004164BF">
              <w:t>Schulwoche</w:t>
            </w:r>
          </w:p>
          <w:p w14:paraId="7B195991" w14:textId="52517AC0" w:rsidR="004164BF" w:rsidRPr="004164BF" w:rsidRDefault="004164BF" w:rsidP="003634FF">
            <w:pPr>
              <w:pStyle w:val="FliesstextZentriert9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D1AF703" w14:textId="77777777" w:rsidR="00CE5835" w:rsidRDefault="00313AD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Handy, Internet und Co.</w:t>
            </w:r>
          </w:p>
          <w:p w14:paraId="10BB6108" w14:textId="77777777" w:rsidR="00313AD5" w:rsidRDefault="00313AD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Handy: Daumen hoch – oder?</w:t>
            </w:r>
          </w:p>
          <w:p w14:paraId="70B170C1" w14:textId="77777777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5F757118" w14:textId="77777777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70228C2B" w14:textId="4C93DC40" w:rsidR="00313AD5" w:rsidRDefault="00313AD5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Die Gefahren der Handynutzung</w:t>
            </w:r>
            <w:r w:rsidR="00DB76C4">
              <w:rPr>
                <w:color w:val="595959"/>
              </w:rPr>
              <w:t xml:space="preserve"> </w:t>
            </w:r>
          </w:p>
          <w:p w14:paraId="1918EB0B" w14:textId="277FED5B" w:rsidR="00B172F5" w:rsidRDefault="00B172F5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5759878C" wp14:editId="6066B36F">
                  <wp:simplePos x="0" y="0"/>
                  <wp:positionH relativeFrom="column">
                    <wp:posOffset>-854075</wp:posOffset>
                  </wp:positionH>
                  <wp:positionV relativeFrom="page">
                    <wp:posOffset>666750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236450031" name="Grafik 123645003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07089" w14:textId="77777777" w:rsidR="00B172F5" w:rsidRDefault="00B172F5" w:rsidP="00B172F5">
            <w:pPr>
              <w:pStyle w:val="FliesstextLinks9pt"/>
              <w:contextualSpacing/>
              <w:rPr>
                <w:color w:val="595959"/>
              </w:rPr>
            </w:pPr>
          </w:p>
          <w:p w14:paraId="52B391D3" w14:textId="4AFC80BB" w:rsidR="00313AD5" w:rsidRDefault="00313AD5" w:rsidP="00B172F5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Ein Leben ohne Handy – niemals!</w:t>
            </w:r>
            <w:r w:rsidR="00DB76C4">
              <w:rPr>
                <w:color w:val="595959"/>
              </w:rPr>
              <w:t xml:space="preserve"> </w:t>
            </w:r>
          </w:p>
          <w:p w14:paraId="7F1FB7CF" w14:textId="53E359B4" w:rsidR="00B172F5" w:rsidRDefault="00B172F5" w:rsidP="00B172F5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7B22F434" wp14:editId="01457358">
                  <wp:simplePos x="0" y="0"/>
                  <wp:positionH relativeFrom="column">
                    <wp:posOffset>-396240</wp:posOffset>
                  </wp:positionH>
                  <wp:positionV relativeFrom="page">
                    <wp:posOffset>1231900</wp:posOffset>
                  </wp:positionV>
                  <wp:extent cx="751840" cy="179705"/>
                  <wp:effectExtent l="0" t="0" r="0" b="0"/>
                  <wp:wrapSquare wrapText="bothSides"/>
                  <wp:docPr id="477173837" name="Grafik 477173837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8F6C37" w14:textId="34373E04" w:rsidR="00313AD5" w:rsidRPr="00810562" w:rsidRDefault="00C313FA" w:rsidP="00313AD5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001CFB" w:rsidRPr="00E042AD">
              <w:rPr>
                <w:color w:val="C00000"/>
                <w:sz w:val="16"/>
                <w:szCs w:val="16"/>
              </w:rPr>
              <w:t>Politische Bildung</w:t>
            </w:r>
          </w:p>
          <w:p w14:paraId="567011C4" w14:textId="5FA6FA60" w:rsidR="00703C0E" w:rsidRPr="00810562" w:rsidRDefault="00C313FA" w:rsidP="00313AD5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703C0E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527DEAF0" w14:textId="4E9AB6AB" w:rsidR="00C616A2" w:rsidRPr="00001CFB" w:rsidRDefault="00C616A2" w:rsidP="00313AD5">
            <w:pPr>
              <w:pStyle w:val="FliesstextLinks9pt"/>
              <w:rPr>
                <w:color w:val="C00000"/>
              </w:rPr>
            </w:pPr>
          </w:p>
          <w:p w14:paraId="44EC5EAD" w14:textId="77777777" w:rsidR="00313AD5" w:rsidRDefault="00313AD5" w:rsidP="00313AD5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Handy – viele Meinungen dazu</w:t>
            </w:r>
          </w:p>
          <w:p w14:paraId="35196BE2" w14:textId="77777777" w:rsidR="00313AD5" w:rsidRDefault="00313AD5" w:rsidP="00313AD5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Gefahren der Handynutzung</w:t>
            </w:r>
          </w:p>
          <w:p w14:paraId="168DF941" w14:textId="1604C99C" w:rsidR="00313AD5" w:rsidRPr="00935FA3" w:rsidRDefault="00313AD5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BBAC7B9" w14:textId="77777777" w:rsidR="00CE583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Freundliche Grüße</w:t>
            </w:r>
          </w:p>
          <w:p w14:paraId="407B3554" w14:textId="77777777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Handynachricht schreiben</w:t>
            </w:r>
          </w:p>
          <w:p w14:paraId="5249C367" w14:textId="77777777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Einen Briefumschlag beschriften</w:t>
            </w:r>
          </w:p>
          <w:p w14:paraId="7CE6D0A7" w14:textId="77777777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Briefe, E-Mails und Handynachrichten schreiben</w:t>
            </w:r>
          </w:p>
          <w:p w14:paraId="4B481788" w14:textId="52EF75DD" w:rsidR="00232CEB" w:rsidRDefault="00232CEB" w:rsidP="00232CEB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Mitteilungen (Brief und E-Mail), Checkliste (Brief und E-Mail)</w:t>
            </w:r>
          </w:p>
          <w:p w14:paraId="79BEA8D6" w14:textId="77777777" w:rsidR="006C4698" w:rsidRDefault="006C4698" w:rsidP="00232CEB">
            <w:pPr>
              <w:pStyle w:val="FliesstextLinks9pt"/>
              <w:rPr>
                <w:color w:val="595959"/>
              </w:rPr>
            </w:pPr>
          </w:p>
          <w:p w14:paraId="025948B4" w14:textId="31326CAF" w:rsidR="00F31CA5" w:rsidRPr="00810562" w:rsidRDefault="00C313FA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663B24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3C5FB2A2" w14:textId="1D0625BF" w:rsidR="00663B24" w:rsidRDefault="00663B24" w:rsidP="00757BC4">
            <w:pPr>
              <w:pStyle w:val="FliesstextLinks9pt"/>
              <w:rPr>
                <w:color w:val="595959"/>
              </w:rPr>
            </w:pPr>
          </w:p>
          <w:p w14:paraId="4422364F" w14:textId="77777777" w:rsidR="00F31CA5" w:rsidRDefault="00831E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Einen Briefumschlag beschriften</w:t>
            </w:r>
          </w:p>
          <w:p w14:paraId="34E0F038" w14:textId="77777777" w:rsidR="00232CEB" w:rsidRDefault="00831E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ZTB: </w:t>
            </w:r>
            <w:r w:rsidR="00232CEB">
              <w:rPr>
                <w:color w:val="595959"/>
              </w:rPr>
              <w:t>Einen Brief schreiben, Anrede und Begrüßung</w:t>
            </w:r>
          </w:p>
          <w:p w14:paraId="5F9FE38A" w14:textId="22EC624B" w:rsidR="0067384F" w:rsidRPr="00935FA3" w:rsidRDefault="0067384F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A3249C6" w14:textId="77777777" w:rsidR="00CE5835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Satzbaustelle</w:t>
            </w:r>
          </w:p>
          <w:p w14:paraId="5EFC1AD9" w14:textId="77777777" w:rsidR="00B213EA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Satzarten</w:t>
            </w:r>
          </w:p>
          <w:p w14:paraId="4DEF77A4" w14:textId="0DEE874C" w:rsidR="00B213EA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Sätze bestehen aus Satzgliedern</w:t>
            </w:r>
          </w:p>
          <w:p w14:paraId="0D4F5F25" w14:textId="77777777" w:rsidR="00B213EA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Prädikat</w:t>
            </w:r>
          </w:p>
          <w:p w14:paraId="2413D7EF" w14:textId="77777777" w:rsidR="00B213EA" w:rsidRDefault="00B213EA" w:rsidP="00B213EA">
            <w:pPr>
              <w:pStyle w:val="FliesstextLinks9pt"/>
              <w:rPr>
                <w:color w:val="595959"/>
              </w:rPr>
            </w:pPr>
          </w:p>
          <w:p w14:paraId="30BC1125" w14:textId="02AC2677" w:rsidR="00B213EA" w:rsidRDefault="00B213EA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Satzarten</w:t>
            </w:r>
          </w:p>
          <w:p w14:paraId="518FFF19" w14:textId="77777777" w:rsidR="00B213EA" w:rsidRDefault="00B213EA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Sätze bestehen aus Satzgliedern</w:t>
            </w:r>
          </w:p>
          <w:p w14:paraId="13E9166D" w14:textId="2797D776" w:rsidR="000F384E" w:rsidRPr="00935FA3" w:rsidRDefault="000F384E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7884817" w14:textId="7124FC60" w:rsidR="00CE5835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R</w:t>
            </w:r>
            <w:r w:rsidR="006A0AC6">
              <w:rPr>
                <w:color w:val="595959"/>
              </w:rPr>
              <w:t>abe, Wal und Co.</w:t>
            </w:r>
          </w:p>
          <w:p w14:paraId="11591B01" w14:textId="77777777" w:rsidR="006A0AC6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Tiernamen mit lang gesprochenen Vokalen</w:t>
            </w:r>
          </w:p>
          <w:p w14:paraId="57BAC988" w14:textId="19DC10F6" w:rsidR="006A0AC6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 wp14:anchorId="3BF01356" wp14:editId="6B88FC57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358140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516869082" name="Grafik 1516869082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AC6">
              <w:rPr>
                <w:color w:val="595959"/>
              </w:rPr>
              <w:t>Zoo und andere Wörter mit Doppel-Vokalen</w:t>
            </w:r>
            <w:r w:rsidR="00DB76C4">
              <w:rPr>
                <w:color w:val="595959"/>
              </w:rPr>
              <w:t xml:space="preserve"> </w:t>
            </w:r>
          </w:p>
          <w:p w14:paraId="11523CCC" w14:textId="117D957A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13C9440C" w14:textId="7940EC59" w:rsidR="006A0AC6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Schaf und andere Wörter ohne Dehnungszeichen</w:t>
            </w:r>
          </w:p>
          <w:p w14:paraId="2E69F624" w14:textId="77777777" w:rsidR="006A0AC6" w:rsidRDefault="006A0AC6" w:rsidP="00757BC4">
            <w:pPr>
              <w:pStyle w:val="FliesstextLinks9pt"/>
              <w:rPr>
                <w:color w:val="595959"/>
              </w:rPr>
            </w:pPr>
          </w:p>
          <w:p w14:paraId="751034BF" w14:textId="77777777" w:rsidR="00483381" w:rsidRDefault="0048338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Tiernamen mit lang gesprochenem Vokal</w:t>
            </w:r>
          </w:p>
          <w:p w14:paraId="2B5A7EB5" w14:textId="77777777" w:rsidR="00483381" w:rsidRDefault="0048338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Wörter mit lang gesprochenen Vokalen</w:t>
            </w:r>
          </w:p>
          <w:p w14:paraId="700E1FA6" w14:textId="0B14559D" w:rsidR="00FC69BB" w:rsidRPr="00935FA3" w:rsidRDefault="00FC69B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082FB8B5" w14:textId="4A4AE414" w:rsidR="00CE5835" w:rsidRPr="00F31CA5" w:rsidRDefault="00F31CA5" w:rsidP="00757BC4">
            <w:pPr>
              <w:pStyle w:val="FliesstextLinks9pt"/>
              <w:rPr>
                <w:color w:val="595959"/>
                <w:u w:val="single"/>
              </w:rPr>
            </w:pPr>
            <w:r w:rsidRPr="00F31CA5">
              <w:rPr>
                <w:color w:val="595959"/>
                <w:u w:val="single"/>
              </w:rPr>
              <w:t>PROJEKTIDEE:</w:t>
            </w:r>
          </w:p>
          <w:p w14:paraId="7DE4916A" w14:textId="04BAEB57" w:rsidR="00F31CA5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="00F31CA5">
              <w:rPr>
                <w:color w:val="595959"/>
              </w:rPr>
              <w:t>Brieffreunde</w:t>
            </w:r>
          </w:p>
          <w:p w14:paraId="14BA5B92" w14:textId="77777777" w:rsidR="00F31CA5" w:rsidRDefault="00F31CA5" w:rsidP="00757BC4">
            <w:pPr>
              <w:pStyle w:val="FliesstextLinks9pt"/>
              <w:rPr>
                <w:color w:val="595959"/>
              </w:rPr>
            </w:pPr>
          </w:p>
          <w:p w14:paraId="428E8B35" w14:textId="77777777" w:rsidR="00D6142C" w:rsidRPr="00D6142C" w:rsidRDefault="00D6142C" w:rsidP="00757BC4">
            <w:pPr>
              <w:pStyle w:val="FliesstextLinks9pt"/>
              <w:rPr>
                <w:color w:val="595959"/>
                <w:u w:val="single"/>
              </w:rPr>
            </w:pPr>
            <w:r w:rsidRPr="00D6142C">
              <w:rPr>
                <w:color w:val="595959"/>
                <w:u w:val="single"/>
              </w:rPr>
              <w:t xml:space="preserve">Fotoreportage: </w:t>
            </w:r>
          </w:p>
          <w:p w14:paraId="71BAB721" w14:textId="77777777" w:rsidR="00D6142C" w:rsidRDefault="00D6142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Mein Schulweg</w:t>
            </w:r>
          </w:p>
          <w:p w14:paraId="2EE43A60" w14:textId="77777777" w:rsidR="00D6142C" w:rsidRDefault="00D6142C" w:rsidP="00757BC4">
            <w:pPr>
              <w:pStyle w:val="FliesstextLinks9pt"/>
              <w:rPr>
                <w:color w:val="595959"/>
              </w:rPr>
            </w:pPr>
          </w:p>
          <w:p w14:paraId="4824C45C" w14:textId="285F9CC5" w:rsidR="00631483" w:rsidRDefault="0063148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Gedichte vergleichen</w:t>
            </w:r>
          </w:p>
          <w:p w14:paraId="770DFA9E" w14:textId="2CD733A9" w:rsidR="00631483" w:rsidRDefault="0063148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Glückwunschkarte</w:t>
            </w:r>
          </w:p>
          <w:p w14:paraId="1F8FD377" w14:textId="77777777" w:rsidR="00631483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Teenager und ihre Sorgen</w:t>
            </w:r>
          </w:p>
          <w:p w14:paraId="68E10B27" w14:textId="4D4307D2" w:rsidR="000346E2" w:rsidRPr="00935FA3" w:rsidRDefault="000346E2" w:rsidP="00757BC4">
            <w:pPr>
              <w:pStyle w:val="FliesstextLinks9pt"/>
              <w:rPr>
                <w:color w:val="595959"/>
              </w:rPr>
            </w:pPr>
          </w:p>
        </w:tc>
      </w:tr>
      <w:tr w:rsidR="004164BF" w:rsidRPr="00935FA3" w14:paraId="11A335A1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1B95EA3C" w14:textId="77777777" w:rsidR="004164BF" w:rsidRPr="004164BF" w:rsidRDefault="004164BF" w:rsidP="003634FF">
            <w:pPr>
              <w:pStyle w:val="FliesstextZentriert9"/>
            </w:pPr>
            <w:r w:rsidRPr="004164BF">
              <w:t>26. – 28.</w:t>
            </w:r>
          </w:p>
          <w:p w14:paraId="296C6807" w14:textId="2B6E8101" w:rsidR="004164BF" w:rsidRPr="004164BF" w:rsidRDefault="004164BF" w:rsidP="003634FF">
            <w:pPr>
              <w:pStyle w:val="FliesstextZentriert9"/>
            </w:pPr>
            <w:r w:rsidRPr="004164BF"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AAEA880" w14:textId="001740B9" w:rsidR="004164BF" w:rsidRDefault="00313AD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Soziale Medien</w:t>
            </w:r>
          </w:p>
          <w:p w14:paraId="7BCB84A6" w14:textId="0B55B50D" w:rsidR="00313AD5" w:rsidRDefault="00313AD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Soziale Medien: viele Vorteile, aber …</w:t>
            </w:r>
          </w:p>
          <w:p w14:paraId="72C3C9A6" w14:textId="77777777" w:rsidR="00FC1C7F" w:rsidRPr="00E042AD" w:rsidRDefault="00C313FA" w:rsidP="00313AD5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703C0E" w:rsidRPr="00E042AD">
              <w:rPr>
                <w:color w:val="C00000"/>
                <w:sz w:val="16"/>
                <w:szCs w:val="16"/>
              </w:rPr>
              <w:t xml:space="preserve">Informatische </w:t>
            </w:r>
          </w:p>
          <w:p w14:paraId="6B3A8FC4" w14:textId="1503EE37" w:rsidR="00313AD5" w:rsidRPr="00E042AD" w:rsidRDefault="00FC1C7F" w:rsidP="00313AD5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703C0E" w:rsidRPr="00E042AD">
              <w:rPr>
                <w:color w:val="C00000"/>
                <w:sz w:val="16"/>
                <w:szCs w:val="16"/>
              </w:rPr>
              <w:t>Bildung</w:t>
            </w:r>
          </w:p>
          <w:p w14:paraId="4B3CAE09" w14:textId="154E2CCC" w:rsidR="00703C0E" w:rsidRDefault="00703C0E" w:rsidP="00313AD5">
            <w:pPr>
              <w:pStyle w:val="FliesstextLinks9pt"/>
              <w:rPr>
                <w:color w:val="595959"/>
              </w:rPr>
            </w:pPr>
          </w:p>
          <w:p w14:paraId="1722F5F2" w14:textId="00D52FA6" w:rsidR="00313AD5" w:rsidRDefault="00313AD5" w:rsidP="00313AD5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Soziale Medien</w:t>
            </w:r>
          </w:p>
          <w:p w14:paraId="3EDF9CD9" w14:textId="039E58DD" w:rsidR="00313AD5" w:rsidRPr="00935FA3" w:rsidRDefault="00313AD5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FEB7F8C" w14:textId="1BC823AD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Anrede und Begrüßung, Höflichkeitsform</w:t>
            </w:r>
            <w:r w:rsidR="00DB76C4">
              <w:rPr>
                <w:color w:val="595959"/>
              </w:rPr>
              <w:t xml:space="preserve"> </w:t>
            </w:r>
          </w:p>
          <w:p w14:paraId="1531DC23" w14:textId="75F5F4B4" w:rsidR="00CA15CF" w:rsidRDefault="00CA15CF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00399BCD" wp14:editId="20760ACC">
                  <wp:simplePos x="0" y="0"/>
                  <wp:positionH relativeFrom="column">
                    <wp:posOffset>-763905</wp:posOffset>
                  </wp:positionH>
                  <wp:positionV relativeFrom="page">
                    <wp:posOffset>349250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895025943" name="Grafik 189502594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7965A" w14:textId="77777777" w:rsidR="00CA15CF" w:rsidRDefault="00CA15CF" w:rsidP="00757BC4">
            <w:pPr>
              <w:pStyle w:val="FliesstextLinks9pt"/>
              <w:rPr>
                <w:color w:val="595959"/>
              </w:rPr>
            </w:pPr>
          </w:p>
          <w:p w14:paraId="6EC9C933" w14:textId="1E0F83F7" w:rsidR="00001CFB" w:rsidRDefault="00CA15CF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095818FB" wp14:editId="249FC5DA">
                  <wp:simplePos x="0" y="0"/>
                  <wp:positionH relativeFrom="column">
                    <wp:posOffset>441960</wp:posOffset>
                  </wp:positionH>
                  <wp:positionV relativeFrom="page">
                    <wp:posOffset>962025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398311343" name="Grafik 139831134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CA5">
              <w:rPr>
                <w:color w:val="595959"/>
              </w:rPr>
              <w:t>Wann Handynachricht, wann Brief, wann E-Mai</w:t>
            </w:r>
            <w:r w:rsidR="00001CFB">
              <w:rPr>
                <w:color w:val="595959"/>
              </w:rPr>
              <w:t>l</w:t>
            </w:r>
            <w:r w:rsidR="00DB76C4">
              <w:rPr>
                <w:color w:val="595959"/>
              </w:rPr>
              <w:t xml:space="preserve"> </w:t>
            </w:r>
          </w:p>
          <w:p w14:paraId="0A8E614F" w14:textId="77777777" w:rsidR="00CA15CF" w:rsidRDefault="00CA15CF" w:rsidP="00757BC4">
            <w:pPr>
              <w:pStyle w:val="FliesstextLinks9pt"/>
              <w:rPr>
                <w:color w:val="595959"/>
              </w:rPr>
            </w:pPr>
          </w:p>
          <w:p w14:paraId="29052348" w14:textId="5E94B91C" w:rsidR="00F31CA5" w:rsidRDefault="00001CF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</w:t>
            </w:r>
            <w:r w:rsidR="00CA15CF">
              <w:rPr>
                <w:color w:val="595959"/>
              </w:rPr>
              <w:t xml:space="preserve"> </w:t>
            </w:r>
            <w:r w:rsidR="00F31CA5">
              <w:rPr>
                <w:color w:val="595959"/>
              </w:rPr>
              <w:t>E-Mail schreiben</w:t>
            </w:r>
          </w:p>
          <w:p w14:paraId="007F8B24" w14:textId="3804DF50" w:rsidR="00F31CA5" w:rsidRPr="00810562" w:rsidRDefault="00FC1C7F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8137DB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449F4366" w14:textId="59F70FCC" w:rsidR="008137DB" w:rsidRDefault="008137DB" w:rsidP="00757BC4">
            <w:pPr>
              <w:pStyle w:val="FliesstextLinks9pt"/>
              <w:rPr>
                <w:color w:val="595959"/>
              </w:rPr>
            </w:pPr>
          </w:p>
          <w:p w14:paraId="6D0EFE7B" w14:textId="5CA78F6B" w:rsidR="00232CEB" w:rsidRDefault="00CC481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</w:t>
            </w:r>
            <w:r w:rsidR="00232CEB">
              <w:rPr>
                <w:color w:val="595959"/>
              </w:rPr>
              <w:t>TB: Höflichkeitsform</w:t>
            </w:r>
          </w:p>
          <w:p w14:paraId="5BBB432A" w14:textId="6507C927" w:rsidR="00232CEB" w:rsidRDefault="00232CE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ZTB: Wann Handynachricht, wann Brief, wann E-Mail?</w:t>
            </w:r>
          </w:p>
          <w:p w14:paraId="2391158A" w14:textId="03B61A08" w:rsidR="0067384F" w:rsidRPr="00935FA3" w:rsidRDefault="00232CE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</w:t>
            </w:r>
            <w:r w:rsidR="00631483">
              <w:rPr>
                <w:color w:val="595959"/>
              </w:rPr>
              <w:t xml:space="preserve">: Ein </w:t>
            </w:r>
            <w:r>
              <w:rPr>
                <w:color w:val="595959"/>
              </w:rPr>
              <w:t>E-Mail schreiben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4562558" w14:textId="1E1133DB" w:rsidR="00B213EA" w:rsidRDefault="007537A6" w:rsidP="00B213EA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264EC0F1" wp14:editId="4545DF99">
                  <wp:simplePos x="0" y="0"/>
                  <wp:positionH relativeFrom="column">
                    <wp:posOffset>793750</wp:posOffset>
                  </wp:positionH>
                  <wp:positionV relativeFrom="page">
                    <wp:posOffset>488950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012281913" name="Grafik 101228191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3EA">
              <w:rPr>
                <w:color w:val="595959"/>
              </w:rPr>
              <w:t>Das Subjekt</w:t>
            </w:r>
          </w:p>
          <w:p w14:paraId="67E37D34" w14:textId="6695D9A4" w:rsidR="00B213EA" w:rsidRDefault="00B213EA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Die Übereinstimmung von Subjekt und Prädikat</w:t>
            </w:r>
          </w:p>
          <w:p w14:paraId="76CC60B4" w14:textId="57B38C10" w:rsidR="004164BF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Objekt</w:t>
            </w:r>
            <w:r w:rsidR="00DB76C4">
              <w:rPr>
                <w:color w:val="595959"/>
              </w:rPr>
              <w:t xml:space="preserve"> </w:t>
            </w:r>
          </w:p>
          <w:p w14:paraId="25C69E1A" w14:textId="7E1867BE" w:rsidR="00B213EA" w:rsidRDefault="00B213EA" w:rsidP="00B213EA">
            <w:pPr>
              <w:pStyle w:val="FliesstextLinks9pt"/>
              <w:rPr>
                <w:color w:val="595959"/>
              </w:rPr>
            </w:pPr>
          </w:p>
          <w:p w14:paraId="59F881F0" w14:textId="4D7F6950" w:rsidR="00B213EA" w:rsidRDefault="00770A1D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</w:t>
            </w:r>
            <w:r w:rsidR="00B213EA">
              <w:rPr>
                <w:color w:val="595959"/>
              </w:rPr>
              <w:t>TB: Prädikat und Subjekt</w:t>
            </w:r>
          </w:p>
          <w:p w14:paraId="5DC0423A" w14:textId="4460BA32" w:rsidR="00B213EA" w:rsidRDefault="00B213EA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Objekt</w:t>
            </w:r>
          </w:p>
          <w:p w14:paraId="0FF40768" w14:textId="46593394" w:rsidR="000F384E" w:rsidRPr="00935FA3" w:rsidRDefault="000F384E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BD36E94" w14:textId="77777777" w:rsidR="004164BF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Das Wörterbuch – viele Informationen zu einem Wort</w:t>
            </w:r>
          </w:p>
          <w:p w14:paraId="6DF29F54" w14:textId="77777777" w:rsidR="006A0AC6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Pech am Dienstag – Wörter mit ie</w:t>
            </w:r>
          </w:p>
          <w:p w14:paraId="17E713C3" w14:textId="0E977182" w:rsidR="006A0AC6" w:rsidRDefault="007537A6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73089492" wp14:editId="2FEA2979">
                  <wp:simplePos x="0" y="0"/>
                  <wp:positionH relativeFrom="column">
                    <wp:posOffset>0</wp:posOffset>
                  </wp:positionH>
                  <wp:positionV relativeFrom="page">
                    <wp:posOffset>1099820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855995995" name="Grafik 85599599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AC6">
              <w:rPr>
                <w:color w:val="595959"/>
              </w:rPr>
              <w:t>Was haben Reh, Floh und Hahn gemeinsam?</w:t>
            </w:r>
            <w:r w:rsidR="00DB76C4">
              <w:rPr>
                <w:color w:val="595959"/>
              </w:rPr>
              <w:t xml:space="preserve"> </w:t>
            </w:r>
          </w:p>
          <w:p w14:paraId="21FF7ABD" w14:textId="77777777" w:rsidR="007537A6" w:rsidRDefault="007537A6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31BD3F61" w14:textId="78A11DD8" w:rsidR="007537A6" w:rsidRDefault="007537A6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41EDCEA2" w14:textId="3C3A5123" w:rsidR="006A0AC6" w:rsidRPr="00810562" w:rsidRDefault="00FC1C7F" w:rsidP="00757BC4">
            <w:pPr>
              <w:pStyle w:val="FliesstextLinks9pt"/>
              <w:rPr>
                <w:color w:val="595959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8137DB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4C244841" w14:textId="20BF71D6" w:rsidR="008137DB" w:rsidRDefault="008137DB" w:rsidP="00757BC4">
            <w:pPr>
              <w:pStyle w:val="FliesstextLinks9pt"/>
              <w:rPr>
                <w:color w:val="595959"/>
              </w:rPr>
            </w:pPr>
          </w:p>
          <w:p w14:paraId="76632979" w14:textId="77777777" w:rsidR="00483381" w:rsidRDefault="00483381" w:rsidP="00483381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ZTB: Noch mehr Wörter mit lang gesprochenen Vokalen</w:t>
            </w:r>
          </w:p>
          <w:p w14:paraId="37ECDC38" w14:textId="77777777" w:rsidR="00483381" w:rsidRDefault="0048338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Wörter mit ie</w:t>
            </w:r>
          </w:p>
          <w:p w14:paraId="1FCCE412" w14:textId="4EC5903A" w:rsidR="00FC69BB" w:rsidRPr="00935FA3" w:rsidRDefault="00FC69B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1B49393C" w14:textId="77777777" w:rsidR="00C47738" w:rsidRDefault="00C47738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L: Lesetest 3</w:t>
            </w:r>
          </w:p>
          <w:p w14:paraId="2F07F551" w14:textId="6AECD8E2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Ungleiche Paare finden</w:t>
            </w:r>
          </w:p>
          <w:p w14:paraId="143B79B8" w14:textId="63938FFE" w:rsidR="004164BF" w:rsidRDefault="00631483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E-Mail von Paul Böhnchen</w:t>
            </w:r>
          </w:p>
          <w:p w14:paraId="64F0AC6E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Drei Detektive auf wichtiger Mission</w:t>
            </w:r>
          </w:p>
          <w:p w14:paraId="12563E5D" w14:textId="139C0ECE" w:rsidR="000346E2" w:rsidRPr="00935FA3" w:rsidRDefault="000346E2" w:rsidP="00757BC4">
            <w:pPr>
              <w:pStyle w:val="FliesstextLinks9pt"/>
              <w:rPr>
                <w:color w:val="595959"/>
              </w:rPr>
            </w:pPr>
          </w:p>
        </w:tc>
      </w:tr>
      <w:tr w:rsidR="004164BF" w:rsidRPr="00935FA3" w14:paraId="0C1C4FA8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64868AF6" w14:textId="77777777" w:rsidR="004164BF" w:rsidRPr="004164BF" w:rsidRDefault="004164BF" w:rsidP="003634FF">
            <w:pPr>
              <w:pStyle w:val="FliesstextZentriert9"/>
            </w:pPr>
            <w:r w:rsidRPr="004164BF">
              <w:t xml:space="preserve">29. – 32. </w:t>
            </w:r>
          </w:p>
          <w:p w14:paraId="4F032228" w14:textId="5EAB1662" w:rsidR="004164BF" w:rsidRPr="004164BF" w:rsidRDefault="004164BF" w:rsidP="003634FF">
            <w:pPr>
              <w:pStyle w:val="FliesstextZentriert9"/>
            </w:pPr>
            <w:r w:rsidRPr="004164BF"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7580BD" w14:textId="77777777" w:rsidR="00313AD5" w:rsidRPr="009730A2" w:rsidRDefault="00313AD5" w:rsidP="00313AD5">
            <w:pPr>
              <w:pStyle w:val="FliesstextLinks9pt"/>
              <w:rPr>
                <w:color w:val="595959"/>
                <w:lang w:val="en-US"/>
              </w:rPr>
            </w:pPr>
            <w:r w:rsidRPr="009730A2">
              <w:rPr>
                <w:color w:val="595959"/>
                <w:lang w:val="en-US"/>
              </w:rPr>
              <w:t>TV, Videostreaming &amp; Co.</w:t>
            </w:r>
          </w:p>
          <w:p w14:paraId="3CDB5641" w14:textId="6DDD6D99" w:rsidR="004164BF" w:rsidRDefault="00313AD5" w:rsidP="00757BC4">
            <w:pPr>
              <w:pStyle w:val="FliesstextLinks9pt"/>
              <w:rPr>
                <w:color w:val="595959"/>
                <w:lang w:val="en-US"/>
              </w:rPr>
            </w:pPr>
            <w:r w:rsidRPr="006C4698">
              <w:rPr>
                <w:color w:val="595959"/>
                <w:lang w:val="en-US"/>
              </w:rPr>
              <w:t>Zielsicher!</w:t>
            </w:r>
          </w:p>
          <w:p w14:paraId="6038025A" w14:textId="77777777" w:rsidR="006C4698" w:rsidRPr="006C4698" w:rsidRDefault="006C4698" w:rsidP="00757BC4">
            <w:pPr>
              <w:pStyle w:val="FliesstextLinks9pt"/>
              <w:rPr>
                <w:color w:val="595959"/>
                <w:lang w:val="en-US"/>
              </w:rPr>
            </w:pPr>
          </w:p>
          <w:p w14:paraId="054ECA37" w14:textId="77777777" w:rsidR="00FC1C7F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  <w:lang w:val="en-US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 w:rsidRPr="006C4698">
              <w:rPr>
                <w:color w:val="C00000"/>
                <w:sz w:val="18"/>
                <w:szCs w:val="18"/>
                <w:lang w:val="en-US"/>
              </w:rPr>
              <w:t xml:space="preserve"> </w:t>
            </w:r>
            <w:r w:rsidR="00C475F6" w:rsidRPr="00E042AD">
              <w:rPr>
                <w:color w:val="C00000"/>
                <w:sz w:val="16"/>
                <w:szCs w:val="16"/>
                <w:lang w:val="en-US"/>
              </w:rPr>
              <w:t xml:space="preserve">Entrepreneurship </w:t>
            </w:r>
            <w:r w:rsidRPr="00E042AD">
              <w:rPr>
                <w:color w:val="C00000"/>
                <w:sz w:val="16"/>
                <w:szCs w:val="16"/>
                <w:lang w:val="en-US"/>
              </w:rPr>
              <w:t xml:space="preserve">  </w:t>
            </w:r>
          </w:p>
          <w:p w14:paraId="7C3D8178" w14:textId="6DC33974" w:rsidR="00C475F6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  <w:lang w:val="en-US"/>
              </w:rPr>
            </w:pPr>
            <w:r w:rsidRPr="00E042AD">
              <w:rPr>
                <w:color w:val="C00000"/>
                <w:sz w:val="16"/>
                <w:szCs w:val="16"/>
                <w:lang w:val="en-US"/>
              </w:rPr>
              <w:t xml:space="preserve">    </w:t>
            </w:r>
            <w:r w:rsidR="00C475F6" w:rsidRPr="00E042AD">
              <w:rPr>
                <w:color w:val="C00000"/>
                <w:sz w:val="16"/>
                <w:szCs w:val="16"/>
                <w:lang w:val="en-US"/>
              </w:rPr>
              <w:t>Education</w:t>
            </w:r>
          </w:p>
          <w:p w14:paraId="487B3E13" w14:textId="04C75A80" w:rsidR="00FC1C7F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A219E6" w:rsidRPr="00E042AD">
              <w:rPr>
                <w:color w:val="C00000"/>
                <w:sz w:val="16"/>
                <w:szCs w:val="16"/>
              </w:rPr>
              <w:t>Informatische</w:t>
            </w:r>
          </w:p>
          <w:p w14:paraId="30D0D199" w14:textId="0A740AA0" w:rsidR="00C475F6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Bil</w:t>
            </w:r>
            <w:r w:rsidR="00A219E6" w:rsidRPr="00E042AD">
              <w:rPr>
                <w:color w:val="C00000"/>
                <w:sz w:val="16"/>
                <w:szCs w:val="16"/>
              </w:rPr>
              <w:t>dung</w:t>
            </w:r>
          </w:p>
          <w:p w14:paraId="77460FE2" w14:textId="71E7E4D0" w:rsidR="00313AD5" w:rsidRDefault="00313AD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0A6C4DE6" w14:textId="77777777" w:rsidR="00313AD5" w:rsidRDefault="00313AD5" w:rsidP="00757BC4">
            <w:pPr>
              <w:pStyle w:val="FliesstextLinks9pt"/>
              <w:rPr>
                <w:color w:val="595959"/>
              </w:rPr>
            </w:pPr>
          </w:p>
          <w:p w14:paraId="464249BF" w14:textId="1E42F98D" w:rsidR="00313AD5" w:rsidRPr="00935FA3" w:rsidRDefault="00313AD5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81434BC" w14:textId="77777777" w:rsidR="00F31CA5" w:rsidRDefault="00F31CA5" w:rsidP="00F31CA5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Gute Gründe finden</w:t>
            </w:r>
          </w:p>
          <w:p w14:paraId="056B2E28" w14:textId="77777777" w:rsidR="004164BF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Andere überzeugen</w:t>
            </w:r>
          </w:p>
          <w:p w14:paraId="17D615BC" w14:textId="251053B6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Für ein Anliegen eintreten</w:t>
            </w:r>
            <w:r w:rsidR="00DB76C4">
              <w:rPr>
                <w:color w:val="595959"/>
              </w:rPr>
              <w:t xml:space="preserve"> </w:t>
            </w:r>
          </w:p>
          <w:p w14:paraId="5AC43FF2" w14:textId="7E68254F" w:rsidR="00FC231F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27984FE7" wp14:editId="4F2A96DB">
                  <wp:simplePos x="0" y="0"/>
                  <wp:positionH relativeFrom="column">
                    <wp:posOffset>-584200</wp:posOffset>
                  </wp:positionH>
                  <wp:positionV relativeFrom="page">
                    <wp:posOffset>650875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2095800542" name="Grafik 2095800542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09971C" w14:textId="77777777" w:rsidR="006C4698" w:rsidRDefault="006C4698" w:rsidP="00757BC4">
            <w:pPr>
              <w:pStyle w:val="FliesstextLinks9pt"/>
              <w:rPr>
                <w:color w:val="595959"/>
              </w:rPr>
            </w:pPr>
          </w:p>
          <w:p w14:paraId="3769D233" w14:textId="750AC3E1" w:rsidR="00F31CA5" w:rsidRDefault="00F31CA5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  <w:r w:rsidR="00DB76C4">
              <w:rPr>
                <w:color w:val="595959"/>
              </w:rPr>
              <w:t xml:space="preserve"> </w:t>
            </w:r>
          </w:p>
          <w:p w14:paraId="4995A0D0" w14:textId="68B335D7" w:rsidR="00FC231F" w:rsidRDefault="006C4698" w:rsidP="008137DB">
            <w:pPr>
              <w:pStyle w:val="FliesstextLinks9pt"/>
              <w:rPr>
                <w:color w:val="C00000"/>
                <w:sz w:val="17"/>
                <w:szCs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5C6BB7CD" wp14:editId="152BDF84">
                  <wp:simplePos x="0" y="0"/>
                  <wp:positionH relativeFrom="column">
                    <wp:posOffset>-770255</wp:posOffset>
                  </wp:positionH>
                  <wp:positionV relativeFrom="page">
                    <wp:posOffset>1109345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098894619" name="Grafik 1098894619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B3E6D2" w14:textId="1BD89112" w:rsidR="00FC231F" w:rsidRDefault="00FC231F" w:rsidP="008137DB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2B7D20E7" w14:textId="50690A0B" w:rsidR="008137DB" w:rsidRPr="00810562" w:rsidRDefault="00FC1C7F" w:rsidP="008137DB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8137DB" w:rsidRPr="00E042AD">
              <w:rPr>
                <w:color w:val="C00000"/>
                <w:sz w:val="16"/>
                <w:szCs w:val="16"/>
              </w:rPr>
              <w:t>Politische Bildung</w:t>
            </w:r>
          </w:p>
          <w:p w14:paraId="0FB46087" w14:textId="05ECE9FD" w:rsidR="00001CFB" w:rsidRDefault="00001CFB" w:rsidP="00757BC4">
            <w:pPr>
              <w:pStyle w:val="FliesstextLinks9pt"/>
              <w:rPr>
                <w:color w:val="595959"/>
              </w:rPr>
            </w:pPr>
          </w:p>
          <w:p w14:paraId="58D8D76F" w14:textId="406C6251" w:rsidR="00232CEB" w:rsidRDefault="00232CE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Gute Gründe finden</w:t>
            </w:r>
          </w:p>
          <w:p w14:paraId="6FA719FC" w14:textId="3791F4C9" w:rsidR="00232CEB" w:rsidRDefault="00232CEB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78140FD5" w14:textId="769EE12F" w:rsidR="00F31CA5" w:rsidRPr="00935FA3" w:rsidRDefault="00F31CA5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0A8F3AF" w14:textId="5DCEC051" w:rsidR="00B213EA" w:rsidRDefault="00FC231F" w:rsidP="00B213EA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33AD7B90" wp14:editId="28064FB0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330835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195455488" name="Grafik 119545548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3EA">
              <w:rPr>
                <w:color w:val="595959"/>
              </w:rPr>
              <w:t>Das Adverbial</w:t>
            </w:r>
          </w:p>
          <w:p w14:paraId="0C994716" w14:textId="4A4896D2" w:rsidR="00B213EA" w:rsidRDefault="00B213EA" w:rsidP="00B213EA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Satzbaupläne</w:t>
            </w:r>
            <w:r w:rsidR="00DB76C4">
              <w:rPr>
                <w:color w:val="595959"/>
              </w:rPr>
              <w:t xml:space="preserve"> </w:t>
            </w:r>
          </w:p>
          <w:p w14:paraId="5551BDE6" w14:textId="2F88251C" w:rsidR="00FC231F" w:rsidRDefault="00FC231F" w:rsidP="00B213EA">
            <w:pPr>
              <w:pStyle w:val="FliesstextLinks9pt"/>
              <w:rPr>
                <w:color w:val="595959"/>
              </w:rPr>
            </w:pPr>
          </w:p>
          <w:p w14:paraId="2F396CE7" w14:textId="2C8BD370" w:rsidR="00FC231F" w:rsidRDefault="00FC231F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2FDD097B" wp14:editId="5D0F1E32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802640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980783553" name="Grafik 198078355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E29A88" w14:textId="4AC4106A" w:rsidR="004164BF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  <w:r w:rsidR="00DB76C4">
              <w:rPr>
                <w:color w:val="595959"/>
              </w:rPr>
              <w:t xml:space="preserve"> </w:t>
            </w:r>
          </w:p>
          <w:p w14:paraId="66C69C1B" w14:textId="051C5F97" w:rsidR="00B213EA" w:rsidRDefault="00B213EA" w:rsidP="00757BC4">
            <w:pPr>
              <w:pStyle w:val="FliesstextLinks9pt"/>
              <w:rPr>
                <w:color w:val="595959"/>
              </w:rPr>
            </w:pPr>
          </w:p>
          <w:p w14:paraId="3A0BF5A8" w14:textId="77777777" w:rsidR="00FC231F" w:rsidRDefault="00FC231F" w:rsidP="00757BC4">
            <w:pPr>
              <w:pStyle w:val="FliesstextLinks9pt"/>
              <w:rPr>
                <w:color w:val="595959"/>
              </w:rPr>
            </w:pPr>
          </w:p>
          <w:p w14:paraId="6B23FC06" w14:textId="5F6D91C6" w:rsidR="00B213EA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Adverbial</w:t>
            </w:r>
          </w:p>
          <w:p w14:paraId="42A0E2BB" w14:textId="77777777" w:rsidR="00B213EA" w:rsidRDefault="00B213EA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Satzbaupläne</w:t>
            </w:r>
          </w:p>
          <w:p w14:paraId="59AB5776" w14:textId="77777777" w:rsidR="00785F30" w:rsidRDefault="00785F3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34B04A5A" w14:textId="6BE45D74" w:rsidR="000F384E" w:rsidRPr="00935FA3" w:rsidRDefault="000F384E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36267D7" w14:textId="77777777" w:rsidR="004164BF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Lesen mit Strategie: Der Kolkrabe</w:t>
            </w:r>
          </w:p>
          <w:p w14:paraId="09A2D30E" w14:textId="77777777" w:rsidR="006A0AC6" w:rsidRDefault="006A0AC6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Informationen finden und Quellen angeben</w:t>
            </w:r>
          </w:p>
          <w:p w14:paraId="4031017A" w14:textId="2A959D28" w:rsidR="006A0AC6" w:rsidRDefault="00FC231F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303E36D2" wp14:editId="7684BB37">
                  <wp:simplePos x="0" y="0"/>
                  <wp:positionH relativeFrom="column">
                    <wp:posOffset>76200</wp:posOffset>
                  </wp:positionH>
                  <wp:positionV relativeFrom="page">
                    <wp:posOffset>774065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990987281" name="Grafik 99098728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AC6">
              <w:rPr>
                <w:color w:val="595959"/>
              </w:rPr>
              <w:t>Zielsicher!</w:t>
            </w:r>
            <w:r w:rsidR="00DB76C4">
              <w:rPr>
                <w:color w:val="595959"/>
              </w:rPr>
              <w:t xml:space="preserve"> </w:t>
            </w:r>
          </w:p>
          <w:p w14:paraId="6F2994BD" w14:textId="5A2723CF" w:rsidR="00FC231F" w:rsidRDefault="00FC231F" w:rsidP="00757BC4">
            <w:pPr>
              <w:pStyle w:val="FliesstextLinks9pt"/>
              <w:rPr>
                <w:color w:val="595959"/>
              </w:rPr>
            </w:pPr>
          </w:p>
          <w:p w14:paraId="3AC7C54D" w14:textId="1BEEB8BD" w:rsidR="00FC231F" w:rsidRDefault="00FC231F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5EA6D55B" w14:textId="6DA99891" w:rsidR="006A0AC6" w:rsidRPr="00810562" w:rsidRDefault="00FC1C7F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8137DB" w:rsidRPr="00E042AD">
              <w:rPr>
                <w:color w:val="C00000"/>
                <w:sz w:val="16"/>
                <w:szCs w:val="16"/>
              </w:rPr>
              <w:t>Medienbildung</w:t>
            </w:r>
          </w:p>
          <w:p w14:paraId="685FD3AA" w14:textId="7695C331" w:rsidR="008137DB" w:rsidRDefault="008137DB" w:rsidP="00757BC4">
            <w:pPr>
              <w:pStyle w:val="FliesstextLinks9pt"/>
              <w:rPr>
                <w:color w:val="595959"/>
              </w:rPr>
            </w:pPr>
          </w:p>
          <w:p w14:paraId="50C0F97A" w14:textId="13D9F332" w:rsidR="00483381" w:rsidRDefault="0048338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Lesen mit Strategie – Der Kolkrabe</w:t>
            </w:r>
          </w:p>
          <w:p w14:paraId="28F6BDC5" w14:textId="77777777" w:rsidR="00483381" w:rsidRDefault="00483381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6A212ECB" w14:textId="5AB08E69" w:rsidR="00E32E1B" w:rsidRPr="00935FA3" w:rsidRDefault="00E32E1B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2298C64A" w14:textId="77777777" w:rsidR="004164BF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Ganz genau schauen</w:t>
            </w:r>
          </w:p>
          <w:p w14:paraId="46F2E7DE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Die Konzentration verbessern</w:t>
            </w:r>
          </w:p>
          <w:p w14:paraId="2426180A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 richtiger Bub</w:t>
            </w:r>
          </w:p>
          <w:p w14:paraId="3DA10A29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Lügen über Lügen</w:t>
            </w:r>
          </w:p>
          <w:p w14:paraId="160D0242" w14:textId="56F2D9F9" w:rsidR="000346E2" w:rsidRPr="00935FA3" w:rsidRDefault="000346E2" w:rsidP="00757BC4">
            <w:pPr>
              <w:pStyle w:val="FliesstextLinks9pt"/>
              <w:rPr>
                <w:color w:val="595959"/>
              </w:rPr>
            </w:pPr>
          </w:p>
        </w:tc>
      </w:tr>
      <w:tr w:rsidR="004164BF" w:rsidRPr="00935FA3" w14:paraId="5B4BCB15" w14:textId="77777777" w:rsidTr="004164BF">
        <w:trPr>
          <w:trHeight w:val="454"/>
        </w:trPr>
        <w:tc>
          <w:tcPr>
            <w:tcW w:w="1980" w:type="dxa"/>
            <w:shd w:val="clear" w:color="auto" w:fill="DAEEF3" w:themeFill="accent5" w:themeFillTint="33"/>
            <w:vAlign w:val="center"/>
          </w:tcPr>
          <w:p w14:paraId="519EE792" w14:textId="77777777" w:rsidR="004164BF" w:rsidRDefault="004164BF" w:rsidP="003634FF">
            <w:pPr>
              <w:pStyle w:val="FliesstextZentriert9"/>
              <w:rPr>
                <w:b w:val="0"/>
                <w:bCs w:val="0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5826A474" w14:textId="7381A42B" w:rsidR="004164BF" w:rsidRPr="00A40FD2" w:rsidRDefault="00A40FD2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A40FD2">
              <w:rPr>
                <w:b/>
                <w:bCs/>
                <w:color w:val="595959"/>
              </w:rPr>
              <w:t>Sprache hörbar machen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5D7FDCDE" w14:textId="1584E92B" w:rsidR="004164BF" w:rsidRPr="00A40FD2" w:rsidRDefault="00A40FD2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A40FD2">
              <w:rPr>
                <w:b/>
                <w:bCs/>
                <w:color w:val="595959"/>
              </w:rPr>
              <w:t>Märchen</w:t>
            </w:r>
          </w:p>
        </w:tc>
        <w:tc>
          <w:tcPr>
            <w:tcW w:w="2693" w:type="dxa"/>
            <w:shd w:val="clear" w:color="auto" w:fill="DAEEF3" w:themeFill="accent5" w:themeFillTint="33"/>
            <w:vAlign w:val="center"/>
          </w:tcPr>
          <w:p w14:paraId="0D490B9D" w14:textId="5038945C" w:rsidR="004164BF" w:rsidRPr="00A40FD2" w:rsidRDefault="00A40FD2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A40FD2">
              <w:rPr>
                <w:b/>
                <w:bCs/>
                <w:color w:val="595959"/>
              </w:rPr>
              <w:t>Zeitformen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14:paraId="464F4D24" w14:textId="75B21182" w:rsidR="004164BF" w:rsidRPr="00A40FD2" w:rsidRDefault="00A40FD2" w:rsidP="00757BC4">
            <w:pPr>
              <w:pStyle w:val="FliesstextLinks9pt"/>
              <w:rPr>
                <w:b/>
                <w:bCs/>
                <w:color w:val="595959"/>
              </w:rPr>
            </w:pPr>
            <w:r w:rsidRPr="00A40FD2">
              <w:rPr>
                <w:b/>
                <w:bCs/>
                <w:color w:val="595959"/>
              </w:rPr>
              <w:t>Doppelkonsonanten</w:t>
            </w:r>
          </w:p>
        </w:tc>
        <w:tc>
          <w:tcPr>
            <w:tcW w:w="2941" w:type="dxa"/>
            <w:shd w:val="clear" w:color="auto" w:fill="DAEEF3" w:themeFill="accent5" w:themeFillTint="33"/>
            <w:vAlign w:val="center"/>
          </w:tcPr>
          <w:p w14:paraId="6B4F4660" w14:textId="77777777" w:rsidR="004164BF" w:rsidRPr="00935FA3" w:rsidRDefault="004164BF" w:rsidP="00757BC4">
            <w:pPr>
              <w:pStyle w:val="FliesstextLinks9pt"/>
              <w:rPr>
                <w:color w:val="595959"/>
              </w:rPr>
            </w:pPr>
          </w:p>
        </w:tc>
      </w:tr>
      <w:tr w:rsidR="004164BF" w:rsidRPr="00935FA3" w14:paraId="705B6845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069F4A67" w14:textId="77777777" w:rsidR="004164BF" w:rsidRPr="00A40FD2" w:rsidRDefault="00A40FD2" w:rsidP="003634FF">
            <w:pPr>
              <w:pStyle w:val="FliesstextZentriert9"/>
            </w:pPr>
            <w:r w:rsidRPr="00A40FD2">
              <w:t>33.-35.</w:t>
            </w:r>
          </w:p>
          <w:p w14:paraId="2E447CA4" w14:textId="77777777" w:rsidR="00A40FD2" w:rsidRPr="00A40FD2" w:rsidRDefault="00A40FD2" w:rsidP="003634FF">
            <w:pPr>
              <w:pStyle w:val="FliesstextZentriert9"/>
            </w:pPr>
            <w:r w:rsidRPr="00A40FD2">
              <w:t>Schulwoche</w:t>
            </w:r>
          </w:p>
          <w:p w14:paraId="6C32F4B6" w14:textId="04899C79" w:rsidR="00A40FD2" w:rsidRPr="00A40FD2" w:rsidRDefault="00A40FD2" w:rsidP="003634FF">
            <w:pPr>
              <w:pStyle w:val="FliesstextZentriert9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9A2941" w14:textId="77777777" w:rsidR="004164BF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Der Ton macht die Musik</w:t>
            </w:r>
          </w:p>
          <w:p w14:paraId="23282ECB" w14:textId="77777777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 Gedicht zum Leben erwecken</w:t>
            </w:r>
          </w:p>
          <w:p w14:paraId="58A987E6" w14:textId="77777777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Stimme – verschiedene Rollen</w:t>
            </w:r>
          </w:p>
          <w:p w14:paraId="6594A5AF" w14:textId="77777777" w:rsidR="005C3D90" w:rsidRDefault="005C3D90" w:rsidP="00757BC4">
            <w:pPr>
              <w:pStyle w:val="FliesstextLinks9pt"/>
              <w:rPr>
                <w:color w:val="595959"/>
              </w:rPr>
            </w:pPr>
          </w:p>
          <w:p w14:paraId="77FF67B6" w14:textId="77777777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Sprech-Spaß mit Zungenbrechern</w:t>
            </w:r>
          </w:p>
          <w:p w14:paraId="79E2E898" w14:textId="222E798F" w:rsidR="005C3D90" w:rsidRPr="00935FA3" w:rsidRDefault="005C3D90" w:rsidP="00232064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6D52EB0" w14:textId="77777777" w:rsidR="004164BF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Es war einmal …</w:t>
            </w:r>
          </w:p>
          <w:p w14:paraId="54A93A19" w14:textId="77777777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Rumpelstilzchen</w:t>
            </w:r>
          </w:p>
          <w:p w14:paraId="56AD1FD7" w14:textId="77777777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Typisch Märchen!</w:t>
            </w:r>
          </w:p>
          <w:p w14:paraId="71F95C09" w14:textId="47519ABC" w:rsidR="007F29C7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Märchen-Wissen</w:t>
            </w:r>
          </w:p>
          <w:p w14:paraId="440D77AF" w14:textId="296F62EA" w:rsidR="004B5EA0" w:rsidRDefault="00046DAE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73F2E610" wp14:editId="6D79D8F2">
                  <wp:simplePos x="0" y="0"/>
                  <wp:positionH relativeFrom="column">
                    <wp:posOffset>12700</wp:posOffset>
                  </wp:positionH>
                  <wp:positionV relativeFrom="page">
                    <wp:posOffset>783590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047512039" name="Grafik 1047512039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5EA0">
              <w:rPr>
                <w:color w:val="595959"/>
              </w:rPr>
              <w:t>Die Märchensprache</w:t>
            </w:r>
            <w:r w:rsidR="00DB76C4">
              <w:rPr>
                <w:color w:val="595959"/>
              </w:rPr>
              <w:t xml:space="preserve"> </w:t>
            </w:r>
          </w:p>
          <w:p w14:paraId="1CF91EB0" w14:textId="001B1132" w:rsidR="007F29C7" w:rsidRPr="00E23206" w:rsidRDefault="007F29C7" w:rsidP="004B5EA0">
            <w:pPr>
              <w:pStyle w:val="FliesstextLinks9pt"/>
              <w:rPr>
                <w:color w:val="595959"/>
                <w:sz w:val="10"/>
                <w:szCs w:val="10"/>
              </w:rPr>
            </w:pPr>
          </w:p>
          <w:p w14:paraId="75308FAA" w14:textId="4D4C63FC" w:rsidR="00046DAE" w:rsidRPr="00E23206" w:rsidRDefault="00046DAE" w:rsidP="004B5EA0">
            <w:pPr>
              <w:pStyle w:val="FliesstextLinks9pt"/>
              <w:rPr>
                <w:color w:val="595959"/>
                <w:sz w:val="10"/>
                <w:szCs w:val="10"/>
              </w:rPr>
            </w:pPr>
          </w:p>
          <w:p w14:paraId="4C405479" w14:textId="62BFDA8F" w:rsidR="004B5EA0" w:rsidRDefault="004B5EA0" w:rsidP="004B5EA0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Zaubersprüche in Märchen</w:t>
            </w:r>
          </w:p>
          <w:p w14:paraId="0915238C" w14:textId="77777777" w:rsidR="004B5EA0" w:rsidRDefault="004B5EA0" w:rsidP="004B5EA0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Adjektive beleben Märchen</w:t>
            </w:r>
          </w:p>
          <w:p w14:paraId="477E5B5E" w14:textId="5B8D2587" w:rsidR="004B5EA0" w:rsidRDefault="004B5EA0" w:rsidP="004B5EA0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Checkliste: </w:t>
            </w:r>
            <w:r w:rsidR="00046DAE">
              <w:rPr>
                <w:color w:val="595959"/>
              </w:rPr>
              <w:t>Märchen</w:t>
            </w:r>
          </w:p>
          <w:p w14:paraId="34449553" w14:textId="691EB6A6" w:rsidR="00E23206" w:rsidRPr="00E23206" w:rsidRDefault="00E23206" w:rsidP="00757BC4">
            <w:pPr>
              <w:pStyle w:val="FliesstextLinks9pt"/>
              <w:rPr>
                <w:color w:val="595959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52705828" wp14:editId="75E1AB69">
                  <wp:simplePos x="0" y="0"/>
                  <wp:positionH relativeFrom="column">
                    <wp:posOffset>19685</wp:posOffset>
                  </wp:positionH>
                  <wp:positionV relativeFrom="page">
                    <wp:posOffset>1840230</wp:posOffset>
                  </wp:positionV>
                  <wp:extent cx="767080" cy="183515"/>
                  <wp:effectExtent l="0" t="0" r="0" b="0"/>
                  <wp:wrapTight wrapText="bothSides">
                    <wp:wrapPolygon edited="0">
                      <wp:start x="0" y="0"/>
                      <wp:lineTo x="0" y="19433"/>
                      <wp:lineTo x="20384" y="19433"/>
                      <wp:lineTo x="20742" y="17938"/>
                      <wp:lineTo x="20742" y="0"/>
                      <wp:lineTo x="0" y="0"/>
                    </wp:wrapPolygon>
                  </wp:wrapTight>
                  <wp:docPr id="1232759231" name="Grafik 1232759231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67080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A6F5FB" w14:textId="4F259503" w:rsidR="00E23206" w:rsidRPr="00E23206" w:rsidRDefault="00E23206" w:rsidP="00E23206">
            <w:pPr>
              <w:pStyle w:val="FliesstextLinks9pt"/>
              <w:spacing w:line="240" w:lineRule="auto"/>
              <w:rPr>
                <w:color w:val="595959"/>
                <w:sz w:val="10"/>
                <w:szCs w:val="10"/>
              </w:rPr>
            </w:pPr>
            <w:r w:rsidRPr="00E23206">
              <w:rPr>
                <w:noProof/>
                <w:color w:val="595959"/>
                <w:sz w:val="10"/>
                <w:szCs w:val="10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 wp14:anchorId="6FD26635" wp14:editId="557B9AE2">
                      <wp:simplePos x="0" y="0"/>
                      <wp:positionH relativeFrom="column">
                        <wp:posOffset>924635</wp:posOffset>
                      </wp:positionH>
                      <wp:positionV relativeFrom="paragraph">
                        <wp:posOffset>44780</wp:posOffset>
                      </wp:positionV>
                      <wp:extent cx="360" cy="360"/>
                      <wp:effectExtent l="38100" t="38100" r="38100" b="38100"/>
                      <wp:wrapNone/>
                      <wp:docPr id="1182093956" name="Freihand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707E1D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1" o:spid="_x0000_s1026" type="#_x0000_t75" style="position:absolute;margin-left:72.45pt;margin-top:3.2pt;width:.75pt;height: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">
                      <v:imagedata r:id="rId18" o:title=""/>
                    </v:shape>
                  </w:pict>
                </mc:Fallback>
              </mc:AlternateContent>
            </w:r>
          </w:p>
          <w:p w14:paraId="1B6143C0" w14:textId="77777777" w:rsidR="004B5EA0" w:rsidRDefault="004B5EA0" w:rsidP="00E23206">
            <w:pPr>
              <w:pStyle w:val="FliesstextLinks9pt"/>
              <w:spacing w:line="240" w:lineRule="auto"/>
              <w:rPr>
                <w:color w:val="595959"/>
              </w:rPr>
            </w:pPr>
            <w:r>
              <w:rPr>
                <w:color w:val="595959"/>
              </w:rPr>
              <w:t>ZTB: Typisch Märchen!</w:t>
            </w:r>
          </w:p>
          <w:p w14:paraId="09871123" w14:textId="56101CFB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ZTB: Märchenhaft gut formulieren</w:t>
            </w:r>
          </w:p>
          <w:p w14:paraId="255F309C" w14:textId="77777777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Adjektive beleben Märchen</w:t>
            </w:r>
          </w:p>
          <w:p w14:paraId="11020070" w14:textId="6B27CF3B" w:rsidR="004B5EA0" w:rsidRPr="00935FA3" w:rsidRDefault="004B5EA0" w:rsidP="00CC4812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Ein Märchen schreiben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697CE86" w14:textId="77777777" w:rsidR="004164BF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Unsere Umwelt und wir</w:t>
            </w:r>
          </w:p>
          <w:p w14:paraId="05B3F8B4" w14:textId="77777777" w:rsidR="000E31F7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Jetzt etwas für die Umwelt tun – das Präsens</w:t>
            </w:r>
          </w:p>
          <w:p w14:paraId="61BECAC6" w14:textId="77777777" w:rsidR="000E31F7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So verwendest du das Präsens</w:t>
            </w:r>
          </w:p>
          <w:p w14:paraId="02EA207E" w14:textId="77777777" w:rsidR="000E31F7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Kein Plastik für den Wal</w:t>
            </w:r>
          </w:p>
          <w:p w14:paraId="6381841F" w14:textId="4F0FB710" w:rsidR="000E31F7" w:rsidRDefault="000E31F7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Unsere Projektwoche – das Präteritum</w:t>
            </w:r>
            <w:r w:rsidR="00DB76C4">
              <w:rPr>
                <w:color w:val="595959"/>
              </w:rPr>
              <w:t xml:space="preserve"> </w:t>
            </w:r>
          </w:p>
          <w:p w14:paraId="23F80D6D" w14:textId="4CED9F53" w:rsidR="00046DAE" w:rsidRDefault="00046DAE" w:rsidP="00757BC4">
            <w:pPr>
              <w:pStyle w:val="FliesstextLinks9pt"/>
              <w:rPr>
                <w:color w:val="C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68ADFDF7" wp14:editId="1568F091">
                  <wp:simplePos x="0" y="0"/>
                  <wp:positionH relativeFrom="column">
                    <wp:posOffset>11430</wp:posOffset>
                  </wp:positionH>
                  <wp:positionV relativeFrom="page">
                    <wp:posOffset>1221740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750392023" name="Grafik 75039202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B56225" w14:textId="77777777" w:rsidR="00E23206" w:rsidRDefault="00E23206" w:rsidP="00757BC4">
            <w:pPr>
              <w:pStyle w:val="FliesstextLinks9pt"/>
              <w:rPr>
                <w:color w:val="C00000"/>
              </w:rPr>
            </w:pPr>
          </w:p>
          <w:p w14:paraId="3EDCB787" w14:textId="49273499" w:rsidR="00FC1C7F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9C1A3A" w:rsidRPr="00E042AD">
              <w:rPr>
                <w:color w:val="C00000"/>
                <w:sz w:val="16"/>
                <w:szCs w:val="16"/>
              </w:rPr>
              <w:t>Umweltbildung für nach</w:t>
            </w:r>
            <w:r w:rsidRPr="00E042AD">
              <w:rPr>
                <w:color w:val="C00000"/>
                <w:sz w:val="16"/>
                <w:szCs w:val="16"/>
              </w:rPr>
              <w:t>-</w:t>
            </w:r>
          </w:p>
          <w:p w14:paraId="708E6CD4" w14:textId="660B0CAC" w:rsidR="000E31F7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h</w:t>
            </w:r>
            <w:r w:rsidR="009C1A3A" w:rsidRPr="00E042AD">
              <w:rPr>
                <w:color w:val="C00000"/>
                <w:sz w:val="16"/>
                <w:szCs w:val="16"/>
              </w:rPr>
              <w:t>altige</w:t>
            </w:r>
            <w:r w:rsidRPr="00E042AD">
              <w:rPr>
                <w:color w:val="C00000"/>
                <w:sz w:val="16"/>
                <w:szCs w:val="16"/>
              </w:rPr>
              <w:t xml:space="preserve"> </w:t>
            </w:r>
            <w:r w:rsidR="009C1A3A" w:rsidRPr="00E042AD">
              <w:rPr>
                <w:color w:val="C00000"/>
                <w:sz w:val="16"/>
                <w:szCs w:val="16"/>
              </w:rPr>
              <w:t>Entwicklung</w:t>
            </w:r>
          </w:p>
          <w:p w14:paraId="02EFD584" w14:textId="77777777" w:rsidR="009C1A3A" w:rsidRDefault="009C1A3A" w:rsidP="00757BC4">
            <w:pPr>
              <w:pStyle w:val="FliesstextLinks9pt"/>
              <w:rPr>
                <w:color w:val="595959"/>
              </w:rPr>
            </w:pPr>
          </w:p>
          <w:p w14:paraId="472D3D03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Präsens: Die Formen üben</w:t>
            </w:r>
          </w:p>
          <w:p w14:paraId="19988555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ZTB: So verwendest du das Präsens</w:t>
            </w:r>
          </w:p>
          <w:p w14:paraId="65BE7AEB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Präteritum</w:t>
            </w:r>
          </w:p>
          <w:p w14:paraId="14D78DD9" w14:textId="7409E755" w:rsidR="0075572F" w:rsidRPr="00935FA3" w:rsidRDefault="0075572F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307F635" w14:textId="77777777" w:rsidR="004164BF" w:rsidRDefault="009B6809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lastRenderedPageBreak/>
              <w:t>Pizza, Brokkoli und Co.</w:t>
            </w:r>
          </w:p>
          <w:p w14:paraId="4EC6D736" w14:textId="77777777" w:rsidR="009B6809" w:rsidRDefault="009B6809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Lebensmittel mit Doppelkonsonanten</w:t>
            </w:r>
          </w:p>
          <w:p w14:paraId="36399A0A" w14:textId="435E0F17" w:rsidR="009B6809" w:rsidRDefault="009B6809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Doppelkonsonanten-Gedicht</w:t>
            </w:r>
          </w:p>
          <w:p w14:paraId="3AEDE32E" w14:textId="77777777" w:rsidR="004B67F9" w:rsidRDefault="004B67F9" w:rsidP="00757BC4">
            <w:pPr>
              <w:pStyle w:val="FliesstextLinks9pt"/>
              <w:rPr>
                <w:color w:val="595959"/>
              </w:rPr>
            </w:pPr>
          </w:p>
          <w:p w14:paraId="4D87299C" w14:textId="1B0AC5B2" w:rsidR="008137DB" w:rsidRDefault="00FC1C7F" w:rsidP="009B6809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8137DB" w:rsidRPr="00E042AD">
              <w:rPr>
                <w:color w:val="C00000"/>
                <w:sz w:val="16"/>
                <w:szCs w:val="16"/>
              </w:rPr>
              <w:t>Gesundheitsförderung</w:t>
            </w:r>
          </w:p>
          <w:p w14:paraId="0FFEA2D8" w14:textId="77777777" w:rsidR="00E042AD" w:rsidRDefault="00E042AD" w:rsidP="009B6809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7F0F2A99" w14:textId="5425A735" w:rsidR="00135214" w:rsidRDefault="00135214" w:rsidP="009B6809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Doppelt hält besser!</w:t>
            </w:r>
          </w:p>
          <w:p w14:paraId="4CF19922" w14:textId="77777777" w:rsidR="00135214" w:rsidRDefault="00135214" w:rsidP="009B6809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Doppelkonsonanten</w:t>
            </w:r>
          </w:p>
          <w:p w14:paraId="2C698A69" w14:textId="6BE82261" w:rsidR="00135214" w:rsidRPr="00935FA3" w:rsidRDefault="00135214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5F9189AE" w14:textId="77777777" w:rsidR="004164BF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Das Einprägen von Wörtern üben</w:t>
            </w:r>
          </w:p>
          <w:p w14:paraId="19C0F28C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Genaues Lesen üben</w:t>
            </w:r>
          </w:p>
          <w:p w14:paraId="158159C3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Eine Welt voll Plastik</w:t>
            </w:r>
          </w:p>
          <w:p w14:paraId="2F435134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Wer hätte das gedacht?</w:t>
            </w:r>
          </w:p>
          <w:p w14:paraId="3A447849" w14:textId="77777777" w:rsidR="000346E2" w:rsidRDefault="00C0245E" w:rsidP="00C0245E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Der Fisch mit dem goldenen Bart</w:t>
            </w:r>
          </w:p>
          <w:p w14:paraId="67EFAA0B" w14:textId="2055E110" w:rsidR="00C0245E" w:rsidRPr="00935FA3" w:rsidRDefault="00C0245E" w:rsidP="00C0245E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Warrior Cats</w:t>
            </w:r>
          </w:p>
        </w:tc>
      </w:tr>
      <w:tr w:rsidR="00A40FD2" w:rsidRPr="00935FA3" w14:paraId="0EA639B9" w14:textId="77777777" w:rsidTr="003431D6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29EF4D5A" w14:textId="2B2BBE00" w:rsidR="00A40FD2" w:rsidRPr="00A40FD2" w:rsidRDefault="00A40FD2" w:rsidP="003634FF">
            <w:pPr>
              <w:pStyle w:val="FliesstextZentriert9"/>
            </w:pPr>
            <w:r w:rsidRPr="00A40FD2">
              <w:t>3</w:t>
            </w:r>
            <w:r w:rsidR="004B5EA0">
              <w:t>6</w:t>
            </w:r>
            <w:r w:rsidRPr="00A40FD2">
              <w:t>.-39.</w:t>
            </w:r>
          </w:p>
          <w:p w14:paraId="75759AE7" w14:textId="5CD34FFF" w:rsidR="00A40FD2" w:rsidRPr="00A40FD2" w:rsidRDefault="00A40FD2" w:rsidP="003634FF">
            <w:pPr>
              <w:pStyle w:val="FliesstextZentriert9"/>
            </w:pPr>
            <w:r w:rsidRPr="00A40FD2"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DA1F03" w14:textId="2D71B338" w:rsidR="00A40FD2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Gutes Erzählen ist, wenn </w:t>
            </w:r>
            <w:r w:rsidR="001A51FE">
              <w:rPr>
                <w:color w:val="595959"/>
              </w:rPr>
              <w:t>…</w:t>
            </w:r>
          </w:p>
          <w:p w14:paraId="05E804DC" w14:textId="3CB57CB2" w:rsidR="005C3D90" w:rsidRDefault="005C3D90" w:rsidP="00757BC4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Wie bitte?</w:t>
            </w:r>
            <w:r w:rsidR="00DB76C4">
              <w:rPr>
                <w:color w:val="595959"/>
              </w:rPr>
              <w:t xml:space="preserve"> </w:t>
            </w:r>
          </w:p>
          <w:p w14:paraId="200D68C1" w14:textId="77777777" w:rsidR="00E042AD" w:rsidRDefault="00046DAE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33E7B6F7" wp14:editId="56339F09">
                  <wp:simplePos x="0" y="0"/>
                  <wp:positionH relativeFrom="column">
                    <wp:posOffset>-777240</wp:posOffset>
                  </wp:positionH>
                  <wp:positionV relativeFrom="page">
                    <wp:posOffset>474345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936516970" name="Grafik 193651697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30EAD6" w14:textId="77777777" w:rsidR="003431D6" w:rsidRDefault="003431D6" w:rsidP="00757BC4">
            <w:pPr>
              <w:pStyle w:val="FliesstextLinks9pt"/>
              <w:rPr>
                <w:color w:val="595959"/>
              </w:rPr>
            </w:pPr>
          </w:p>
          <w:p w14:paraId="6E818DFB" w14:textId="5C58DD5C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Wos host gsogt?</w:t>
            </w:r>
          </w:p>
          <w:p w14:paraId="1FAECA53" w14:textId="391A1ECB" w:rsidR="004B5EA0" w:rsidRDefault="004B5EA0" w:rsidP="004B5EA0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Mit jedem redest du anders</w:t>
            </w:r>
            <w:r w:rsidR="00DB76C4">
              <w:rPr>
                <w:color w:val="595959"/>
              </w:rPr>
              <w:t xml:space="preserve"> </w:t>
            </w:r>
          </w:p>
          <w:p w14:paraId="59B07818" w14:textId="3A1C1FD2" w:rsidR="00046DAE" w:rsidRDefault="00046DAE" w:rsidP="004B5EA0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66F7A3E5" wp14:editId="6A04D386">
                  <wp:simplePos x="0" y="0"/>
                  <wp:positionH relativeFrom="column">
                    <wp:posOffset>-815340</wp:posOffset>
                  </wp:positionH>
                  <wp:positionV relativeFrom="page">
                    <wp:posOffset>1254125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741697588" name="Grafik 741697588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6A7F10" w14:textId="5778AEA1" w:rsidR="00046DAE" w:rsidRDefault="00046DAE" w:rsidP="004B5EA0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53851756" w14:textId="77777777" w:rsidR="00FC1C7F" w:rsidRPr="00E042AD" w:rsidRDefault="00FC1C7F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B027AC" w:rsidRPr="00E042AD">
              <w:rPr>
                <w:color w:val="C00000"/>
                <w:sz w:val="16"/>
                <w:szCs w:val="16"/>
              </w:rPr>
              <w:t xml:space="preserve">Interkulturelle </w:t>
            </w:r>
            <w:r w:rsidRPr="00E042AD">
              <w:rPr>
                <w:color w:val="C00000"/>
                <w:sz w:val="16"/>
                <w:szCs w:val="16"/>
              </w:rPr>
              <w:t xml:space="preserve">   </w:t>
            </w:r>
          </w:p>
          <w:p w14:paraId="54BE2E4B" w14:textId="1F00BC40" w:rsidR="00B027AC" w:rsidRPr="00E042AD" w:rsidRDefault="00FC1C7F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Bild</w:t>
            </w:r>
            <w:r w:rsidR="00B027AC" w:rsidRPr="00E042AD">
              <w:rPr>
                <w:color w:val="C00000"/>
                <w:sz w:val="16"/>
                <w:szCs w:val="16"/>
              </w:rPr>
              <w:t>ung</w:t>
            </w:r>
          </w:p>
          <w:p w14:paraId="7E0CFA06" w14:textId="77777777" w:rsidR="00FC1C7F" w:rsidRPr="00E042AD" w:rsidRDefault="00FC1C7F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34475B" w:rsidRPr="00E042AD">
              <w:rPr>
                <w:color w:val="C00000"/>
                <w:sz w:val="16"/>
                <w:szCs w:val="16"/>
              </w:rPr>
              <w:t xml:space="preserve">Bildungs-, Berufs- </w:t>
            </w:r>
            <w:r w:rsidRPr="00E042AD">
              <w:rPr>
                <w:color w:val="C00000"/>
                <w:sz w:val="16"/>
                <w:szCs w:val="16"/>
              </w:rPr>
              <w:t xml:space="preserve">  </w:t>
            </w:r>
          </w:p>
          <w:p w14:paraId="0C99DB62" w14:textId="106D7C77" w:rsidR="00FC1C7F" w:rsidRPr="00E042AD" w:rsidRDefault="00FC1C7F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</w:t>
            </w:r>
            <w:r w:rsidR="00017C90">
              <w:rPr>
                <w:color w:val="C00000"/>
                <w:sz w:val="16"/>
                <w:szCs w:val="16"/>
              </w:rPr>
              <w:t xml:space="preserve">   </w:t>
            </w:r>
            <w:r w:rsidR="0034475B" w:rsidRPr="00E042AD">
              <w:rPr>
                <w:color w:val="C00000"/>
                <w:sz w:val="16"/>
                <w:szCs w:val="16"/>
              </w:rPr>
              <w:t>und</w:t>
            </w:r>
            <w:r w:rsidR="00FB5B41" w:rsidRPr="00E042AD">
              <w:rPr>
                <w:color w:val="C00000"/>
                <w:sz w:val="16"/>
                <w:szCs w:val="16"/>
              </w:rPr>
              <w:t xml:space="preserve"> </w:t>
            </w:r>
            <w:r w:rsidR="00046DAE" w:rsidRPr="00E042AD">
              <w:rPr>
                <w:color w:val="C00000"/>
                <w:sz w:val="16"/>
                <w:szCs w:val="16"/>
              </w:rPr>
              <w:t>Le</w:t>
            </w:r>
            <w:r w:rsidR="0034475B" w:rsidRPr="00E042AD">
              <w:rPr>
                <w:color w:val="C00000"/>
                <w:sz w:val="16"/>
                <w:szCs w:val="16"/>
              </w:rPr>
              <w:t>bensorie</w:t>
            </w:r>
            <w:r w:rsidR="00046DAE" w:rsidRPr="00E042AD">
              <w:rPr>
                <w:color w:val="C00000"/>
                <w:sz w:val="16"/>
                <w:szCs w:val="16"/>
              </w:rPr>
              <w:t>n</w:t>
            </w:r>
            <w:r w:rsidRPr="00E042AD">
              <w:rPr>
                <w:color w:val="C00000"/>
                <w:sz w:val="16"/>
                <w:szCs w:val="16"/>
              </w:rPr>
              <w:t xml:space="preserve">- </w:t>
            </w:r>
          </w:p>
          <w:p w14:paraId="0CE69D8D" w14:textId="7CA15A32" w:rsidR="003431D6" w:rsidRDefault="00FC1C7F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34475B" w:rsidRPr="00E042AD">
              <w:rPr>
                <w:color w:val="C00000"/>
                <w:sz w:val="16"/>
                <w:szCs w:val="16"/>
              </w:rPr>
              <w:t>tierung</w:t>
            </w:r>
          </w:p>
          <w:p w14:paraId="43ED0F86" w14:textId="77777777" w:rsidR="003431D6" w:rsidRPr="00E042AD" w:rsidRDefault="003431D6" w:rsidP="004B5EA0">
            <w:pPr>
              <w:pStyle w:val="FliesstextLinks9pt"/>
              <w:rPr>
                <w:color w:val="C00000"/>
                <w:sz w:val="16"/>
                <w:szCs w:val="16"/>
              </w:rPr>
            </w:pPr>
          </w:p>
          <w:p w14:paraId="3BC48C39" w14:textId="04B0CF9F" w:rsidR="005C3D90" w:rsidRPr="00935FA3" w:rsidRDefault="004B5EA0" w:rsidP="00356955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Mit jedem redest du anders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E8E921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 Märchen zu einem Bild planen</w:t>
            </w:r>
          </w:p>
          <w:p w14:paraId="0427AE85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Märchen-Lotto</w:t>
            </w:r>
          </w:p>
          <w:p w14:paraId="25D16C68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 Märchen überarbeiten</w:t>
            </w:r>
          </w:p>
          <w:p w14:paraId="6724FBCA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Eine Märchenfortsetzung schreiben</w:t>
            </w:r>
          </w:p>
          <w:p w14:paraId="37BC4D7F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</w:p>
          <w:p w14:paraId="747A206F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Die richtige Zeitform im Märchen</w:t>
            </w:r>
          </w:p>
          <w:p w14:paraId="6E8BCF30" w14:textId="77777777" w:rsidR="004B5EA0" w:rsidRDefault="004B5EA0" w:rsidP="003431D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Fragen zu einem Märchen beantworten</w:t>
            </w:r>
          </w:p>
          <w:p w14:paraId="7E444DBB" w14:textId="2DE411FA" w:rsidR="004B5EA0" w:rsidRPr="00935FA3" w:rsidRDefault="004B5EA0" w:rsidP="003431D6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9086058" w14:textId="3164B69D" w:rsidR="00A40FD2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Unsere Umwelt-Challenge – das Perfekt</w:t>
            </w:r>
          </w:p>
          <w:p w14:paraId="7C5AC848" w14:textId="2FCE1A60" w:rsidR="000E31F7" w:rsidRDefault="00046DAE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0BA270E1" wp14:editId="405723CA">
                  <wp:simplePos x="0" y="0"/>
                  <wp:positionH relativeFrom="column">
                    <wp:posOffset>0</wp:posOffset>
                  </wp:positionH>
                  <wp:positionV relativeFrom="page">
                    <wp:posOffset>764540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386695389" name="Grafik 386695389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1F7">
              <w:rPr>
                <w:color w:val="595959"/>
              </w:rPr>
              <w:t>Was war vorher? – das Plusquamperfekt</w:t>
            </w:r>
          </w:p>
          <w:p w14:paraId="1D53CBDB" w14:textId="79A937D7" w:rsidR="000E31F7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Umwelttipps – das Futur I</w:t>
            </w:r>
            <w:r w:rsidR="00DB76C4">
              <w:rPr>
                <w:color w:val="595959"/>
              </w:rPr>
              <w:t xml:space="preserve"> </w:t>
            </w:r>
          </w:p>
          <w:p w14:paraId="0DB90CCB" w14:textId="04D2FBDF" w:rsidR="00046DAE" w:rsidRDefault="00046DAE" w:rsidP="009C1A3A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2DEEA6BA" w14:textId="4F0B3843" w:rsidR="00FC1C7F" w:rsidRPr="00E042AD" w:rsidRDefault="00FC1C7F" w:rsidP="009C1A3A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9C1A3A" w:rsidRPr="00E042AD">
              <w:rPr>
                <w:color w:val="C00000"/>
                <w:sz w:val="16"/>
                <w:szCs w:val="16"/>
              </w:rPr>
              <w:t>Umweltbildung für nach</w:t>
            </w:r>
            <w:r w:rsidRPr="00E042AD">
              <w:rPr>
                <w:color w:val="C00000"/>
                <w:sz w:val="16"/>
                <w:szCs w:val="16"/>
              </w:rPr>
              <w:t xml:space="preserve">- </w:t>
            </w:r>
          </w:p>
          <w:p w14:paraId="51EAB578" w14:textId="5286901F" w:rsidR="009C1A3A" w:rsidRPr="00E042AD" w:rsidRDefault="00FC1C7F" w:rsidP="009C1A3A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</w:t>
            </w:r>
            <w:r w:rsidR="009C1A3A" w:rsidRPr="00E042AD">
              <w:rPr>
                <w:color w:val="C00000"/>
                <w:sz w:val="16"/>
                <w:szCs w:val="16"/>
              </w:rPr>
              <w:t>haltige Entwic</w:t>
            </w:r>
            <w:r w:rsidR="00E23206" w:rsidRPr="00E042AD">
              <w:rPr>
                <w:color w:val="C00000"/>
                <w:sz w:val="16"/>
                <w:szCs w:val="16"/>
              </w:rPr>
              <w:t>k</w:t>
            </w:r>
            <w:r w:rsidR="009C1A3A" w:rsidRPr="00E042AD">
              <w:rPr>
                <w:color w:val="C00000"/>
                <w:sz w:val="16"/>
                <w:szCs w:val="16"/>
              </w:rPr>
              <w:t>lung</w:t>
            </w:r>
          </w:p>
          <w:p w14:paraId="78142038" w14:textId="3B397AA6" w:rsidR="009C1A3A" w:rsidRDefault="009C1A3A" w:rsidP="00757BC4">
            <w:pPr>
              <w:pStyle w:val="FliesstextLinks9pt"/>
              <w:rPr>
                <w:color w:val="595959"/>
              </w:rPr>
            </w:pPr>
          </w:p>
          <w:p w14:paraId="452BCC2A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Perfekt</w:t>
            </w:r>
          </w:p>
          <w:p w14:paraId="2B438846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Plusquamperfekt</w:t>
            </w:r>
          </w:p>
          <w:p w14:paraId="7FFDC6D7" w14:textId="7777777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Das Futur I</w:t>
            </w:r>
          </w:p>
          <w:p w14:paraId="785C3573" w14:textId="77777777" w:rsidR="0075572F" w:rsidRDefault="0075572F" w:rsidP="00CC4812">
            <w:pPr>
              <w:pStyle w:val="FliesstextLinks9pt"/>
              <w:rPr>
                <w:color w:val="595959"/>
              </w:rPr>
            </w:pPr>
          </w:p>
          <w:p w14:paraId="1D66F5C6" w14:textId="28D7674C" w:rsidR="003431D6" w:rsidRPr="00935FA3" w:rsidRDefault="003431D6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D8AEA7D" w14:textId="0F89FAEC" w:rsidR="009B6809" w:rsidRDefault="009B6809" w:rsidP="009B6809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Leo oder Jennifer? – einen Buchausschnitt kennenlernen</w:t>
            </w:r>
          </w:p>
          <w:p w14:paraId="2F9ABF37" w14:textId="0F056330" w:rsidR="00B97023" w:rsidRDefault="00FC1C7F" w:rsidP="009B6809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B97023" w:rsidRPr="00E042AD">
              <w:rPr>
                <w:color w:val="C00000"/>
                <w:sz w:val="16"/>
                <w:szCs w:val="16"/>
              </w:rPr>
              <w:t>Sexualpädagogik</w:t>
            </w:r>
          </w:p>
          <w:p w14:paraId="25FB14DC" w14:textId="77777777" w:rsidR="004B67F9" w:rsidRPr="00810562" w:rsidRDefault="004B67F9" w:rsidP="009B6809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5552B778" w14:textId="73515ECD" w:rsidR="009B6809" w:rsidRDefault="009B6809" w:rsidP="009B6809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Lebensmittel sind wertvoll</w:t>
            </w:r>
          </w:p>
          <w:p w14:paraId="13D58D07" w14:textId="6BC0DF46" w:rsidR="00046DAE" w:rsidRPr="00C80919" w:rsidRDefault="004B67F9" w:rsidP="009C1A3A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2231F193" wp14:editId="7D4E4FC5">
                  <wp:simplePos x="0" y="0"/>
                  <wp:positionH relativeFrom="column">
                    <wp:posOffset>74295</wp:posOffset>
                  </wp:positionH>
                  <wp:positionV relativeFrom="page">
                    <wp:posOffset>1614170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243518630" name="Grafik 24351863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6809">
              <w:rPr>
                <w:color w:val="595959"/>
              </w:rPr>
              <w:t>Der Jammer der Giraffe – Doppelkonsonanten üben</w:t>
            </w:r>
            <w:r w:rsidR="00DB76C4">
              <w:rPr>
                <w:color w:val="595959"/>
              </w:rPr>
              <w:t xml:space="preserve"> </w:t>
            </w:r>
          </w:p>
          <w:p w14:paraId="34306CD3" w14:textId="7D241184" w:rsidR="007B111B" w:rsidRDefault="007B111B" w:rsidP="009C1A3A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79B30965" w14:textId="7DE7F957" w:rsidR="007B111B" w:rsidRDefault="007B111B" w:rsidP="009C1A3A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2C68E4B7" w14:textId="77777777" w:rsidR="00FC1C7F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9C1A3A" w:rsidRPr="00E042AD">
              <w:rPr>
                <w:color w:val="C00000"/>
                <w:sz w:val="16"/>
                <w:szCs w:val="16"/>
              </w:rPr>
              <w:t xml:space="preserve">Umweltbildung für </w:t>
            </w:r>
            <w:r w:rsidRPr="00E042AD">
              <w:rPr>
                <w:color w:val="C00000"/>
                <w:sz w:val="16"/>
                <w:szCs w:val="16"/>
              </w:rPr>
              <w:t xml:space="preserve"> </w:t>
            </w:r>
          </w:p>
          <w:p w14:paraId="4471AE99" w14:textId="156103EE" w:rsidR="009C1A3A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</w:t>
            </w:r>
            <w:r w:rsidR="00017C90">
              <w:rPr>
                <w:color w:val="C00000"/>
                <w:sz w:val="16"/>
                <w:szCs w:val="16"/>
              </w:rPr>
              <w:t xml:space="preserve">  </w:t>
            </w:r>
            <w:r w:rsidR="009C1A3A" w:rsidRPr="00E042AD">
              <w:rPr>
                <w:color w:val="C00000"/>
                <w:sz w:val="16"/>
                <w:szCs w:val="16"/>
              </w:rPr>
              <w:t>nachhalti</w:t>
            </w:r>
            <w:r w:rsidR="00E23206" w:rsidRPr="00E042AD">
              <w:rPr>
                <w:color w:val="C00000"/>
                <w:sz w:val="16"/>
                <w:szCs w:val="16"/>
              </w:rPr>
              <w:t xml:space="preserve">ge </w:t>
            </w:r>
            <w:r w:rsidR="009C1A3A" w:rsidRPr="00E042AD">
              <w:rPr>
                <w:color w:val="C00000"/>
                <w:sz w:val="16"/>
                <w:szCs w:val="16"/>
              </w:rPr>
              <w:t>Entwicklung</w:t>
            </w:r>
          </w:p>
          <w:p w14:paraId="0B78FC58" w14:textId="77777777" w:rsidR="004B67F9" w:rsidRPr="00E042AD" w:rsidRDefault="004B67F9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</w:p>
          <w:p w14:paraId="2D0CFB22" w14:textId="54873B96" w:rsidR="00F739C9" w:rsidRDefault="00F739C9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 xml:space="preserve">ZTB: </w:t>
            </w:r>
            <w:r w:rsidR="00135214">
              <w:rPr>
                <w:color w:val="595959"/>
              </w:rPr>
              <w:t>Wörter mit ss</w:t>
            </w:r>
          </w:p>
          <w:p w14:paraId="11EF63B5" w14:textId="1542FFFC" w:rsidR="00AB7511" w:rsidRPr="00935FA3" w:rsidRDefault="00AB7511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941" w:type="dxa"/>
            <w:shd w:val="clear" w:color="auto" w:fill="auto"/>
            <w:vAlign w:val="center"/>
          </w:tcPr>
          <w:p w14:paraId="4A412887" w14:textId="77777777" w:rsidR="00A40FD2" w:rsidRPr="005C3D90" w:rsidRDefault="005C3D90" w:rsidP="00757BC4">
            <w:pPr>
              <w:pStyle w:val="FliesstextLinks9pt"/>
              <w:rPr>
                <w:color w:val="595959"/>
                <w:u w:val="single"/>
              </w:rPr>
            </w:pPr>
            <w:r w:rsidRPr="005C3D90">
              <w:rPr>
                <w:color w:val="595959"/>
                <w:u w:val="single"/>
              </w:rPr>
              <w:t>PROJEKTIDEE:</w:t>
            </w:r>
          </w:p>
          <w:p w14:paraId="7022674A" w14:textId="132776B3" w:rsidR="005C3D90" w:rsidRDefault="009A76D1" w:rsidP="00757BC4">
            <w:pPr>
              <w:pStyle w:val="FliesstextLinks9pt"/>
              <w:rPr>
                <w:color w:val="595959"/>
              </w:rPr>
            </w:pPr>
            <w:r w:rsidRPr="00B312A2">
              <w:rPr>
                <w:color w:val="595959"/>
                <w:sz w:val="18"/>
                <w:szCs w:val="18"/>
              </w:rPr>
              <w:sym w:font="Wingdings" w:char="F0E8"/>
            </w:r>
            <w:r>
              <w:rPr>
                <w:color w:val="595959"/>
                <w:sz w:val="18"/>
                <w:szCs w:val="18"/>
              </w:rPr>
              <w:t xml:space="preserve"> </w:t>
            </w:r>
            <w:r w:rsidR="005C3D90">
              <w:rPr>
                <w:color w:val="595959"/>
              </w:rPr>
              <w:t>Taschengeschichte</w:t>
            </w:r>
          </w:p>
          <w:p w14:paraId="0A7C5BE3" w14:textId="77777777" w:rsidR="005C3D90" w:rsidRDefault="005C3D90" w:rsidP="00757BC4">
            <w:pPr>
              <w:pStyle w:val="FliesstextLinks9pt"/>
              <w:rPr>
                <w:color w:val="595959"/>
              </w:rPr>
            </w:pPr>
          </w:p>
          <w:p w14:paraId="33FA27D0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Fantasievolle und schwierige Wörter üben</w:t>
            </w:r>
          </w:p>
          <w:p w14:paraId="6FF821DB" w14:textId="7A491975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Wie geht’s weiter?</w:t>
            </w:r>
          </w:p>
          <w:p w14:paraId="2AC31A2E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Auf frischer Tat ertappt</w:t>
            </w:r>
          </w:p>
          <w:p w14:paraId="39DAD317" w14:textId="77777777" w:rsidR="00E07287" w:rsidRDefault="00E0728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Fauler Zauber</w:t>
            </w:r>
          </w:p>
          <w:p w14:paraId="6405A465" w14:textId="77777777" w:rsidR="00C0245E" w:rsidRDefault="00C0245E" w:rsidP="00C0245E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Alles durcheinander</w:t>
            </w:r>
          </w:p>
          <w:p w14:paraId="47809BC5" w14:textId="77777777" w:rsidR="00C0245E" w:rsidRDefault="00C0245E" w:rsidP="00C0245E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Kann man das Dichten erlernen?</w:t>
            </w:r>
          </w:p>
          <w:p w14:paraId="27D0C1C4" w14:textId="374DAC61" w:rsidR="00E07287" w:rsidRPr="00935FA3" w:rsidRDefault="00E07287" w:rsidP="00757BC4">
            <w:pPr>
              <w:pStyle w:val="FliesstextLinks9pt"/>
              <w:rPr>
                <w:color w:val="595959"/>
              </w:rPr>
            </w:pPr>
          </w:p>
        </w:tc>
      </w:tr>
      <w:tr w:rsidR="00A40FD2" w:rsidRPr="00935FA3" w14:paraId="39AC349D" w14:textId="77777777" w:rsidTr="002A67C0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14:paraId="7A5B9A76" w14:textId="39C02E5E" w:rsidR="00A40FD2" w:rsidRPr="00A40FD2" w:rsidRDefault="00A40FD2" w:rsidP="003634FF">
            <w:pPr>
              <w:pStyle w:val="FliesstextZentriert9"/>
            </w:pPr>
            <w:r w:rsidRPr="00A40FD2">
              <w:t xml:space="preserve">40.-43. </w:t>
            </w:r>
          </w:p>
          <w:p w14:paraId="17C78D73" w14:textId="7C69D507" w:rsidR="00A40FD2" w:rsidRPr="00A40FD2" w:rsidRDefault="00A40FD2" w:rsidP="003634FF">
            <w:pPr>
              <w:pStyle w:val="FliesstextZentriert9"/>
            </w:pPr>
            <w:r w:rsidRPr="00A40FD2">
              <w:t>Schulwoche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30A504" w14:textId="727246AB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</w:p>
          <w:p w14:paraId="250E03B0" w14:textId="11CA5AE3" w:rsidR="005C3D90" w:rsidRDefault="005C3D90" w:rsidP="00757BC4">
            <w:pPr>
              <w:pStyle w:val="FliesstextLinks9pt"/>
              <w:rPr>
                <w:color w:val="595959"/>
              </w:rPr>
            </w:pPr>
          </w:p>
          <w:p w14:paraId="1A9C81AC" w14:textId="4A20B08D" w:rsidR="005C3D90" w:rsidRDefault="005C3D9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5D8A3A62" w14:textId="1D2EC462" w:rsidR="005C3D90" w:rsidRPr="00935FA3" w:rsidRDefault="005C3D90" w:rsidP="00757BC4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AA761B5" w14:textId="79ED30B4" w:rsidR="00A40FD2" w:rsidRDefault="00E23206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61EE5CBB" wp14:editId="6C2C5F3B">
                  <wp:simplePos x="0" y="0"/>
                  <wp:positionH relativeFrom="column">
                    <wp:posOffset>0</wp:posOffset>
                  </wp:positionH>
                  <wp:positionV relativeFrom="page">
                    <wp:posOffset>154940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537159400" name="Grafik 1537159400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5EA0">
              <w:rPr>
                <w:color w:val="595959"/>
              </w:rPr>
              <w:t>Zielsicher</w:t>
            </w:r>
          </w:p>
          <w:p w14:paraId="64A5E573" w14:textId="5E9AF671" w:rsidR="00E23206" w:rsidRDefault="00E23206" w:rsidP="00757BC4">
            <w:pPr>
              <w:pStyle w:val="FliesstextLinks9pt"/>
              <w:rPr>
                <w:color w:val="595959"/>
              </w:rPr>
            </w:pPr>
          </w:p>
          <w:p w14:paraId="112DCF36" w14:textId="4976B491" w:rsidR="004B5EA0" w:rsidRDefault="004B5EA0" w:rsidP="00757BC4">
            <w:pPr>
              <w:pStyle w:val="FliesstextLinks9pt"/>
              <w:rPr>
                <w:color w:val="595959"/>
              </w:rPr>
            </w:pPr>
          </w:p>
          <w:p w14:paraId="6CFEEA68" w14:textId="50DF5AA6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Märchenhaftes von Walt Disney</w:t>
            </w:r>
          </w:p>
          <w:p w14:paraId="0715ABD0" w14:textId="706925C8" w:rsidR="004B5EA0" w:rsidRDefault="004B5EA0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  <w:p w14:paraId="1AEEB7FE" w14:textId="2181AEA5" w:rsidR="004B5EA0" w:rsidRPr="00935FA3" w:rsidRDefault="004B5EA0" w:rsidP="00CC4812">
            <w:pPr>
              <w:pStyle w:val="FliesstextLinks9pt"/>
              <w:rPr>
                <w:color w:val="595959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4E008CC" w14:textId="6130C0BE" w:rsidR="00A40FD2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Wir sparen Energie!</w:t>
            </w:r>
          </w:p>
          <w:p w14:paraId="6B59F0F4" w14:textId="6A920D76" w:rsidR="000E31F7" w:rsidRDefault="000E31F7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Zielsicher!</w:t>
            </w:r>
          </w:p>
          <w:p w14:paraId="0CE35A89" w14:textId="001B5B7C" w:rsidR="006C4698" w:rsidRDefault="007C1B78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3037E2A3" wp14:editId="6431F90D">
                  <wp:simplePos x="0" y="0"/>
                  <wp:positionH relativeFrom="column">
                    <wp:posOffset>-382905</wp:posOffset>
                  </wp:positionH>
                  <wp:positionV relativeFrom="page">
                    <wp:posOffset>319405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612554933" name="Grafik 1612554933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74E8" w14:textId="1ABDBAD8" w:rsidR="007C1B78" w:rsidRDefault="007C1B78" w:rsidP="00757BC4">
            <w:pPr>
              <w:pStyle w:val="FliesstextLinks9pt"/>
              <w:rPr>
                <w:color w:val="C00000"/>
                <w:sz w:val="18"/>
                <w:szCs w:val="18"/>
              </w:rPr>
            </w:pPr>
          </w:p>
          <w:p w14:paraId="281FC632" w14:textId="650984D3" w:rsidR="00FC1C7F" w:rsidRPr="00E042AD" w:rsidRDefault="007C1B78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EB5FC6" w:rsidRPr="00E042AD">
              <w:rPr>
                <w:color w:val="C00000"/>
                <w:sz w:val="16"/>
                <w:szCs w:val="16"/>
              </w:rPr>
              <w:t>Wirtschafts- und Ver</w:t>
            </w:r>
            <w:r w:rsidR="00FC1C7F" w:rsidRPr="00E042AD">
              <w:rPr>
                <w:color w:val="C00000"/>
                <w:sz w:val="16"/>
                <w:szCs w:val="16"/>
              </w:rPr>
              <w:t xml:space="preserve">- </w:t>
            </w:r>
          </w:p>
          <w:p w14:paraId="04B57B2E" w14:textId="292E13B5" w:rsidR="000E31F7" w:rsidRPr="00E042AD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E042AD">
              <w:rPr>
                <w:color w:val="C00000"/>
                <w:sz w:val="16"/>
                <w:szCs w:val="16"/>
              </w:rPr>
              <w:t xml:space="preserve">    b</w:t>
            </w:r>
            <w:r w:rsidR="00EB5FC6" w:rsidRPr="00E042AD">
              <w:rPr>
                <w:color w:val="C00000"/>
                <w:sz w:val="16"/>
                <w:szCs w:val="16"/>
              </w:rPr>
              <w:t>raucher</w:t>
            </w:r>
            <w:r w:rsidRPr="00E042AD">
              <w:rPr>
                <w:color w:val="C00000"/>
                <w:sz w:val="16"/>
                <w:szCs w:val="16"/>
              </w:rPr>
              <w:t>/</w:t>
            </w:r>
            <w:r w:rsidR="00EB5FC6" w:rsidRPr="00E042AD">
              <w:rPr>
                <w:color w:val="C00000"/>
                <w:sz w:val="16"/>
                <w:szCs w:val="16"/>
              </w:rPr>
              <w:t>inne</w:t>
            </w:r>
            <w:r w:rsidR="00A97253" w:rsidRPr="00E042AD">
              <w:rPr>
                <w:color w:val="C00000"/>
                <w:sz w:val="16"/>
                <w:szCs w:val="16"/>
              </w:rPr>
              <w:t>n</w:t>
            </w:r>
            <w:r w:rsidR="00EB5FC6" w:rsidRPr="00E042AD">
              <w:rPr>
                <w:color w:val="C00000"/>
                <w:sz w:val="16"/>
                <w:szCs w:val="16"/>
              </w:rPr>
              <w:t>bildung</w:t>
            </w:r>
          </w:p>
          <w:p w14:paraId="4B89E5FE" w14:textId="2B076645" w:rsidR="00EB5FC6" w:rsidRDefault="00EB5FC6" w:rsidP="00757BC4">
            <w:pPr>
              <w:pStyle w:val="FliesstextLinks9pt"/>
              <w:rPr>
                <w:color w:val="595959"/>
              </w:rPr>
            </w:pPr>
          </w:p>
          <w:p w14:paraId="64144AED" w14:textId="524C2487" w:rsidR="00E36FDC" w:rsidRDefault="00E36FDC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Ferien und Freizeit – Zeitenmix</w:t>
            </w:r>
          </w:p>
          <w:p w14:paraId="5D58C55B" w14:textId="08A90876" w:rsidR="00EB29C3" w:rsidRDefault="00E36FDC" w:rsidP="00E23206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</w:t>
            </w:r>
          </w:p>
          <w:p w14:paraId="1EB6FEE6" w14:textId="77777777" w:rsidR="007C2147" w:rsidRDefault="007C2147" w:rsidP="00E23206">
            <w:pPr>
              <w:pStyle w:val="FliesstextLinks9pt"/>
              <w:rPr>
                <w:color w:val="595959"/>
              </w:rPr>
            </w:pPr>
          </w:p>
          <w:p w14:paraId="53153E73" w14:textId="40FC05CA" w:rsidR="00E23206" w:rsidRPr="00935FA3" w:rsidRDefault="00E23206" w:rsidP="00E23206">
            <w:pPr>
              <w:pStyle w:val="FliesstextLinks9pt"/>
              <w:rPr>
                <w:color w:val="595959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172D053" w14:textId="5A16DC0D" w:rsidR="009B6809" w:rsidRDefault="009B6809" w:rsidP="009B6809">
            <w:pPr>
              <w:pStyle w:val="FliesstextLinks9pt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color w:val="595959"/>
              </w:rPr>
              <w:t>Pizza macht Flecken</w:t>
            </w:r>
            <w:r w:rsidR="001A51FE">
              <w:rPr>
                <w:color w:val="595959"/>
              </w:rPr>
              <w:t xml:space="preserve"> …</w:t>
            </w:r>
          </w:p>
          <w:p w14:paraId="7F4E57D2" w14:textId="1FEA18FC" w:rsidR="007C2147" w:rsidRDefault="001A51FE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124F23EB" wp14:editId="5AAAC41A">
                  <wp:simplePos x="0" y="0"/>
                  <wp:positionH relativeFrom="column">
                    <wp:posOffset>-625475</wp:posOffset>
                  </wp:positionH>
                  <wp:positionV relativeFrom="page">
                    <wp:posOffset>187325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649278865" name="Grafik 1649278865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58649" w14:textId="08590E14" w:rsidR="007C2147" w:rsidRDefault="007C2147" w:rsidP="00757BC4">
            <w:pPr>
              <w:pStyle w:val="FliesstextLinks9pt"/>
              <w:rPr>
                <w:color w:val="595959"/>
              </w:rPr>
            </w:pPr>
          </w:p>
          <w:p w14:paraId="2258973A" w14:textId="42BA8707" w:rsidR="00A40FD2" w:rsidRPr="007C2147" w:rsidRDefault="006C4698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</w:t>
            </w:r>
            <w:r w:rsidR="009B6809">
              <w:rPr>
                <w:color w:val="595959"/>
              </w:rPr>
              <w:t>ielsicher!</w:t>
            </w:r>
            <w:r w:rsidR="00DB76C4">
              <w:rPr>
                <w:color w:val="595959"/>
              </w:rPr>
              <w:t xml:space="preserve"> </w:t>
            </w:r>
          </w:p>
          <w:p w14:paraId="329BCA9F" w14:textId="08DAF176" w:rsidR="00E23206" w:rsidRDefault="001A51FE" w:rsidP="00757BC4">
            <w:pPr>
              <w:pStyle w:val="FliesstextLinks9pt"/>
              <w:rPr>
                <w:color w:val="595959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64FF8A42" wp14:editId="5FB916C1">
                  <wp:simplePos x="0" y="0"/>
                  <wp:positionH relativeFrom="column">
                    <wp:posOffset>-629285</wp:posOffset>
                  </wp:positionH>
                  <wp:positionV relativeFrom="page">
                    <wp:posOffset>624205</wp:posOffset>
                  </wp:positionV>
                  <wp:extent cx="751840" cy="179705"/>
                  <wp:effectExtent l="0" t="0" r="0" b="0"/>
                  <wp:wrapTight wrapText="bothSides">
                    <wp:wrapPolygon edited="0">
                      <wp:start x="0" y="0"/>
                      <wp:lineTo x="0" y="18318"/>
                      <wp:lineTo x="365" y="19845"/>
                      <wp:lineTo x="20797" y="19845"/>
                      <wp:lineTo x="21162" y="18318"/>
                      <wp:lineTo x="21162" y="0"/>
                      <wp:lineTo x="0" y="0"/>
                    </wp:wrapPolygon>
                  </wp:wrapTight>
                  <wp:docPr id="1773282287" name="Grafik 1773282287" descr="Ein Bild, das Text, Schrift, Screenshot, Logo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41562" name="Grafik 1" descr="Ein Bild, das Text, Schrift, Screenshot, Logo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23078" r="12745" b="28205"/>
                          <a:stretch/>
                        </pic:blipFill>
                        <pic:spPr bwMode="auto">
                          <a:xfrm>
                            <a:off x="0" y="0"/>
                            <a:ext cx="75184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2017AC" w14:textId="77777777" w:rsidR="00E23206" w:rsidRDefault="00E23206" w:rsidP="00757BC4">
            <w:pPr>
              <w:pStyle w:val="FliesstextLinks9pt"/>
              <w:rPr>
                <w:color w:val="C00000"/>
                <w:sz w:val="17"/>
                <w:szCs w:val="17"/>
              </w:rPr>
            </w:pPr>
          </w:p>
          <w:p w14:paraId="414AF280" w14:textId="77777777" w:rsidR="007C2147" w:rsidRDefault="00FC1C7F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 w:rsidRPr="00BE7F85">
              <w:rPr>
                <w:color w:val="C00000"/>
                <w:sz w:val="18"/>
                <w:szCs w:val="18"/>
              </w:rPr>
              <w:sym w:font="Wingdings" w:char="F0E8"/>
            </w:r>
            <w:r>
              <w:rPr>
                <w:color w:val="C00000"/>
                <w:sz w:val="18"/>
                <w:szCs w:val="18"/>
              </w:rPr>
              <w:t xml:space="preserve"> </w:t>
            </w:r>
            <w:r w:rsidR="002A50BA" w:rsidRPr="00E042AD">
              <w:rPr>
                <w:color w:val="C00000"/>
                <w:sz w:val="16"/>
                <w:szCs w:val="16"/>
              </w:rPr>
              <w:t xml:space="preserve">Umweltbildung für </w:t>
            </w:r>
            <w:r w:rsidR="007C2147">
              <w:rPr>
                <w:color w:val="C00000"/>
                <w:sz w:val="16"/>
                <w:szCs w:val="16"/>
              </w:rPr>
              <w:t xml:space="preserve"> </w:t>
            </w:r>
          </w:p>
          <w:p w14:paraId="44473A26" w14:textId="2E94C411" w:rsidR="009B6809" w:rsidRDefault="007C2147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  <w:r>
              <w:rPr>
                <w:color w:val="C00000"/>
                <w:sz w:val="16"/>
                <w:szCs w:val="16"/>
              </w:rPr>
              <w:t xml:space="preserve">    </w:t>
            </w:r>
            <w:r w:rsidR="002A50BA" w:rsidRPr="00E042AD">
              <w:rPr>
                <w:color w:val="C00000"/>
                <w:sz w:val="16"/>
                <w:szCs w:val="16"/>
              </w:rPr>
              <w:t>nachhaltige</w:t>
            </w:r>
            <w:r w:rsidR="00FC1C7F" w:rsidRPr="00E042AD">
              <w:rPr>
                <w:color w:val="C00000"/>
                <w:sz w:val="16"/>
                <w:szCs w:val="16"/>
              </w:rPr>
              <w:t xml:space="preserve"> </w:t>
            </w:r>
            <w:r w:rsidR="002A50BA" w:rsidRPr="00E042AD">
              <w:rPr>
                <w:color w:val="C00000"/>
                <w:sz w:val="16"/>
                <w:szCs w:val="16"/>
              </w:rPr>
              <w:t>Entwicklung</w:t>
            </w:r>
          </w:p>
          <w:p w14:paraId="6607F0C7" w14:textId="77777777" w:rsidR="004B67F9" w:rsidRPr="00E042AD" w:rsidRDefault="004B67F9" w:rsidP="00757BC4">
            <w:pPr>
              <w:pStyle w:val="FliesstextLinks9pt"/>
              <w:rPr>
                <w:color w:val="C00000"/>
                <w:sz w:val="16"/>
                <w:szCs w:val="16"/>
              </w:rPr>
            </w:pPr>
          </w:p>
          <w:p w14:paraId="45BA1273" w14:textId="40730C2E" w:rsidR="00135214" w:rsidRDefault="00135214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Wörter mit ck und tz</w:t>
            </w:r>
          </w:p>
          <w:p w14:paraId="71099DF0" w14:textId="71FCB467" w:rsidR="00135214" w:rsidRPr="00935FA3" w:rsidRDefault="00135214" w:rsidP="00CC4812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ZTB: Zielsicher!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6B5172F" w14:textId="3D430092" w:rsidR="00A40FD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Zerstückelte Witze</w:t>
            </w:r>
          </w:p>
          <w:p w14:paraId="7563D6F1" w14:textId="77777777" w:rsidR="000346E2" w:rsidRDefault="000346E2" w:rsidP="00757BC4">
            <w:pPr>
              <w:pStyle w:val="FliesstextLinks9pt"/>
              <w:rPr>
                <w:color w:val="595959"/>
              </w:rPr>
            </w:pPr>
            <w:r>
              <w:rPr>
                <w:color w:val="595959"/>
              </w:rPr>
              <w:t>L: In welchem Haus wohnt Katze Funny?</w:t>
            </w:r>
          </w:p>
          <w:p w14:paraId="18FCEA10" w14:textId="7D565E12" w:rsidR="000346E2" w:rsidRPr="00935FA3" w:rsidRDefault="000346E2" w:rsidP="00757BC4">
            <w:pPr>
              <w:pStyle w:val="FliesstextLinks9pt"/>
              <w:rPr>
                <w:color w:val="595959"/>
              </w:rPr>
            </w:pPr>
          </w:p>
        </w:tc>
      </w:tr>
    </w:tbl>
    <w:p w14:paraId="796CB6C4" w14:textId="77777777" w:rsidR="007C2147" w:rsidRPr="007C2147" w:rsidRDefault="007C2147" w:rsidP="00DC70EF">
      <w:pPr>
        <w:pStyle w:val="FliesstextLinks9pt"/>
        <w:rPr>
          <w:vanish/>
          <w:color w:val="595959"/>
        </w:rPr>
      </w:pPr>
    </w:p>
    <w:sectPr w:rsidR="007C2147" w:rsidRPr="007C2147" w:rsidSect="001D5A07">
      <w:headerReference w:type="default" r:id="rId19"/>
      <w:footerReference w:type="default" r:id="rId20"/>
      <w:pgSz w:w="16838" w:h="11906" w:orient="landscape"/>
      <w:pgMar w:top="1418" w:right="1134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479E0" w14:textId="77777777" w:rsidR="009D7EBE" w:rsidRDefault="009D7EBE" w:rsidP="001D2FC8">
      <w:pPr>
        <w:spacing w:after="0" w:line="240" w:lineRule="auto"/>
      </w:pPr>
      <w:r>
        <w:separator/>
      </w:r>
    </w:p>
  </w:endnote>
  <w:endnote w:type="continuationSeparator" w:id="0">
    <w:p w14:paraId="49A6E247" w14:textId="77777777" w:rsidR="009D7EBE" w:rsidRDefault="009D7EBE" w:rsidP="001D2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A6C1" w14:textId="51AD70A7" w:rsidR="005261F7" w:rsidRDefault="002D0A12" w:rsidP="002D0A12">
    <w:pPr>
      <w:pStyle w:val="VERFuzeile"/>
      <w:pBdr>
        <w:top w:val="single" w:sz="4" w:space="1" w:color="auto"/>
      </w:pBdr>
      <w:rPr>
        <w:rFonts w:eastAsia="Times New Roman" w:cs="Arial"/>
        <w:color w:val="595959"/>
        <w:lang w:val="de-DE" w:bidi="en-US"/>
      </w:rPr>
    </w:pPr>
    <w:r w:rsidRPr="001E6E36">
      <w:rPr>
        <w:rFonts w:eastAsia="Times New Roman" w:cs="Arial"/>
        <w:color w:val="595959"/>
        <w:lang w:val="de-DE" w:bidi="en-US"/>
      </w:rPr>
      <w:t>© VERITAS Verlag, Lin</w:t>
    </w:r>
    <w:r w:rsidR="001E6E36" w:rsidRPr="001E6E36">
      <w:rPr>
        <w:rFonts w:eastAsia="Times New Roman" w:cs="Arial"/>
        <w:color w:val="595959"/>
        <w:lang w:val="de-DE" w:bidi="en-US"/>
      </w:rPr>
      <w:t>z</w:t>
    </w:r>
    <w:r w:rsidRPr="001E6E36">
      <w:rPr>
        <w:rFonts w:eastAsia="Times New Roman" w:cs="Arial"/>
        <w:color w:val="595959"/>
        <w:lang w:val="de-DE" w:bidi="en-US"/>
      </w:rPr>
      <w:t xml:space="preserve"> </w:t>
    </w:r>
    <w:r w:rsidR="001E6E36">
      <w:rPr>
        <w:rFonts w:eastAsia="Times New Roman" w:cs="Arial"/>
        <w:color w:val="595959"/>
        <w:lang w:val="de-DE" w:bidi="en-US"/>
      </w:rPr>
      <w:tab/>
      <w:t>Weber-Leb/Bergthal/Erlacher/Sonnleitner</w:t>
    </w:r>
  </w:p>
  <w:p w14:paraId="0904059A" w14:textId="5C4AEA55" w:rsidR="001E6E36" w:rsidRPr="001E6E36" w:rsidRDefault="001E6E36" w:rsidP="002D0A12">
    <w:pPr>
      <w:pStyle w:val="VERFuzeile"/>
      <w:pBdr>
        <w:top w:val="single" w:sz="4" w:space="1" w:color="auto"/>
      </w:pBdr>
      <w:rPr>
        <w:rFonts w:eastAsia="Times New Roman" w:cs="Arial"/>
        <w:color w:val="595959"/>
        <w:lang w:val="de-DE" w:bidi="en-US"/>
      </w:rPr>
    </w:pPr>
    <w:r>
      <w:rPr>
        <w:rFonts w:eastAsia="Times New Roman" w:cs="Arial"/>
        <w:color w:val="595959"/>
        <w:lang w:val="de-DE" w:bidi="en-US"/>
      </w:rPr>
      <w:tab/>
    </w:r>
    <w:r w:rsidR="00B52ACE">
      <w:rPr>
        <w:rFonts w:eastAsia="Times New Roman" w:cs="Arial"/>
        <w:color w:val="595959"/>
        <w:lang w:val="de-DE" w:bidi="en-US"/>
      </w:rPr>
      <w:fldChar w:fldCharType="begin"/>
    </w:r>
    <w:r w:rsidR="00B52ACE">
      <w:rPr>
        <w:rFonts w:eastAsia="Times New Roman" w:cs="Arial"/>
        <w:color w:val="595959"/>
        <w:lang w:val="de-DE" w:bidi="en-US"/>
      </w:rPr>
      <w:instrText xml:space="preserve"> PAGE   \* MERGEFORMAT </w:instrText>
    </w:r>
    <w:r w:rsidR="00B52ACE">
      <w:rPr>
        <w:rFonts w:eastAsia="Times New Roman" w:cs="Arial"/>
        <w:color w:val="595959"/>
        <w:lang w:val="de-DE" w:bidi="en-US"/>
      </w:rPr>
      <w:fldChar w:fldCharType="separate"/>
    </w:r>
    <w:r w:rsidR="00B52ACE">
      <w:rPr>
        <w:rFonts w:eastAsia="Times New Roman" w:cs="Arial"/>
        <w:noProof/>
        <w:color w:val="595959"/>
        <w:lang w:val="de-DE" w:bidi="en-US"/>
      </w:rPr>
      <w:t>1</w:t>
    </w:r>
    <w:r w:rsidR="00B52ACE">
      <w:rPr>
        <w:rFonts w:eastAsia="Times New Roman" w:cs="Arial"/>
        <w:color w:val="595959"/>
        <w:lang w:val="de-DE" w:bidi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ADFF2" w14:textId="77777777" w:rsidR="009D7EBE" w:rsidRDefault="009D7EBE" w:rsidP="001D2FC8">
      <w:pPr>
        <w:spacing w:after="0" w:line="240" w:lineRule="auto"/>
      </w:pPr>
      <w:r>
        <w:separator/>
      </w:r>
    </w:p>
  </w:footnote>
  <w:footnote w:type="continuationSeparator" w:id="0">
    <w:p w14:paraId="56AB239F" w14:textId="77777777" w:rsidR="009D7EBE" w:rsidRDefault="009D7EBE" w:rsidP="001D2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5F29" w14:textId="6D1BD4A1" w:rsidR="005261F7" w:rsidRDefault="001E6E36" w:rsidP="001E6E36">
    <w:pPr>
      <w:pStyle w:val="16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F76474" wp14:editId="0F43398A">
          <wp:simplePos x="0" y="0"/>
          <wp:positionH relativeFrom="margin">
            <wp:posOffset>8052435</wp:posOffset>
          </wp:positionH>
          <wp:positionV relativeFrom="paragraph">
            <wp:posOffset>-193040</wp:posOffset>
          </wp:positionV>
          <wp:extent cx="1278255" cy="457200"/>
          <wp:effectExtent l="0" t="0" r="0" b="0"/>
          <wp:wrapTight wrapText="bothSides">
            <wp:wrapPolygon edited="0">
              <wp:start x="0" y="0"/>
              <wp:lineTo x="0" y="20700"/>
              <wp:lineTo x="21246" y="20700"/>
              <wp:lineTo x="21246" y="0"/>
              <wp:lineTo x="0" y="0"/>
            </wp:wrapPolygon>
          </wp:wrapTight>
          <wp:docPr id="59" name="Grafi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328E">
      <w:fldChar w:fldCharType="begin"/>
    </w:r>
    <w:r w:rsidR="0039328E">
      <w:instrText xml:space="preserve"> STYLEREF  U</w:instrText>
    </w:r>
    <w:r w:rsidR="0060516D">
      <w:instrText>e1</w:instrText>
    </w:r>
    <w:r w:rsidR="0039328E">
      <w:instrText xml:space="preserve"> \l  \* MERGEFORMAT </w:instrText>
    </w:r>
    <w:r w:rsidR="0039328E">
      <w:fldChar w:fldCharType="separate"/>
    </w:r>
    <w:r w:rsidR="001549E1">
      <w:rPr>
        <w:noProof/>
      </w:rPr>
      <w:t>Jahresplanung mit Zusatzteil BASIS</w:t>
    </w:r>
    <w:r w:rsidR="0039328E">
      <w:fldChar w:fldCharType="end"/>
    </w:r>
  </w:p>
  <w:p w14:paraId="1F63770C" w14:textId="7E8B0C8D" w:rsidR="001E6E36" w:rsidRPr="00980306" w:rsidRDefault="001E6E36" w:rsidP="001E6E36">
    <w:pPr>
      <w:pStyle w:val="16Kopfzeile"/>
    </w:pPr>
    <w:r>
      <w:t>Deutschstunde 1. Lehrplan 2023. Sprachbuch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5BD"/>
    <w:multiLevelType w:val="hybridMultilevel"/>
    <w:tmpl w:val="4360229E"/>
    <w:lvl w:ilvl="0" w:tplc="7896A43C">
      <w:start w:val="2"/>
      <w:numFmt w:val="ordinal"/>
      <w:lvlText w:val="%12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C07930"/>
    <w:multiLevelType w:val="hybridMultilevel"/>
    <w:tmpl w:val="C0D8B9BE"/>
    <w:lvl w:ilvl="0" w:tplc="AFB0A89A">
      <w:start w:val="1"/>
      <w:numFmt w:val="bullet"/>
      <w:pStyle w:val="FliesstextAufzaehlZeichenLinie9pt"/>
      <w:lvlText w:val="-"/>
      <w:lvlJc w:val="left"/>
      <w:pPr>
        <w:ind w:left="587" w:hanging="360"/>
      </w:pPr>
      <w:rPr>
        <w:rFonts w:ascii="Wide Latin" w:hAnsi="Wide Lati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1861"/>
    <w:multiLevelType w:val="hybridMultilevel"/>
    <w:tmpl w:val="7A8E2690"/>
    <w:lvl w:ilvl="0" w:tplc="8D78CF76">
      <w:start w:val="1"/>
      <w:numFmt w:val="bullet"/>
      <w:pStyle w:val="FliesstextAufzaehlZeichenRaute9pt"/>
      <w:lvlText w:val=""/>
      <w:lvlJc w:val="left"/>
      <w:pPr>
        <w:ind w:left="360" w:hanging="360"/>
      </w:pPr>
      <w:rPr>
        <w:rFonts w:ascii="Wingdings 2" w:hAnsi="Wingdings 2" w:hint="default"/>
        <w:color w:val="777777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67281"/>
    <w:multiLevelType w:val="hybridMultilevel"/>
    <w:tmpl w:val="A8A8E30C"/>
    <w:lvl w:ilvl="0" w:tplc="CEECB858">
      <w:start w:val="1"/>
      <w:numFmt w:val="bullet"/>
      <w:lvlText w:val=""/>
      <w:lvlJc w:val="left"/>
      <w:pPr>
        <w:ind w:left="108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B14BF9"/>
    <w:multiLevelType w:val="hybridMultilevel"/>
    <w:tmpl w:val="A9A0D340"/>
    <w:lvl w:ilvl="0" w:tplc="C098056E">
      <w:start w:val="1"/>
      <w:numFmt w:val="ordinal"/>
      <w:lvlText w:val="%1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9731F"/>
    <w:multiLevelType w:val="hybridMultilevel"/>
    <w:tmpl w:val="790AE9DE"/>
    <w:lvl w:ilvl="0" w:tplc="83D645E2">
      <w:start w:val="2"/>
      <w:numFmt w:val="ordinal"/>
      <w:lvlText w:val="%13"/>
      <w:lvlJc w:val="left"/>
      <w:pPr>
        <w:ind w:left="720" w:hanging="360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72042"/>
    <w:multiLevelType w:val="hybridMultilevel"/>
    <w:tmpl w:val="577CC8A6"/>
    <w:lvl w:ilvl="0" w:tplc="C1126DB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91492"/>
    <w:multiLevelType w:val="hybridMultilevel"/>
    <w:tmpl w:val="4D2E72A0"/>
    <w:lvl w:ilvl="0" w:tplc="30E66A4C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5368F4"/>
    <w:multiLevelType w:val="hybridMultilevel"/>
    <w:tmpl w:val="76CA9DFC"/>
    <w:lvl w:ilvl="0" w:tplc="538A36A2">
      <w:start w:val="1"/>
      <w:numFmt w:val="bullet"/>
      <w:lvlText w:val="-"/>
      <w:lvlJc w:val="left"/>
      <w:pPr>
        <w:ind w:left="1080" w:hanging="360"/>
      </w:pPr>
      <w:rPr>
        <w:rFonts w:ascii="Wide Latin" w:hAnsi="Wide Lati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C10B8F"/>
    <w:multiLevelType w:val="hybridMultilevel"/>
    <w:tmpl w:val="04FCB8FE"/>
    <w:lvl w:ilvl="0" w:tplc="7A440FD6">
      <w:start w:val="2"/>
      <w:numFmt w:val="ordinal"/>
      <w:lvlText w:val="%1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D764E5"/>
    <w:multiLevelType w:val="hybridMultilevel"/>
    <w:tmpl w:val="129C5DA0"/>
    <w:lvl w:ilvl="0" w:tplc="56F2019C">
      <w:start w:val="1"/>
      <w:numFmt w:val="bullet"/>
      <w:lvlText w:val=""/>
      <w:lvlJc w:val="left"/>
      <w:pPr>
        <w:ind w:left="72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A524B"/>
    <w:multiLevelType w:val="hybridMultilevel"/>
    <w:tmpl w:val="F9A6F894"/>
    <w:lvl w:ilvl="0" w:tplc="06A2CF36">
      <w:start w:val="1"/>
      <w:numFmt w:val="bullet"/>
      <w:lvlText w:val=""/>
      <w:lvlJc w:val="left"/>
      <w:pPr>
        <w:ind w:left="72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06450"/>
    <w:multiLevelType w:val="hybridMultilevel"/>
    <w:tmpl w:val="39F0F84A"/>
    <w:lvl w:ilvl="0" w:tplc="CB2A9C30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C26D6"/>
    <w:multiLevelType w:val="hybridMultilevel"/>
    <w:tmpl w:val="2E6C65CE"/>
    <w:lvl w:ilvl="0" w:tplc="CB74DE48">
      <w:start w:val="1"/>
      <w:numFmt w:val="bullet"/>
      <w:lvlText w:val=""/>
      <w:lvlJc w:val="left"/>
      <w:pPr>
        <w:ind w:left="72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635F0"/>
    <w:multiLevelType w:val="hybridMultilevel"/>
    <w:tmpl w:val="832A76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1036C"/>
    <w:multiLevelType w:val="hybridMultilevel"/>
    <w:tmpl w:val="19E6EF96"/>
    <w:lvl w:ilvl="0" w:tplc="E58A9872">
      <w:start w:val="1"/>
      <w:numFmt w:val="bullet"/>
      <w:lvlText w:val=""/>
      <w:lvlJc w:val="left"/>
      <w:pPr>
        <w:ind w:left="94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624D6F26"/>
    <w:multiLevelType w:val="hybridMultilevel"/>
    <w:tmpl w:val="A3B4CD80"/>
    <w:lvl w:ilvl="0" w:tplc="420084F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242E7"/>
    <w:multiLevelType w:val="hybridMultilevel"/>
    <w:tmpl w:val="ADB22EB0"/>
    <w:lvl w:ilvl="0" w:tplc="D6B44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98" w:hanging="360"/>
      </w:pPr>
    </w:lvl>
    <w:lvl w:ilvl="2" w:tplc="0407001B" w:tentative="1">
      <w:start w:val="1"/>
      <w:numFmt w:val="lowerRoman"/>
      <w:lvlText w:val="%3."/>
      <w:lvlJc w:val="right"/>
      <w:pPr>
        <w:ind w:left="2018" w:hanging="180"/>
      </w:pPr>
    </w:lvl>
    <w:lvl w:ilvl="3" w:tplc="0407000F" w:tentative="1">
      <w:start w:val="1"/>
      <w:numFmt w:val="decimal"/>
      <w:lvlText w:val="%4."/>
      <w:lvlJc w:val="left"/>
      <w:pPr>
        <w:ind w:left="2738" w:hanging="360"/>
      </w:pPr>
    </w:lvl>
    <w:lvl w:ilvl="4" w:tplc="04070019" w:tentative="1">
      <w:start w:val="1"/>
      <w:numFmt w:val="lowerLetter"/>
      <w:lvlText w:val="%5."/>
      <w:lvlJc w:val="left"/>
      <w:pPr>
        <w:ind w:left="3458" w:hanging="360"/>
      </w:pPr>
    </w:lvl>
    <w:lvl w:ilvl="5" w:tplc="0407001B" w:tentative="1">
      <w:start w:val="1"/>
      <w:numFmt w:val="lowerRoman"/>
      <w:lvlText w:val="%6."/>
      <w:lvlJc w:val="right"/>
      <w:pPr>
        <w:ind w:left="4178" w:hanging="180"/>
      </w:pPr>
    </w:lvl>
    <w:lvl w:ilvl="6" w:tplc="0407000F" w:tentative="1">
      <w:start w:val="1"/>
      <w:numFmt w:val="decimal"/>
      <w:lvlText w:val="%7."/>
      <w:lvlJc w:val="left"/>
      <w:pPr>
        <w:ind w:left="4898" w:hanging="360"/>
      </w:pPr>
    </w:lvl>
    <w:lvl w:ilvl="7" w:tplc="04070019" w:tentative="1">
      <w:start w:val="1"/>
      <w:numFmt w:val="lowerLetter"/>
      <w:lvlText w:val="%8."/>
      <w:lvlJc w:val="left"/>
      <w:pPr>
        <w:ind w:left="5618" w:hanging="360"/>
      </w:pPr>
    </w:lvl>
    <w:lvl w:ilvl="8" w:tplc="0407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 w15:restartNumberingAfterBreak="0">
    <w:nsid w:val="6ABA40FF"/>
    <w:multiLevelType w:val="hybridMultilevel"/>
    <w:tmpl w:val="56A43888"/>
    <w:lvl w:ilvl="0" w:tplc="0CC8A8CE">
      <w:start w:val="1"/>
      <w:numFmt w:val="bullet"/>
      <w:lvlText w:val=""/>
      <w:lvlJc w:val="left"/>
      <w:pPr>
        <w:ind w:left="72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550B3"/>
    <w:multiLevelType w:val="hybridMultilevel"/>
    <w:tmpl w:val="CDBAFA3E"/>
    <w:lvl w:ilvl="0" w:tplc="A2425B06">
      <w:start w:val="2"/>
      <w:numFmt w:val="ordinal"/>
      <w:lvlText w:val="%15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76C00"/>
    <w:multiLevelType w:val="hybridMultilevel"/>
    <w:tmpl w:val="6D9C95F0"/>
    <w:lvl w:ilvl="0" w:tplc="947AB120">
      <w:start w:val="2"/>
      <w:numFmt w:val="ordinal"/>
      <w:lvlText w:val="%14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E6434"/>
    <w:multiLevelType w:val="hybridMultilevel"/>
    <w:tmpl w:val="1B026124"/>
    <w:lvl w:ilvl="0" w:tplc="05E0D2E4">
      <w:start w:val="1"/>
      <w:numFmt w:val="bullet"/>
      <w:lvlText w:val=""/>
      <w:lvlJc w:val="left"/>
      <w:pPr>
        <w:ind w:left="720" w:hanging="360"/>
      </w:pPr>
      <w:rPr>
        <w:rFonts w:ascii="Wingdings" w:eastAsia="Verdana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F57A8"/>
    <w:multiLevelType w:val="hybridMultilevel"/>
    <w:tmpl w:val="302A3F2C"/>
    <w:lvl w:ilvl="0" w:tplc="35B84BC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BF588A"/>
    <w:multiLevelType w:val="hybridMultilevel"/>
    <w:tmpl w:val="F85ECDC4"/>
    <w:lvl w:ilvl="0" w:tplc="244279D2">
      <w:start w:val="1"/>
      <w:numFmt w:val="decimal"/>
      <w:pStyle w:val="Nummerierung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A56319"/>
    <w:multiLevelType w:val="hybridMultilevel"/>
    <w:tmpl w:val="F0DCB0E8"/>
    <w:lvl w:ilvl="0" w:tplc="48DEEB1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05DB1"/>
    <w:multiLevelType w:val="hybridMultilevel"/>
    <w:tmpl w:val="F9969B8E"/>
    <w:lvl w:ilvl="0" w:tplc="3DC658F6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</w:rPr>
    </w:lvl>
    <w:lvl w:ilvl="1" w:tplc="44C48D7C">
      <w:start w:val="1"/>
      <w:numFmt w:val="bullet"/>
      <w:lvlText w:val="-"/>
      <w:lvlJc w:val="left"/>
      <w:pPr>
        <w:ind w:left="1440" w:hanging="360"/>
      </w:pPr>
      <w:rPr>
        <w:rFonts w:ascii="Wide Latin" w:hAnsi="Wide Lati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FA01A6"/>
    <w:multiLevelType w:val="hybridMultilevel"/>
    <w:tmpl w:val="D6787578"/>
    <w:lvl w:ilvl="0" w:tplc="48DEEB1A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84D38"/>
    <w:multiLevelType w:val="hybridMultilevel"/>
    <w:tmpl w:val="5972D126"/>
    <w:lvl w:ilvl="0" w:tplc="5A328FF6">
      <w:start w:val="2"/>
      <w:numFmt w:val="ordinal"/>
      <w:lvlText w:val="%16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44797">
    <w:abstractNumId w:val="22"/>
  </w:num>
  <w:num w:numId="2" w16cid:durableId="975913957">
    <w:abstractNumId w:val="25"/>
  </w:num>
  <w:num w:numId="3" w16cid:durableId="356733505">
    <w:abstractNumId w:val="8"/>
  </w:num>
  <w:num w:numId="4" w16cid:durableId="463161744">
    <w:abstractNumId w:val="17"/>
  </w:num>
  <w:num w:numId="5" w16cid:durableId="555899421">
    <w:abstractNumId w:val="17"/>
    <w:lvlOverride w:ilvl="0">
      <w:startOverride w:val="1"/>
    </w:lvlOverride>
  </w:num>
  <w:num w:numId="6" w16cid:durableId="1674870428">
    <w:abstractNumId w:val="17"/>
    <w:lvlOverride w:ilvl="0">
      <w:startOverride w:val="1"/>
    </w:lvlOverride>
  </w:num>
  <w:num w:numId="7" w16cid:durableId="635262276">
    <w:abstractNumId w:val="4"/>
  </w:num>
  <w:num w:numId="8" w16cid:durableId="195166317">
    <w:abstractNumId w:val="12"/>
  </w:num>
  <w:num w:numId="9" w16cid:durableId="1589850511">
    <w:abstractNumId w:val="9"/>
  </w:num>
  <w:num w:numId="10" w16cid:durableId="242691656">
    <w:abstractNumId w:val="0"/>
  </w:num>
  <w:num w:numId="11" w16cid:durableId="485125071">
    <w:abstractNumId w:val="7"/>
  </w:num>
  <w:num w:numId="12" w16cid:durableId="1116371929">
    <w:abstractNumId w:val="5"/>
  </w:num>
  <w:num w:numId="13" w16cid:durableId="140738480">
    <w:abstractNumId w:val="20"/>
  </w:num>
  <w:num w:numId="14" w16cid:durableId="2009287649">
    <w:abstractNumId w:val="19"/>
  </w:num>
  <w:num w:numId="15" w16cid:durableId="1743719582">
    <w:abstractNumId w:val="27"/>
  </w:num>
  <w:num w:numId="16" w16cid:durableId="180900139">
    <w:abstractNumId w:val="9"/>
    <w:lvlOverride w:ilvl="0">
      <w:startOverride w:val="2"/>
    </w:lvlOverride>
  </w:num>
  <w:num w:numId="17" w16cid:durableId="1633554150">
    <w:abstractNumId w:val="0"/>
    <w:lvlOverride w:ilvl="0">
      <w:startOverride w:val="2"/>
    </w:lvlOverride>
  </w:num>
  <w:num w:numId="18" w16cid:durableId="1436317421">
    <w:abstractNumId w:val="23"/>
  </w:num>
  <w:num w:numId="19" w16cid:durableId="345908248">
    <w:abstractNumId w:val="17"/>
    <w:lvlOverride w:ilvl="0">
      <w:startOverride w:val="2"/>
    </w:lvlOverride>
  </w:num>
  <w:num w:numId="20" w16cid:durableId="1322269255">
    <w:abstractNumId w:val="17"/>
    <w:lvlOverride w:ilvl="0">
      <w:startOverride w:val="4"/>
    </w:lvlOverride>
  </w:num>
  <w:num w:numId="21" w16cid:durableId="1522402548">
    <w:abstractNumId w:val="17"/>
    <w:lvlOverride w:ilvl="0">
      <w:startOverride w:val="9"/>
    </w:lvlOverride>
  </w:num>
  <w:num w:numId="22" w16cid:durableId="1495607605">
    <w:abstractNumId w:val="26"/>
  </w:num>
  <w:num w:numId="23" w16cid:durableId="1789351074">
    <w:abstractNumId w:val="24"/>
  </w:num>
  <w:num w:numId="24" w16cid:durableId="1378968807">
    <w:abstractNumId w:val="6"/>
  </w:num>
  <w:num w:numId="25" w16cid:durableId="734088667">
    <w:abstractNumId w:val="15"/>
  </w:num>
  <w:num w:numId="26" w16cid:durableId="993526030">
    <w:abstractNumId w:val="16"/>
  </w:num>
  <w:num w:numId="27" w16cid:durableId="205869612">
    <w:abstractNumId w:val="1"/>
  </w:num>
  <w:num w:numId="28" w16cid:durableId="683359053">
    <w:abstractNumId w:val="2"/>
  </w:num>
  <w:num w:numId="29" w16cid:durableId="1585065491">
    <w:abstractNumId w:val="14"/>
  </w:num>
  <w:num w:numId="30" w16cid:durableId="1577860870">
    <w:abstractNumId w:val="11"/>
  </w:num>
  <w:num w:numId="31" w16cid:durableId="447511454">
    <w:abstractNumId w:val="10"/>
  </w:num>
  <w:num w:numId="32" w16cid:durableId="195195194">
    <w:abstractNumId w:val="18"/>
  </w:num>
  <w:num w:numId="33" w16cid:durableId="1323461034">
    <w:abstractNumId w:val="3"/>
  </w:num>
  <w:num w:numId="34" w16cid:durableId="2016375594">
    <w:abstractNumId w:val="13"/>
  </w:num>
  <w:num w:numId="35" w16cid:durableId="4848571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autoHyphenation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CE0"/>
    <w:rsid w:val="0000047E"/>
    <w:rsid w:val="00001CFB"/>
    <w:rsid w:val="00004751"/>
    <w:rsid w:val="00005F4D"/>
    <w:rsid w:val="0000733E"/>
    <w:rsid w:val="00007ADB"/>
    <w:rsid w:val="00010291"/>
    <w:rsid w:val="00017C90"/>
    <w:rsid w:val="000201D6"/>
    <w:rsid w:val="0002232B"/>
    <w:rsid w:val="00022953"/>
    <w:rsid w:val="00027A7E"/>
    <w:rsid w:val="000346E2"/>
    <w:rsid w:val="00035937"/>
    <w:rsid w:val="00044CE0"/>
    <w:rsid w:val="00046DAE"/>
    <w:rsid w:val="0005305E"/>
    <w:rsid w:val="0006383D"/>
    <w:rsid w:val="00080553"/>
    <w:rsid w:val="0008234F"/>
    <w:rsid w:val="00085D5A"/>
    <w:rsid w:val="0009390B"/>
    <w:rsid w:val="000A06F5"/>
    <w:rsid w:val="000A1380"/>
    <w:rsid w:val="000A300D"/>
    <w:rsid w:val="000B032F"/>
    <w:rsid w:val="000B3693"/>
    <w:rsid w:val="000B5C5F"/>
    <w:rsid w:val="000C1578"/>
    <w:rsid w:val="000D2F0C"/>
    <w:rsid w:val="000E2EB8"/>
    <w:rsid w:val="000E31F7"/>
    <w:rsid w:val="000F3290"/>
    <w:rsid w:val="000F384E"/>
    <w:rsid w:val="00106CEE"/>
    <w:rsid w:val="00112456"/>
    <w:rsid w:val="00112AE9"/>
    <w:rsid w:val="001139F5"/>
    <w:rsid w:val="001164AB"/>
    <w:rsid w:val="00116E26"/>
    <w:rsid w:val="00120C94"/>
    <w:rsid w:val="00130D07"/>
    <w:rsid w:val="001342AA"/>
    <w:rsid w:val="00135214"/>
    <w:rsid w:val="00145695"/>
    <w:rsid w:val="001549E1"/>
    <w:rsid w:val="00154C11"/>
    <w:rsid w:val="00164563"/>
    <w:rsid w:val="00171B27"/>
    <w:rsid w:val="00187D3C"/>
    <w:rsid w:val="001944E8"/>
    <w:rsid w:val="001A082D"/>
    <w:rsid w:val="001A51FE"/>
    <w:rsid w:val="001B3686"/>
    <w:rsid w:val="001B392D"/>
    <w:rsid w:val="001D2FC8"/>
    <w:rsid w:val="001D3390"/>
    <w:rsid w:val="001D5A07"/>
    <w:rsid w:val="001D6115"/>
    <w:rsid w:val="001E0728"/>
    <w:rsid w:val="001E22A8"/>
    <w:rsid w:val="001E5D47"/>
    <w:rsid w:val="001E6E36"/>
    <w:rsid w:val="001F0138"/>
    <w:rsid w:val="001F60E8"/>
    <w:rsid w:val="001F7D4E"/>
    <w:rsid w:val="002001A9"/>
    <w:rsid w:val="00201BC6"/>
    <w:rsid w:val="00201E05"/>
    <w:rsid w:val="002043A8"/>
    <w:rsid w:val="002056AE"/>
    <w:rsid w:val="00220FC7"/>
    <w:rsid w:val="0022292E"/>
    <w:rsid w:val="00232064"/>
    <w:rsid w:val="00232A0C"/>
    <w:rsid w:val="00232CEB"/>
    <w:rsid w:val="00233CB3"/>
    <w:rsid w:val="002348A3"/>
    <w:rsid w:val="002355F7"/>
    <w:rsid w:val="00240225"/>
    <w:rsid w:val="002418F3"/>
    <w:rsid w:val="002432CE"/>
    <w:rsid w:val="002966AD"/>
    <w:rsid w:val="002A50BA"/>
    <w:rsid w:val="002A67C0"/>
    <w:rsid w:val="002B2C31"/>
    <w:rsid w:val="002C098F"/>
    <w:rsid w:val="002C2139"/>
    <w:rsid w:val="002C33EC"/>
    <w:rsid w:val="002C4DF3"/>
    <w:rsid w:val="002C688B"/>
    <w:rsid w:val="002D0A12"/>
    <w:rsid w:val="002E5008"/>
    <w:rsid w:val="002E74A2"/>
    <w:rsid w:val="0030387A"/>
    <w:rsid w:val="00304327"/>
    <w:rsid w:val="00313AD5"/>
    <w:rsid w:val="00320E0C"/>
    <w:rsid w:val="00324C4E"/>
    <w:rsid w:val="00335EF9"/>
    <w:rsid w:val="00341593"/>
    <w:rsid w:val="00341AA9"/>
    <w:rsid w:val="003431D6"/>
    <w:rsid w:val="0034475B"/>
    <w:rsid w:val="00347AB6"/>
    <w:rsid w:val="00350014"/>
    <w:rsid w:val="00355A0A"/>
    <w:rsid w:val="0035693C"/>
    <w:rsid w:val="00356955"/>
    <w:rsid w:val="00357859"/>
    <w:rsid w:val="003634FF"/>
    <w:rsid w:val="00365721"/>
    <w:rsid w:val="003713C7"/>
    <w:rsid w:val="00380E6F"/>
    <w:rsid w:val="003828A7"/>
    <w:rsid w:val="003833B6"/>
    <w:rsid w:val="0039328E"/>
    <w:rsid w:val="00394BAC"/>
    <w:rsid w:val="003B338C"/>
    <w:rsid w:val="003C0728"/>
    <w:rsid w:val="003C3BD6"/>
    <w:rsid w:val="003C3EA3"/>
    <w:rsid w:val="003C4462"/>
    <w:rsid w:val="003C736F"/>
    <w:rsid w:val="003D611E"/>
    <w:rsid w:val="003E0B32"/>
    <w:rsid w:val="003E1429"/>
    <w:rsid w:val="003E7C5C"/>
    <w:rsid w:val="003F2A7E"/>
    <w:rsid w:val="003F70D0"/>
    <w:rsid w:val="00403E4B"/>
    <w:rsid w:val="00407A9E"/>
    <w:rsid w:val="0041003B"/>
    <w:rsid w:val="004164BF"/>
    <w:rsid w:val="00421EE2"/>
    <w:rsid w:val="00425013"/>
    <w:rsid w:val="004266A6"/>
    <w:rsid w:val="004330C4"/>
    <w:rsid w:val="00434BCD"/>
    <w:rsid w:val="00444B0E"/>
    <w:rsid w:val="00455E27"/>
    <w:rsid w:val="00470EFC"/>
    <w:rsid w:val="004716D9"/>
    <w:rsid w:val="00473E7F"/>
    <w:rsid w:val="00474930"/>
    <w:rsid w:val="00483381"/>
    <w:rsid w:val="004865F5"/>
    <w:rsid w:val="00495C49"/>
    <w:rsid w:val="004A391B"/>
    <w:rsid w:val="004A4750"/>
    <w:rsid w:val="004B0E31"/>
    <w:rsid w:val="004B3AAD"/>
    <w:rsid w:val="004B5EA0"/>
    <w:rsid w:val="004B67F9"/>
    <w:rsid w:val="004D1923"/>
    <w:rsid w:val="004D1C16"/>
    <w:rsid w:val="004E0650"/>
    <w:rsid w:val="004E362F"/>
    <w:rsid w:val="004F7CF0"/>
    <w:rsid w:val="005038A9"/>
    <w:rsid w:val="00511A2A"/>
    <w:rsid w:val="005172C9"/>
    <w:rsid w:val="0052559C"/>
    <w:rsid w:val="005261F7"/>
    <w:rsid w:val="0055357A"/>
    <w:rsid w:val="00560C3E"/>
    <w:rsid w:val="0056140D"/>
    <w:rsid w:val="00561535"/>
    <w:rsid w:val="00564FF6"/>
    <w:rsid w:val="00570411"/>
    <w:rsid w:val="0057063D"/>
    <w:rsid w:val="00574EB2"/>
    <w:rsid w:val="005910B3"/>
    <w:rsid w:val="00595004"/>
    <w:rsid w:val="005A1FAD"/>
    <w:rsid w:val="005A1FCB"/>
    <w:rsid w:val="005A3FD9"/>
    <w:rsid w:val="005A525F"/>
    <w:rsid w:val="005B5BB0"/>
    <w:rsid w:val="005C2542"/>
    <w:rsid w:val="005C2DA2"/>
    <w:rsid w:val="005C3D90"/>
    <w:rsid w:val="005D0388"/>
    <w:rsid w:val="005D37EA"/>
    <w:rsid w:val="005F32D5"/>
    <w:rsid w:val="005F37B8"/>
    <w:rsid w:val="005F7D3F"/>
    <w:rsid w:val="006037D2"/>
    <w:rsid w:val="006044D4"/>
    <w:rsid w:val="0060516D"/>
    <w:rsid w:val="0061115B"/>
    <w:rsid w:val="00612549"/>
    <w:rsid w:val="00616C4A"/>
    <w:rsid w:val="006208B1"/>
    <w:rsid w:val="006233FE"/>
    <w:rsid w:val="00631483"/>
    <w:rsid w:val="00634FB7"/>
    <w:rsid w:val="00636FA7"/>
    <w:rsid w:val="00637320"/>
    <w:rsid w:val="006436B2"/>
    <w:rsid w:val="0064672D"/>
    <w:rsid w:val="0064752D"/>
    <w:rsid w:val="00653619"/>
    <w:rsid w:val="006564C6"/>
    <w:rsid w:val="00661E45"/>
    <w:rsid w:val="00663B24"/>
    <w:rsid w:val="00664726"/>
    <w:rsid w:val="0067384F"/>
    <w:rsid w:val="00674FBD"/>
    <w:rsid w:val="00675A4F"/>
    <w:rsid w:val="00686FA9"/>
    <w:rsid w:val="00693009"/>
    <w:rsid w:val="006A0AC6"/>
    <w:rsid w:val="006C4698"/>
    <w:rsid w:val="006C6074"/>
    <w:rsid w:val="006E0D33"/>
    <w:rsid w:val="006E54B6"/>
    <w:rsid w:val="006F4EE5"/>
    <w:rsid w:val="006F6227"/>
    <w:rsid w:val="006F7931"/>
    <w:rsid w:val="007006F0"/>
    <w:rsid w:val="0070194D"/>
    <w:rsid w:val="00702424"/>
    <w:rsid w:val="00702B2B"/>
    <w:rsid w:val="00703598"/>
    <w:rsid w:val="00703C0E"/>
    <w:rsid w:val="00703FBE"/>
    <w:rsid w:val="007047E5"/>
    <w:rsid w:val="00706304"/>
    <w:rsid w:val="00713AB4"/>
    <w:rsid w:val="00715F68"/>
    <w:rsid w:val="0071644B"/>
    <w:rsid w:val="007203E3"/>
    <w:rsid w:val="00727D1C"/>
    <w:rsid w:val="007331BA"/>
    <w:rsid w:val="00737C90"/>
    <w:rsid w:val="00743ED9"/>
    <w:rsid w:val="00747697"/>
    <w:rsid w:val="00750BF6"/>
    <w:rsid w:val="00750F37"/>
    <w:rsid w:val="007532DF"/>
    <w:rsid w:val="007537A6"/>
    <w:rsid w:val="0075572F"/>
    <w:rsid w:val="00755B10"/>
    <w:rsid w:val="00756E2D"/>
    <w:rsid w:val="00757BC4"/>
    <w:rsid w:val="00757BCF"/>
    <w:rsid w:val="00766A5F"/>
    <w:rsid w:val="00770A1D"/>
    <w:rsid w:val="00771293"/>
    <w:rsid w:val="00771B67"/>
    <w:rsid w:val="007805CA"/>
    <w:rsid w:val="0078083C"/>
    <w:rsid w:val="00783CC5"/>
    <w:rsid w:val="00785F30"/>
    <w:rsid w:val="00790C56"/>
    <w:rsid w:val="007A568C"/>
    <w:rsid w:val="007B111B"/>
    <w:rsid w:val="007B60B1"/>
    <w:rsid w:val="007B7B69"/>
    <w:rsid w:val="007C1B78"/>
    <w:rsid w:val="007C2147"/>
    <w:rsid w:val="007D0151"/>
    <w:rsid w:val="007F11C3"/>
    <w:rsid w:val="007F29C7"/>
    <w:rsid w:val="007F437A"/>
    <w:rsid w:val="00810562"/>
    <w:rsid w:val="008137DB"/>
    <w:rsid w:val="00820C32"/>
    <w:rsid w:val="0082227F"/>
    <w:rsid w:val="008263EC"/>
    <w:rsid w:val="00831E87"/>
    <w:rsid w:val="008343BF"/>
    <w:rsid w:val="00835269"/>
    <w:rsid w:val="008357AD"/>
    <w:rsid w:val="008428A6"/>
    <w:rsid w:val="00864061"/>
    <w:rsid w:val="00867FBB"/>
    <w:rsid w:val="008823B7"/>
    <w:rsid w:val="00882A61"/>
    <w:rsid w:val="00885059"/>
    <w:rsid w:val="008A0864"/>
    <w:rsid w:val="008C0574"/>
    <w:rsid w:val="008C4351"/>
    <w:rsid w:val="008C65D3"/>
    <w:rsid w:val="008C73E1"/>
    <w:rsid w:val="008D03C3"/>
    <w:rsid w:val="008D3677"/>
    <w:rsid w:val="008F5769"/>
    <w:rsid w:val="008F699A"/>
    <w:rsid w:val="008F7550"/>
    <w:rsid w:val="00907D1F"/>
    <w:rsid w:val="00907F5F"/>
    <w:rsid w:val="009116AC"/>
    <w:rsid w:val="00922B94"/>
    <w:rsid w:val="00935FA3"/>
    <w:rsid w:val="00950676"/>
    <w:rsid w:val="009517F2"/>
    <w:rsid w:val="0096025C"/>
    <w:rsid w:val="009654A9"/>
    <w:rsid w:val="00972417"/>
    <w:rsid w:val="009730A2"/>
    <w:rsid w:val="00973688"/>
    <w:rsid w:val="00980306"/>
    <w:rsid w:val="009817CB"/>
    <w:rsid w:val="00984BB0"/>
    <w:rsid w:val="0098612A"/>
    <w:rsid w:val="00992ACE"/>
    <w:rsid w:val="00996A37"/>
    <w:rsid w:val="009A76D1"/>
    <w:rsid w:val="009B6809"/>
    <w:rsid w:val="009C1A3A"/>
    <w:rsid w:val="009C443A"/>
    <w:rsid w:val="009C4C34"/>
    <w:rsid w:val="009D7CBC"/>
    <w:rsid w:val="009D7EBE"/>
    <w:rsid w:val="009E28FA"/>
    <w:rsid w:val="009E6E2C"/>
    <w:rsid w:val="009F04C8"/>
    <w:rsid w:val="00A04A52"/>
    <w:rsid w:val="00A1389C"/>
    <w:rsid w:val="00A1566A"/>
    <w:rsid w:val="00A15B62"/>
    <w:rsid w:val="00A208CC"/>
    <w:rsid w:val="00A219E6"/>
    <w:rsid w:val="00A37032"/>
    <w:rsid w:val="00A40C24"/>
    <w:rsid w:val="00A40FD2"/>
    <w:rsid w:val="00A45DD2"/>
    <w:rsid w:val="00A6028A"/>
    <w:rsid w:val="00A6224C"/>
    <w:rsid w:val="00A74ED2"/>
    <w:rsid w:val="00A81DC7"/>
    <w:rsid w:val="00A869C0"/>
    <w:rsid w:val="00A97253"/>
    <w:rsid w:val="00AA779B"/>
    <w:rsid w:val="00AA785F"/>
    <w:rsid w:val="00AB28FC"/>
    <w:rsid w:val="00AB652D"/>
    <w:rsid w:val="00AB7511"/>
    <w:rsid w:val="00AC2A4F"/>
    <w:rsid w:val="00AC4C3F"/>
    <w:rsid w:val="00AD008D"/>
    <w:rsid w:val="00AD31F3"/>
    <w:rsid w:val="00AD4AC1"/>
    <w:rsid w:val="00AD6F23"/>
    <w:rsid w:val="00AE3242"/>
    <w:rsid w:val="00AE7180"/>
    <w:rsid w:val="00AF2C06"/>
    <w:rsid w:val="00AF4345"/>
    <w:rsid w:val="00AF4C9F"/>
    <w:rsid w:val="00B027AC"/>
    <w:rsid w:val="00B029BD"/>
    <w:rsid w:val="00B06707"/>
    <w:rsid w:val="00B10E70"/>
    <w:rsid w:val="00B172F5"/>
    <w:rsid w:val="00B213EA"/>
    <w:rsid w:val="00B22918"/>
    <w:rsid w:val="00B27306"/>
    <w:rsid w:val="00B312A2"/>
    <w:rsid w:val="00B368DD"/>
    <w:rsid w:val="00B42FB4"/>
    <w:rsid w:val="00B50D54"/>
    <w:rsid w:val="00B50F1A"/>
    <w:rsid w:val="00B52ACE"/>
    <w:rsid w:val="00B52F2D"/>
    <w:rsid w:val="00B53A65"/>
    <w:rsid w:val="00B623AD"/>
    <w:rsid w:val="00B62597"/>
    <w:rsid w:val="00B736B3"/>
    <w:rsid w:val="00B97023"/>
    <w:rsid w:val="00BB16A5"/>
    <w:rsid w:val="00BB2166"/>
    <w:rsid w:val="00BC1CCD"/>
    <w:rsid w:val="00BC239B"/>
    <w:rsid w:val="00BC3C62"/>
    <w:rsid w:val="00BD5CB5"/>
    <w:rsid w:val="00BD5E62"/>
    <w:rsid w:val="00BE495B"/>
    <w:rsid w:val="00BE7F85"/>
    <w:rsid w:val="00BF05FD"/>
    <w:rsid w:val="00BF7A73"/>
    <w:rsid w:val="00C0245E"/>
    <w:rsid w:val="00C04D38"/>
    <w:rsid w:val="00C1100D"/>
    <w:rsid w:val="00C23D56"/>
    <w:rsid w:val="00C25262"/>
    <w:rsid w:val="00C313FA"/>
    <w:rsid w:val="00C327D8"/>
    <w:rsid w:val="00C33E6C"/>
    <w:rsid w:val="00C370A6"/>
    <w:rsid w:val="00C41E84"/>
    <w:rsid w:val="00C475F6"/>
    <w:rsid w:val="00C47738"/>
    <w:rsid w:val="00C616A2"/>
    <w:rsid w:val="00C63BC1"/>
    <w:rsid w:val="00C673C8"/>
    <w:rsid w:val="00C724EA"/>
    <w:rsid w:val="00C75372"/>
    <w:rsid w:val="00C8040E"/>
    <w:rsid w:val="00C80856"/>
    <w:rsid w:val="00C80919"/>
    <w:rsid w:val="00C87B94"/>
    <w:rsid w:val="00CA15CF"/>
    <w:rsid w:val="00CA655F"/>
    <w:rsid w:val="00CA6AB5"/>
    <w:rsid w:val="00CC2863"/>
    <w:rsid w:val="00CC38DF"/>
    <w:rsid w:val="00CC4812"/>
    <w:rsid w:val="00CD2902"/>
    <w:rsid w:val="00CD3826"/>
    <w:rsid w:val="00CE0279"/>
    <w:rsid w:val="00CE5835"/>
    <w:rsid w:val="00CF1520"/>
    <w:rsid w:val="00CF286B"/>
    <w:rsid w:val="00CF2CA0"/>
    <w:rsid w:val="00D02A3F"/>
    <w:rsid w:val="00D02B87"/>
    <w:rsid w:val="00D02E6A"/>
    <w:rsid w:val="00D06D84"/>
    <w:rsid w:val="00D129B4"/>
    <w:rsid w:val="00D17122"/>
    <w:rsid w:val="00D22C96"/>
    <w:rsid w:val="00D33D84"/>
    <w:rsid w:val="00D403A9"/>
    <w:rsid w:val="00D441A4"/>
    <w:rsid w:val="00D446E3"/>
    <w:rsid w:val="00D4636F"/>
    <w:rsid w:val="00D51F55"/>
    <w:rsid w:val="00D538E0"/>
    <w:rsid w:val="00D56BE9"/>
    <w:rsid w:val="00D6142C"/>
    <w:rsid w:val="00D63A78"/>
    <w:rsid w:val="00D7615F"/>
    <w:rsid w:val="00DA049B"/>
    <w:rsid w:val="00DA4246"/>
    <w:rsid w:val="00DA6E76"/>
    <w:rsid w:val="00DB0F63"/>
    <w:rsid w:val="00DB1692"/>
    <w:rsid w:val="00DB76C4"/>
    <w:rsid w:val="00DC5DED"/>
    <w:rsid w:val="00DC70EF"/>
    <w:rsid w:val="00DC7AC7"/>
    <w:rsid w:val="00DE1578"/>
    <w:rsid w:val="00DE4924"/>
    <w:rsid w:val="00DF14AE"/>
    <w:rsid w:val="00DF4EAB"/>
    <w:rsid w:val="00E003BB"/>
    <w:rsid w:val="00E00BC2"/>
    <w:rsid w:val="00E035B7"/>
    <w:rsid w:val="00E042AD"/>
    <w:rsid w:val="00E043A8"/>
    <w:rsid w:val="00E07287"/>
    <w:rsid w:val="00E11D25"/>
    <w:rsid w:val="00E1304A"/>
    <w:rsid w:val="00E23206"/>
    <w:rsid w:val="00E2676E"/>
    <w:rsid w:val="00E27230"/>
    <w:rsid w:val="00E32E1B"/>
    <w:rsid w:val="00E362E2"/>
    <w:rsid w:val="00E36FD6"/>
    <w:rsid w:val="00E36FDC"/>
    <w:rsid w:val="00E449A2"/>
    <w:rsid w:val="00E453F2"/>
    <w:rsid w:val="00E523F7"/>
    <w:rsid w:val="00E61041"/>
    <w:rsid w:val="00E61D6F"/>
    <w:rsid w:val="00E64035"/>
    <w:rsid w:val="00E661CC"/>
    <w:rsid w:val="00E707DF"/>
    <w:rsid w:val="00E76DF1"/>
    <w:rsid w:val="00E9126A"/>
    <w:rsid w:val="00E91E7E"/>
    <w:rsid w:val="00E932E6"/>
    <w:rsid w:val="00EA3B1F"/>
    <w:rsid w:val="00EB29C3"/>
    <w:rsid w:val="00EB4406"/>
    <w:rsid w:val="00EB5544"/>
    <w:rsid w:val="00EB5FC6"/>
    <w:rsid w:val="00EC0605"/>
    <w:rsid w:val="00EC514C"/>
    <w:rsid w:val="00EC644E"/>
    <w:rsid w:val="00ED188D"/>
    <w:rsid w:val="00EE2B54"/>
    <w:rsid w:val="00EF38F2"/>
    <w:rsid w:val="00EF4DBE"/>
    <w:rsid w:val="00EF52E5"/>
    <w:rsid w:val="00F036BF"/>
    <w:rsid w:val="00F12CEB"/>
    <w:rsid w:val="00F12F18"/>
    <w:rsid w:val="00F24E78"/>
    <w:rsid w:val="00F2523E"/>
    <w:rsid w:val="00F25734"/>
    <w:rsid w:val="00F30A92"/>
    <w:rsid w:val="00F31969"/>
    <w:rsid w:val="00F31CA5"/>
    <w:rsid w:val="00F4021E"/>
    <w:rsid w:val="00F417FA"/>
    <w:rsid w:val="00F4754F"/>
    <w:rsid w:val="00F6624E"/>
    <w:rsid w:val="00F7030E"/>
    <w:rsid w:val="00F7065A"/>
    <w:rsid w:val="00F739C9"/>
    <w:rsid w:val="00F74744"/>
    <w:rsid w:val="00F757C5"/>
    <w:rsid w:val="00F82676"/>
    <w:rsid w:val="00F86A71"/>
    <w:rsid w:val="00FA464C"/>
    <w:rsid w:val="00FB2165"/>
    <w:rsid w:val="00FB5B41"/>
    <w:rsid w:val="00FB5E01"/>
    <w:rsid w:val="00FC1C7F"/>
    <w:rsid w:val="00FC231F"/>
    <w:rsid w:val="00FC69BB"/>
    <w:rsid w:val="00FD681B"/>
    <w:rsid w:val="00FE041C"/>
    <w:rsid w:val="00FE3D8D"/>
    <w:rsid w:val="00FE56C8"/>
    <w:rsid w:val="00FF35DC"/>
    <w:rsid w:val="00FF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4AC3"/>
  <w15:docId w15:val="{D49E74F8-BEF1-4EBA-9C7A-B17CA71D5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00_Grundschrift"/>
    <w:semiHidden/>
    <w:qFormat/>
    <w:rsid w:val="000A06F5"/>
    <w:pPr>
      <w:spacing w:after="160" w:line="22" w:lineRule="auto"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F82676"/>
    <w:pPr>
      <w:keepNext/>
      <w:keepLines/>
      <w:spacing w:before="480" w:after="0" w:line="276" w:lineRule="auto"/>
      <w:outlineLvl w:val="0"/>
    </w:pPr>
    <w:rPr>
      <w:rFonts w:ascii="Arial" w:eastAsia="Times New Roman" w:hAnsi="Arial" w:cs="Times New Roman"/>
      <w:b/>
      <w:bCs/>
      <w:color w:val="365F91"/>
      <w:sz w:val="28"/>
      <w:szCs w:val="28"/>
      <w:lang w:val="de-AT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F82676"/>
    <w:pPr>
      <w:keepNext/>
      <w:keepLines/>
      <w:spacing w:before="200" w:after="0" w:line="276" w:lineRule="auto"/>
      <w:outlineLvl w:val="1"/>
    </w:pPr>
    <w:rPr>
      <w:rFonts w:ascii="Arial" w:eastAsia="Times New Roman" w:hAnsi="Arial" w:cs="Times New Roman"/>
      <w:b/>
      <w:bCs/>
      <w:color w:val="4F81BD"/>
      <w:sz w:val="26"/>
      <w:szCs w:val="26"/>
      <w:lang w:val="de-AT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F82676"/>
    <w:pPr>
      <w:keepNext/>
      <w:keepLines/>
      <w:spacing w:before="200" w:after="0" w:line="276" w:lineRule="auto"/>
      <w:outlineLvl w:val="2"/>
    </w:pPr>
    <w:rPr>
      <w:rFonts w:ascii="Arial" w:eastAsia="Times New Roman" w:hAnsi="Arial" w:cs="Times New Roman"/>
      <w:b/>
      <w:bCs/>
      <w:color w:val="4F81BD"/>
      <w:sz w:val="18"/>
      <w:lang w:val="de-AT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82676"/>
    <w:pPr>
      <w:keepNext/>
      <w:keepLines/>
      <w:spacing w:before="200" w:after="0" w:line="276" w:lineRule="auto"/>
      <w:outlineLvl w:val="3"/>
    </w:pPr>
    <w:rPr>
      <w:rFonts w:ascii="Arial" w:eastAsia="Times New Roman" w:hAnsi="Arial" w:cs="Times New Roman"/>
      <w:b/>
      <w:bCs/>
      <w:i/>
      <w:iCs/>
      <w:color w:val="4F81BD"/>
      <w:sz w:val="1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AF4C9F"/>
    <w:rPr>
      <w:sz w:val="24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737C90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37C90"/>
    <w:rPr>
      <w:rFonts w:ascii="Arial" w:eastAsia="Times New Roman" w:hAnsi="Arial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37C90"/>
    <w:rPr>
      <w:rFonts w:ascii="Arial" w:eastAsia="Times New Roman" w:hAnsi="Arial" w:cs="Times New Roman"/>
      <w:b/>
      <w:bCs/>
      <w:color w:val="4F81BD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F82676"/>
    <w:pPr>
      <w:pBdr>
        <w:bottom w:val="single" w:sz="8" w:space="4" w:color="4F81BD"/>
      </w:pBdr>
      <w:spacing w:after="300" w:line="240" w:lineRule="auto"/>
      <w:contextualSpacing/>
    </w:pPr>
    <w:rPr>
      <w:rFonts w:ascii="Arial" w:eastAsia="Times New Roman" w:hAnsi="Arial" w:cs="Times New Roman"/>
      <w:color w:val="17365D"/>
      <w:spacing w:val="5"/>
      <w:kern w:val="28"/>
      <w:sz w:val="52"/>
      <w:szCs w:val="52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37C90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82676"/>
    <w:pPr>
      <w:numPr>
        <w:ilvl w:val="1"/>
      </w:numPr>
      <w:spacing w:after="200" w:line="276" w:lineRule="auto"/>
    </w:pPr>
    <w:rPr>
      <w:rFonts w:ascii="Arial" w:eastAsia="Times New Roman" w:hAnsi="Arial" w:cs="Times New Roman"/>
      <w:i/>
      <w:iCs/>
      <w:color w:val="4F81BD"/>
      <w:spacing w:val="15"/>
      <w:sz w:val="18"/>
      <w:szCs w:val="24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737C90"/>
    <w:rPr>
      <w:rFonts w:ascii="Arial" w:eastAsia="Times New Roman" w:hAnsi="Arial" w:cs="Times New Roman"/>
      <w:i/>
      <w:iCs/>
      <w:color w:val="4F81BD"/>
      <w:spacing w:val="15"/>
      <w:sz w:val="18"/>
      <w:szCs w:val="24"/>
    </w:rPr>
  </w:style>
  <w:style w:type="character" w:styleId="SchwacheHervorhebung">
    <w:name w:val="Subtle Emphasis"/>
    <w:basedOn w:val="Absatz-Standardschriftart"/>
    <w:uiPriority w:val="19"/>
    <w:semiHidden/>
    <w:qFormat/>
    <w:rsid w:val="00F82676"/>
    <w:rPr>
      <w:rFonts w:ascii="Myriad Pro" w:hAnsi="Myriad Pro"/>
      <w:i/>
      <w:iCs/>
      <w:color w:val="808080"/>
      <w:sz w:val="24"/>
    </w:rPr>
  </w:style>
  <w:style w:type="character" w:styleId="Hervorhebung">
    <w:name w:val="Emphasis"/>
    <w:basedOn w:val="Absatz-Standardschriftart"/>
    <w:uiPriority w:val="20"/>
    <w:semiHidden/>
    <w:qFormat/>
    <w:rsid w:val="00F82676"/>
    <w:rPr>
      <w:rFonts w:ascii="Myriad Pro" w:hAnsi="Myriad Pro"/>
      <w:i/>
      <w:iCs/>
      <w:sz w:val="24"/>
    </w:rPr>
  </w:style>
  <w:style w:type="character" w:styleId="IntensiveHervorhebung">
    <w:name w:val="Intense Emphasis"/>
    <w:basedOn w:val="Absatz-Standardschriftart"/>
    <w:uiPriority w:val="21"/>
    <w:semiHidden/>
    <w:qFormat/>
    <w:rsid w:val="00F82676"/>
    <w:rPr>
      <w:rFonts w:ascii="Myriad Pro" w:hAnsi="Myriad Pro"/>
      <w:b/>
      <w:bCs/>
      <w:i/>
      <w:iCs/>
      <w:color w:val="4F81BD"/>
      <w:sz w:val="24"/>
    </w:rPr>
  </w:style>
  <w:style w:type="character" w:styleId="Fett">
    <w:name w:val="Strong"/>
    <w:basedOn w:val="Absatz-Standardschriftart"/>
    <w:uiPriority w:val="22"/>
    <w:semiHidden/>
    <w:qFormat/>
    <w:rsid w:val="00F82676"/>
    <w:rPr>
      <w:rFonts w:ascii="Myriad Pro" w:hAnsi="Myriad Pro"/>
      <w:b/>
      <w:bCs/>
      <w:sz w:val="24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CC38DF"/>
    <w:pPr>
      <w:spacing w:after="200" w:line="276" w:lineRule="auto"/>
    </w:pPr>
    <w:rPr>
      <w:rFonts w:ascii="Arial" w:eastAsia="Myriad Pro" w:hAnsi="Arial" w:cs="Times New Roman"/>
      <w:i/>
      <w:iCs/>
      <w:color w:val="000000"/>
      <w:sz w:val="18"/>
      <w:lang w:val="de-AT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737C90"/>
    <w:rPr>
      <w:rFonts w:ascii="Arial" w:hAnsi="Arial"/>
      <w:i/>
      <w:iCs/>
      <w:color w:val="000000"/>
      <w:sz w:val="18"/>
    </w:rPr>
  </w:style>
  <w:style w:type="paragraph" w:styleId="Listenabsatz">
    <w:name w:val="List Paragraph"/>
    <w:basedOn w:val="Standard"/>
    <w:uiPriority w:val="34"/>
    <w:semiHidden/>
    <w:qFormat/>
    <w:rsid w:val="00CC38DF"/>
    <w:pPr>
      <w:spacing w:after="200" w:line="276" w:lineRule="auto"/>
      <w:ind w:left="720"/>
      <w:contextualSpacing/>
    </w:pPr>
    <w:rPr>
      <w:rFonts w:ascii="Arial" w:eastAsia="Myriad Pro" w:hAnsi="Arial" w:cs="Times New Roman"/>
      <w:color w:val="000000"/>
      <w:sz w:val="18"/>
      <w:lang w:val="de-AT"/>
    </w:rPr>
  </w:style>
  <w:style w:type="character" w:styleId="Buchtitel">
    <w:name w:val="Book Title"/>
    <w:basedOn w:val="Absatz-Standardschriftart"/>
    <w:uiPriority w:val="33"/>
    <w:semiHidden/>
    <w:qFormat/>
    <w:rsid w:val="00F82676"/>
    <w:rPr>
      <w:rFonts w:ascii="Myriad Pro" w:hAnsi="Myriad Pro"/>
      <w:b/>
      <w:bCs/>
      <w:smallCaps/>
      <w:spacing w:val="5"/>
      <w:sz w:val="24"/>
    </w:rPr>
  </w:style>
  <w:style w:type="character" w:styleId="SchwacherVerweis">
    <w:name w:val="Subtle Reference"/>
    <w:basedOn w:val="Absatz-Standardschriftart"/>
    <w:uiPriority w:val="31"/>
    <w:semiHidden/>
    <w:qFormat/>
    <w:rsid w:val="00F82676"/>
    <w:rPr>
      <w:rFonts w:ascii="Myriad Pro" w:hAnsi="Myriad Pro"/>
      <w:smallCaps/>
      <w:color w:val="C0504D"/>
      <w:sz w:val="24"/>
      <w:u w:val="single"/>
    </w:rPr>
  </w:style>
  <w:style w:type="character" w:styleId="IntensiverVerweis">
    <w:name w:val="Intense Reference"/>
    <w:basedOn w:val="Absatz-Standardschriftart"/>
    <w:uiPriority w:val="32"/>
    <w:semiHidden/>
    <w:qFormat/>
    <w:rsid w:val="00F82676"/>
    <w:rPr>
      <w:rFonts w:ascii="Myriad Pro" w:hAnsi="Myriad Pro"/>
      <w:b/>
      <w:bCs/>
      <w:smallCaps/>
      <w:color w:val="C0504D"/>
      <w:spacing w:val="5"/>
      <w:sz w:val="24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CC38DF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Arial" w:eastAsia="Myriad Pro" w:hAnsi="Arial" w:cs="Times New Roman"/>
      <w:b/>
      <w:bCs/>
      <w:i/>
      <w:iCs/>
      <w:color w:val="4F81BD"/>
      <w:sz w:val="18"/>
      <w:lang w:val="de-AT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737C90"/>
    <w:rPr>
      <w:rFonts w:ascii="Arial" w:hAnsi="Arial"/>
      <w:b/>
      <w:bCs/>
      <w:i/>
      <w:iCs/>
      <w:color w:val="4F81BD"/>
      <w:sz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37C90"/>
    <w:rPr>
      <w:rFonts w:ascii="Arial" w:eastAsia="Times New Roman" w:hAnsi="Arial" w:cs="Times New Roman"/>
      <w:b/>
      <w:bCs/>
      <w:i/>
      <w:iCs/>
      <w:color w:val="4F81BD"/>
      <w:sz w:val="18"/>
    </w:rPr>
  </w:style>
  <w:style w:type="character" w:customStyle="1" w:styleId="VERkursiv">
    <w:name w:val="VER_kursiv"/>
    <w:uiPriority w:val="3"/>
    <w:qFormat/>
    <w:rsid w:val="00AD4AC1"/>
    <w:rPr>
      <w:b w:val="0"/>
      <w:i/>
    </w:rPr>
  </w:style>
  <w:style w:type="paragraph" w:customStyle="1" w:styleId="GrundschriftSemibold">
    <w:name w:val="Grundschrift Semibold"/>
    <w:basedOn w:val="Standard"/>
    <w:uiPriority w:val="99"/>
    <w:semiHidden/>
    <w:qFormat/>
    <w:locked/>
    <w:rsid w:val="0002232B"/>
    <w:pPr>
      <w:spacing w:after="0" w:line="276" w:lineRule="auto"/>
    </w:pPr>
    <w:rPr>
      <w:rFonts w:ascii="Verdana" w:eastAsia="Myriad Pro" w:hAnsi="Verdana" w:cs="Times New Roman"/>
      <w:b/>
      <w:i/>
      <w:color w:val="000000"/>
      <w:sz w:val="19"/>
      <w:lang w:val="de-AT"/>
    </w:rPr>
  </w:style>
  <w:style w:type="paragraph" w:customStyle="1" w:styleId="GrundschriftSemiboldkursiv">
    <w:name w:val="Grundschrift Semibold kursiv"/>
    <w:basedOn w:val="Standard"/>
    <w:uiPriority w:val="99"/>
    <w:semiHidden/>
    <w:qFormat/>
    <w:locked/>
    <w:rsid w:val="0002232B"/>
    <w:pPr>
      <w:spacing w:after="0" w:line="276" w:lineRule="auto"/>
    </w:pPr>
    <w:rPr>
      <w:rFonts w:ascii="Verdana" w:eastAsia="Myriad Pro" w:hAnsi="Verdana" w:cs="Times New Roman"/>
      <w:b/>
      <w:i/>
      <w:color w:val="000000"/>
      <w:sz w:val="19"/>
      <w:lang w:val="de-AT"/>
    </w:rPr>
  </w:style>
  <w:style w:type="paragraph" w:customStyle="1" w:styleId="GrundschriftSemiboldgrau">
    <w:name w:val="Grundschrift Semibold grau"/>
    <w:basedOn w:val="Standard"/>
    <w:uiPriority w:val="99"/>
    <w:semiHidden/>
    <w:qFormat/>
    <w:locked/>
    <w:rsid w:val="0002232B"/>
    <w:pPr>
      <w:spacing w:after="0" w:line="276" w:lineRule="auto"/>
    </w:pPr>
    <w:rPr>
      <w:rFonts w:ascii="Verdana" w:eastAsia="Myriad Pro" w:hAnsi="Verdana" w:cs="Times New Roman"/>
      <w:b/>
      <w:color w:val="595959"/>
      <w:sz w:val="19"/>
      <w:lang w:val="de-AT"/>
    </w:rPr>
  </w:style>
  <w:style w:type="paragraph" w:customStyle="1" w:styleId="FliesstextZentriert9pt">
    <w:name w:val="Fliesstext_Zentriert_9pt"/>
    <w:basedOn w:val="FliesstextLinks9pt"/>
    <w:uiPriority w:val="1"/>
    <w:qFormat/>
    <w:rsid w:val="0002232B"/>
    <w:pPr>
      <w:jc w:val="center"/>
    </w:pPr>
  </w:style>
  <w:style w:type="character" w:customStyle="1" w:styleId="SatzinfoZeichen">
    <w:name w:val="Satzinfo_Zeichen"/>
    <w:uiPriority w:val="3"/>
    <w:qFormat/>
    <w:rsid w:val="00AD008D"/>
    <w:rPr>
      <w:color w:val="C60086"/>
    </w:rPr>
  </w:style>
  <w:style w:type="table" w:customStyle="1" w:styleId="VERITASgrau">
    <w:name w:val="VERITAS_grau"/>
    <w:basedOn w:val="NormaleTabelle"/>
    <w:uiPriority w:val="99"/>
    <w:rsid w:val="002E5008"/>
    <w:rPr>
      <w:rFonts w:ascii="Verdana" w:eastAsiaTheme="minorHAnsi" w:hAnsi="Verdana" w:cstheme="minorBidi"/>
      <w:color w:val="000000" w:themeColor="text1"/>
      <w:sz w:val="18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left"/>
      </w:pPr>
      <w:rPr>
        <w:rFonts w:ascii="Verdana" w:hAnsi="Verdana"/>
        <w:sz w:val="18"/>
      </w:rPr>
      <w:tblPr/>
      <w:tcPr>
        <w:shd w:val="clear" w:color="auto" w:fill="BFBFBF" w:themeFill="background1" w:themeFillShade="BF"/>
      </w:tcPr>
    </w:tblStylePr>
  </w:style>
  <w:style w:type="paragraph" w:customStyle="1" w:styleId="Ue1">
    <w:name w:val="Ue1"/>
    <w:basedOn w:val="MaStSans1"/>
    <w:qFormat/>
    <w:rsid w:val="00E362E2"/>
    <w:pPr>
      <w:keepNext/>
      <w:spacing w:after="120" w:line="240" w:lineRule="auto"/>
    </w:pPr>
    <w:rPr>
      <w:b/>
      <w:color w:val="595959"/>
      <w:sz w:val="40"/>
    </w:rPr>
  </w:style>
  <w:style w:type="paragraph" w:customStyle="1" w:styleId="Ue2">
    <w:name w:val="Ue2"/>
    <w:basedOn w:val="MaStSans1"/>
    <w:next w:val="Ue3"/>
    <w:qFormat/>
    <w:rsid w:val="00F7065A"/>
    <w:pPr>
      <w:keepNext/>
      <w:spacing w:after="120"/>
    </w:pPr>
    <w:rPr>
      <w:b/>
      <w:color w:val="000000"/>
      <w:sz w:val="30"/>
      <w:lang w:val="de-DE"/>
    </w:rPr>
  </w:style>
  <w:style w:type="paragraph" w:customStyle="1" w:styleId="Ue3">
    <w:name w:val="Ue3"/>
    <w:basedOn w:val="MaStSans1"/>
    <w:next w:val="FliesstextLinks9pt"/>
    <w:qFormat/>
    <w:rsid w:val="00980306"/>
    <w:pPr>
      <w:spacing w:before="120"/>
    </w:pPr>
    <w:rPr>
      <w:b/>
      <w:color w:val="595959"/>
      <w:sz w:val="26"/>
    </w:rPr>
  </w:style>
  <w:style w:type="paragraph" w:styleId="Kopfzeile">
    <w:name w:val="header"/>
    <w:basedOn w:val="Standard"/>
    <w:link w:val="KopfzeileZchn"/>
    <w:uiPriority w:val="99"/>
    <w:semiHidden/>
    <w:rsid w:val="001D2FC8"/>
    <w:pPr>
      <w:tabs>
        <w:tab w:val="center" w:pos="4536"/>
        <w:tab w:val="right" w:pos="9072"/>
      </w:tabs>
      <w:spacing w:after="0" w:line="240" w:lineRule="auto"/>
    </w:pPr>
    <w:rPr>
      <w:rFonts w:ascii="Arial" w:eastAsia="Myriad Pro" w:hAnsi="Arial" w:cs="Times New Roman"/>
      <w:color w:val="000000"/>
      <w:sz w:val="18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C0605"/>
    <w:rPr>
      <w:rFonts w:ascii="Arial" w:hAnsi="Arial"/>
      <w:color w:val="000000"/>
      <w:sz w:val="18"/>
    </w:rPr>
  </w:style>
  <w:style w:type="paragraph" w:styleId="Fuzeile">
    <w:name w:val="footer"/>
    <w:basedOn w:val="Standard"/>
    <w:link w:val="FuzeileZchn"/>
    <w:uiPriority w:val="99"/>
    <w:rsid w:val="001D2FC8"/>
    <w:pPr>
      <w:tabs>
        <w:tab w:val="center" w:pos="4536"/>
        <w:tab w:val="right" w:pos="9072"/>
      </w:tabs>
      <w:spacing w:after="0" w:line="240" w:lineRule="auto"/>
    </w:pPr>
    <w:rPr>
      <w:rFonts w:ascii="Arial" w:eastAsia="Myriad Pro" w:hAnsi="Arial" w:cs="Times New Roman"/>
      <w:color w:val="000000"/>
      <w:sz w:val="18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EC0605"/>
    <w:rPr>
      <w:rFonts w:ascii="Arial" w:hAnsi="Arial"/>
      <w:color w:val="000000"/>
      <w:sz w:val="18"/>
    </w:rPr>
  </w:style>
  <w:style w:type="character" w:customStyle="1" w:styleId="VERfett">
    <w:name w:val="VER_fett"/>
    <w:uiPriority w:val="4"/>
    <w:qFormat/>
    <w:rsid w:val="006436B2"/>
    <w:rPr>
      <w:b/>
    </w:rPr>
  </w:style>
  <w:style w:type="character" w:styleId="Zeilennummer">
    <w:name w:val="line number"/>
    <w:basedOn w:val="Absatz-Standardschriftart"/>
    <w:uiPriority w:val="99"/>
    <w:semiHidden/>
    <w:unhideWhenUsed/>
    <w:rsid w:val="00C1100D"/>
  </w:style>
  <w:style w:type="table" w:styleId="Tabellenraster">
    <w:name w:val="Table Grid"/>
    <w:basedOn w:val="NormaleTabelle"/>
    <w:uiPriority w:val="59"/>
    <w:rsid w:val="00DA4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chattierung-Akzent11">
    <w:name w:val="Helle Schattierung - Akzent 11"/>
    <w:basedOn w:val="NormaleTabelle"/>
    <w:uiPriority w:val="60"/>
    <w:rsid w:val="00D446E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-Akzent2">
    <w:name w:val="Light Shading Accent 2"/>
    <w:basedOn w:val="NormaleTabelle"/>
    <w:uiPriority w:val="60"/>
    <w:rsid w:val="00D446E3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fettkursiv">
    <w:name w:val="fett kursiv_"/>
    <w:basedOn w:val="Standard"/>
    <w:uiPriority w:val="99"/>
    <w:semiHidden/>
    <w:qFormat/>
    <w:rsid w:val="0002232B"/>
    <w:pPr>
      <w:spacing w:after="0" w:line="276" w:lineRule="auto"/>
    </w:pPr>
    <w:rPr>
      <w:rFonts w:ascii="Verdana" w:eastAsia="Myriad Pro" w:hAnsi="Verdana" w:cs="Times New Roman"/>
      <w:b/>
      <w:i/>
      <w:color w:val="000000"/>
      <w:sz w:val="19"/>
      <w:lang w:val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1AA9"/>
    <w:pPr>
      <w:spacing w:after="0" w:line="240" w:lineRule="auto"/>
    </w:pPr>
    <w:rPr>
      <w:rFonts w:ascii="Tahoma" w:eastAsia="Myriad Pro" w:hAnsi="Tahoma" w:cs="Tahoma"/>
      <w:color w:val="000000"/>
      <w:sz w:val="16"/>
      <w:szCs w:val="16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1AA9"/>
    <w:rPr>
      <w:rFonts w:ascii="Tahoma" w:hAnsi="Tahoma" w:cs="Tahoma"/>
      <w:color w:val="000000"/>
      <w:sz w:val="16"/>
      <w:szCs w:val="16"/>
    </w:rPr>
  </w:style>
  <w:style w:type="paragraph" w:customStyle="1" w:styleId="Abstand1pt">
    <w:name w:val="Abstand_1pt"/>
    <w:basedOn w:val="MaStSans1"/>
    <w:uiPriority w:val="2"/>
    <w:qFormat/>
    <w:rsid w:val="00AD4AC1"/>
    <w:pPr>
      <w:spacing w:line="240" w:lineRule="auto"/>
    </w:pPr>
    <w:rPr>
      <w:sz w:val="2"/>
      <w:lang w:val="de-DE"/>
    </w:rPr>
  </w:style>
  <w:style w:type="paragraph" w:customStyle="1" w:styleId="Nummerierung">
    <w:name w:val="Nummerierung"/>
    <w:basedOn w:val="Standard"/>
    <w:semiHidden/>
    <w:qFormat/>
    <w:rsid w:val="00D02A3F"/>
    <w:pPr>
      <w:numPr>
        <w:numId w:val="18"/>
      </w:numPr>
      <w:tabs>
        <w:tab w:val="left" w:pos="284"/>
      </w:tabs>
      <w:spacing w:after="0" w:line="240" w:lineRule="auto"/>
      <w:ind w:left="0" w:firstLine="0"/>
    </w:pPr>
    <w:rPr>
      <w:rFonts w:ascii="Arial" w:eastAsia="Myriad Pro" w:hAnsi="Arial" w:cs="Times New Roman"/>
      <w:color w:val="000000"/>
      <w:sz w:val="16"/>
      <w:lang w:val="en-US"/>
    </w:rPr>
  </w:style>
  <w:style w:type="character" w:customStyle="1" w:styleId="VERfettgrau">
    <w:name w:val="VER_fett_grau"/>
    <w:uiPriority w:val="3"/>
    <w:qFormat/>
    <w:rsid w:val="00AD4AC1"/>
    <w:rPr>
      <w:b/>
      <w:color w:val="808080"/>
    </w:rPr>
  </w:style>
  <w:style w:type="character" w:customStyle="1" w:styleId="VERfettkursiv">
    <w:name w:val="VER_fett_kursiv"/>
    <w:uiPriority w:val="3"/>
    <w:qFormat/>
    <w:rsid w:val="00AD4AC1"/>
    <w:rPr>
      <w:b/>
      <w:i/>
    </w:rPr>
  </w:style>
  <w:style w:type="paragraph" w:customStyle="1" w:styleId="KopfzeileJP">
    <w:name w:val="Kopfzeile_JP"/>
    <w:basedOn w:val="Ue1"/>
    <w:uiPriority w:val="1"/>
    <w:qFormat/>
    <w:rsid w:val="00F7065A"/>
    <w:pPr>
      <w:pBdr>
        <w:bottom w:val="single" w:sz="12" w:space="1" w:color="595959"/>
      </w:pBdr>
      <w:tabs>
        <w:tab w:val="center" w:pos="4535"/>
      </w:tabs>
    </w:pPr>
    <w:rPr>
      <w:color w:val="808080"/>
      <w:sz w:val="28"/>
    </w:rPr>
  </w:style>
  <w:style w:type="paragraph" w:customStyle="1" w:styleId="MaStSans1">
    <w:name w:val="MaSt_Sans1"/>
    <w:semiHidden/>
    <w:qFormat/>
    <w:rsid w:val="00E61D6F"/>
    <w:pPr>
      <w:spacing w:line="240" w:lineRule="atLeast"/>
    </w:pPr>
    <w:rPr>
      <w:rFonts w:ascii="Verdana" w:eastAsia="Verdana" w:hAnsi="Verdana"/>
      <w:sz w:val="19"/>
      <w:szCs w:val="22"/>
      <w:lang w:eastAsia="en-US"/>
    </w:rPr>
  </w:style>
  <w:style w:type="paragraph" w:customStyle="1" w:styleId="MaStSchreib1">
    <w:name w:val="MaSt_Schreib1"/>
    <w:semiHidden/>
    <w:qFormat/>
    <w:rsid w:val="00E61D6F"/>
    <w:pPr>
      <w:spacing w:after="160" w:line="240" w:lineRule="atLeast"/>
    </w:pPr>
    <w:rPr>
      <w:rFonts w:ascii="Comic Sans MS" w:eastAsia="Verdana" w:hAnsi="Comic Sans MS"/>
      <w:color w:val="0070C0"/>
      <w:sz w:val="18"/>
      <w:szCs w:val="22"/>
      <w:lang w:eastAsia="en-US"/>
    </w:rPr>
  </w:style>
  <w:style w:type="paragraph" w:customStyle="1" w:styleId="FliesstextAufzaehlZeichenLinie9pt">
    <w:name w:val="Fliesstext_AufzaehlZeichen_Linie_9pt"/>
    <w:basedOn w:val="FliesstextLinks9pt"/>
    <w:uiPriority w:val="1"/>
    <w:qFormat/>
    <w:rsid w:val="00835269"/>
    <w:pPr>
      <w:numPr>
        <w:numId w:val="27"/>
      </w:numPr>
      <w:spacing w:after="85"/>
      <w:ind w:left="454" w:hanging="227"/>
    </w:pPr>
  </w:style>
  <w:style w:type="paragraph" w:customStyle="1" w:styleId="FliesstextAufzaehlZeichenRaute9pt">
    <w:name w:val="Fliesstext_AufzaehlZeichen_Raute_9pt"/>
    <w:basedOn w:val="FliesstextLinks9pt"/>
    <w:uiPriority w:val="1"/>
    <w:qFormat/>
    <w:rsid w:val="00835269"/>
    <w:pPr>
      <w:numPr>
        <w:numId w:val="28"/>
      </w:numPr>
      <w:tabs>
        <w:tab w:val="left" w:pos="227"/>
        <w:tab w:val="left" w:pos="284"/>
      </w:tabs>
      <w:spacing w:after="85" w:line="220" w:lineRule="exact"/>
      <w:ind w:right="227"/>
    </w:pPr>
  </w:style>
  <w:style w:type="paragraph" w:customStyle="1" w:styleId="FliesstextLinks9pt">
    <w:name w:val="Fliesstext_Links_9pt"/>
    <w:basedOn w:val="MaStSans1"/>
    <w:uiPriority w:val="1"/>
    <w:qFormat/>
    <w:rsid w:val="005F32D5"/>
    <w:pPr>
      <w:spacing w:line="240" w:lineRule="exact"/>
    </w:pPr>
  </w:style>
  <w:style w:type="paragraph" w:customStyle="1" w:styleId="FliesstextLinks9ptAbstand1">
    <w:name w:val="Fliesstext_Links_9pt_Abstand1"/>
    <w:basedOn w:val="FliesstextLinks9pt"/>
    <w:uiPriority w:val="1"/>
    <w:qFormat/>
    <w:rsid w:val="002C098F"/>
    <w:pPr>
      <w:spacing w:before="120"/>
    </w:pPr>
  </w:style>
  <w:style w:type="paragraph" w:customStyle="1" w:styleId="VERFuzeile">
    <w:name w:val="VER_Fußzeile"/>
    <w:basedOn w:val="MaStSans1"/>
    <w:uiPriority w:val="1"/>
    <w:qFormat/>
    <w:rsid w:val="002E5008"/>
    <w:pPr>
      <w:tabs>
        <w:tab w:val="right" w:pos="14459"/>
      </w:tabs>
      <w:spacing w:line="200" w:lineRule="exact"/>
    </w:pPr>
    <w:rPr>
      <w:color w:val="000000" w:themeColor="text1"/>
      <w:sz w:val="16"/>
    </w:rPr>
  </w:style>
  <w:style w:type="character" w:customStyle="1" w:styleId="VERunterstrichen">
    <w:name w:val="VER_unterstrichen"/>
    <w:uiPriority w:val="4"/>
    <w:qFormat/>
    <w:rsid w:val="002E5008"/>
    <w:rPr>
      <w:i w:val="0"/>
      <w:color w:val="000000" w:themeColor="text1"/>
      <w:u w:val="single"/>
    </w:rPr>
  </w:style>
  <w:style w:type="character" w:customStyle="1" w:styleId="VERfettkursiv0">
    <w:name w:val="VER_fett+kursiv"/>
    <w:uiPriority w:val="4"/>
    <w:qFormat/>
    <w:rsid w:val="002E5008"/>
    <w:rPr>
      <w:b/>
      <w:i/>
    </w:rPr>
  </w:style>
  <w:style w:type="paragraph" w:customStyle="1" w:styleId="Tipp">
    <w:name w:val="Tipp"/>
    <w:basedOn w:val="MaStSans1"/>
    <w:qFormat/>
    <w:rsid w:val="00022953"/>
    <w:pPr>
      <w:pBdr>
        <w:top w:val="single" w:sz="4" w:space="1" w:color="FFC000"/>
        <w:left w:val="single" w:sz="4" w:space="4" w:color="FFC000"/>
        <w:bottom w:val="single" w:sz="4" w:space="1" w:color="FFC000"/>
        <w:right w:val="single" w:sz="4" w:space="4" w:color="FFC000"/>
      </w:pBdr>
      <w:shd w:val="clear" w:color="auto" w:fill="FEF4CE"/>
      <w:spacing w:line="340" w:lineRule="exact"/>
      <w:ind w:left="113" w:right="113"/>
    </w:pPr>
    <w:rPr>
      <w:rFonts w:ascii="Calibri" w:hAnsi="Calibri"/>
      <w:sz w:val="21"/>
    </w:rPr>
  </w:style>
  <w:style w:type="character" w:customStyle="1" w:styleId="VERfettLeitfarbe">
    <w:name w:val="VER_fett_Leitfarbe"/>
    <w:basedOn w:val="VERfett"/>
    <w:uiPriority w:val="1"/>
    <w:qFormat/>
    <w:rsid w:val="00022953"/>
    <w:rPr>
      <w:b/>
      <w:color w:val="9BBB59" w:themeColor="accent3"/>
    </w:rPr>
  </w:style>
  <w:style w:type="character" w:customStyle="1" w:styleId="Leitfarbe">
    <w:name w:val="Leitfarbe"/>
    <w:basedOn w:val="Absatz-Standardschriftart"/>
    <w:uiPriority w:val="1"/>
    <w:qFormat/>
    <w:rsid w:val="00E362E2"/>
    <w:rPr>
      <w:color w:val="9BBB59" w:themeColor="accent3"/>
    </w:rPr>
  </w:style>
  <w:style w:type="paragraph" w:customStyle="1" w:styleId="TabelleKopf">
    <w:name w:val="Tabelle_Kopf"/>
    <w:basedOn w:val="FliesstextLinks9pt"/>
    <w:qFormat/>
    <w:rsid w:val="005F32D5"/>
    <w:pPr>
      <w:framePr w:hSpace="142" w:wrap="around" w:vAnchor="text" w:hAnchor="text" w:y="86"/>
      <w:jc w:val="center"/>
    </w:pPr>
    <w:rPr>
      <w:rFonts w:cstheme="minorBidi"/>
      <w:b/>
      <w:color w:val="FFFFFF" w:themeColor="background1"/>
      <w:sz w:val="18"/>
      <w:szCs w:val="18"/>
      <w:lang w:val="de-DE"/>
    </w:rPr>
  </w:style>
  <w:style w:type="paragraph" w:customStyle="1" w:styleId="FliesstextZentriert9">
    <w:name w:val="Fliesstext_Zentriert_9"/>
    <w:aliases w:val="5pt"/>
    <w:basedOn w:val="FliesstextLinks9pt"/>
    <w:qFormat/>
    <w:rsid w:val="003634FF"/>
    <w:pPr>
      <w:jc w:val="center"/>
    </w:pPr>
    <w:rPr>
      <w:b/>
      <w:bCs/>
      <w:color w:val="595959"/>
    </w:rPr>
  </w:style>
  <w:style w:type="paragraph" w:customStyle="1" w:styleId="16Kopfzeile">
    <w:name w:val="16_Kopfzeile"/>
    <w:uiPriority w:val="9"/>
    <w:qFormat/>
    <w:rsid w:val="001E6E36"/>
    <w:pPr>
      <w:tabs>
        <w:tab w:val="right" w:pos="9072"/>
      </w:tabs>
      <w:spacing w:line="276" w:lineRule="auto"/>
    </w:pPr>
    <w:rPr>
      <w:rFonts w:ascii="Verdana" w:eastAsia="Times New Roman" w:hAnsi="Verdana" w:cs="Arial"/>
      <w:color w:val="595959"/>
      <w:sz w:val="16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ustomXml" Target="ink/ink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Namensordner\Luczynski\LBK_Word\STL\STL_CC_WordVorlage_Jahresplanung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6T16:03:13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26DB736D8A4A44AC1725F23A023960" ma:contentTypeVersion="14" ma:contentTypeDescription="Ein neues Dokument erstellen." ma:contentTypeScope="" ma:versionID="96182c42e897fe674823d4ae46b4309b">
  <xsd:schema xmlns:xsd="http://www.w3.org/2001/XMLSchema" xmlns:xs="http://www.w3.org/2001/XMLSchema" xmlns:p="http://schemas.microsoft.com/office/2006/metadata/properties" xmlns:ns2="76226568-97c0-434b-8ea3-e2c5822c1490" xmlns:ns3="2b02a07c-71d1-40c7-88f8-ab4319eab62f" targetNamespace="http://schemas.microsoft.com/office/2006/metadata/properties" ma:root="true" ma:fieldsID="f281b5e1df110a09dce5e33522be02c7" ns2:_="" ns3:_="">
    <xsd:import namespace="76226568-97c0-434b-8ea3-e2c5822c1490"/>
    <xsd:import namespace="2b02a07c-71d1-40c7-88f8-ab4319eab6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26568-97c0-434b-8ea3-e2c5822c14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2a07c-71d1-40c7-88f8-ab4319eab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9E1D1-145F-4446-8056-9D55CE6F5E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04B8F9-0B50-4935-B77A-FD4D6B40D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1E716-9565-4E61-8BA1-4B971F40EA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26568-97c0-434b-8ea3-e2c5822c1490"/>
    <ds:schemaRef ds:uri="2b02a07c-71d1-40c7-88f8-ab4319eab6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D8DC0F-273A-448E-A35A-36412C79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STL_CC_WordVorlage_Jahresplanung.dotx</Template>
  <TotalTime>0</TotalTime>
  <Pages>8</Pages>
  <Words>1879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Luczynski Anna</dc:creator>
  <cp:lastModifiedBy>Sophia Wagneder</cp:lastModifiedBy>
  <cp:revision>2</cp:revision>
  <cp:lastPrinted>2013-08-14T05:57:00Z</cp:lastPrinted>
  <dcterms:created xsi:type="dcterms:W3CDTF">2024-03-14T12:45:00Z</dcterms:created>
  <dcterms:modified xsi:type="dcterms:W3CDTF">2024-03-14T12:45:00Z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0x010100CE26DB736D8A4A44AC1725F23A023960</vt:lpwstr>
  </property>
</Properties>
</file>