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51A" w:rsidRPr="00823982" w:rsidRDefault="0099338A" w:rsidP="003F7ECD">
      <w:pPr>
        <w:pStyle w:val="Autorenname"/>
      </w:pPr>
      <w:r>
        <w:t>Rupert Schedlberger</w:t>
      </w:r>
    </w:p>
    <w:p w:rsidR="008507F0" w:rsidRDefault="006411C6" w:rsidP="0041304A">
      <w:pPr>
        <w:pStyle w:val="Beitragstitel"/>
      </w:pPr>
      <w:r>
        <w:t>Kommt die Milch wirklich aus dem Supermarkt?</w:t>
      </w:r>
    </w:p>
    <w:p w:rsidR="004657FF" w:rsidRDefault="004657FF" w:rsidP="0041304A">
      <w:pPr>
        <w:pStyle w:val="Beitragstitel"/>
        <w:rPr>
          <w:b w:val="0"/>
          <w:sz w:val="20"/>
        </w:rPr>
      </w:pPr>
      <w:r w:rsidRPr="004657FF">
        <w:rPr>
          <w:b w:val="0"/>
          <w:sz w:val="20"/>
        </w:rPr>
        <w:t xml:space="preserve">Extensive und intensive Viehwirtschaft – ein Vergleich </w:t>
      </w:r>
      <w:r>
        <w:rPr>
          <w:b w:val="0"/>
          <w:sz w:val="20"/>
        </w:rPr>
        <w:t>anhand heimischer Mil</w:t>
      </w:r>
      <w:r w:rsidR="007E0F60">
        <w:rPr>
          <w:b w:val="0"/>
          <w:sz w:val="20"/>
        </w:rPr>
        <w:t>ch</w:t>
      </w:r>
      <w:r>
        <w:rPr>
          <w:b w:val="0"/>
          <w:sz w:val="20"/>
        </w:rPr>
        <w:t>wirtschaft</w:t>
      </w:r>
    </w:p>
    <w:p w:rsidR="004657FF" w:rsidRPr="004657FF" w:rsidRDefault="004657FF" w:rsidP="0041304A">
      <w:pPr>
        <w:pStyle w:val="Beitragstitel"/>
        <w:rPr>
          <w:b w:val="0"/>
          <w:sz w:val="20"/>
        </w:rPr>
      </w:pPr>
    </w:p>
    <w:p w:rsidR="00137401" w:rsidRDefault="003F7ECD" w:rsidP="00467373">
      <w:pPr>
        <w:pStyle w:val="SZusammenfassung"/>
      </w:pPr>
      <w:r>
        <w:t>Zusammenfassung</w:t>
      </w:r>
    </w:p>
    <w:p w:rsidR="009124AC" w:rsidRPr="009124AC" w:rsidRDefault="009124AC" w:rsidP="00B22021">
      <w:pPr>
        <w:rPr>
          <w:b/>
        </w:rPr>
      </w:pPr>
      <w:r w:rsidRPr="009124AC">
        <w:rPr>
          <w:b/>
        </w:rPr>
        <w:t>Didaktische Überlegungen:</w:t>
      </w:r>
    </w:p>
    <w:p w:rsidR="0012674D" w:rsidRPr="0012674D" w:rsidRDefault="0012674D" w:rsidP="0012674D">
      <w:r w:rsidRPr="0012674D">
        <w:t>Das Thema „Extensive und intensive Viehwirtschaft – ein Vergleich anhand heimischer Milchwirtschaft“ soll im folgenden Beispiel so aufbereitet werden, dass es gemäß dem Lehrplan der AHS-Unterstufe mit der ersten Klasse kompatibel ist. Anknüpfungspunkte finden sich dahingehend, wie Menschen in verschiedenen Bereichen der Erde bzw. Öste</w:t>
      </w:r>
      <w:r w:rsidRPr="0012674D">
        <w:t>r</w:t>
      </w:r>
      <w:r w:rsidRPr="0012674D">
        <w:t>reichs wirtschaften, wie sich die Techniken der Produktionsweise im Laufe der Zeit ändern</w:t>
      </w:r>
      <w:r w:rsidR="00F13965">
        <w:t xml:space="preserve">, wie Menschen Rohstoffe </w:t>
      </w:r>
      <w:r w:rsidR="007859EB">
        <w:t xml:space="preserve">– in diesem Falle Milch – </w:t>
      </w:r>
      <w:r w:rsidR="00F13965">
        <w:t>gewinnen</w:t>
      </w:r>
      <w:r w:rsidRPr="0012674D">
        <w:t xml:space="preserve"> und wie Gesellschafts- und Wirtschaftsformen von der Natur beeinflusst werden (BMUKK 2010:3).</w:t>
      </w:r>
    </w:p>
    <w:p w:rsidR="0012674D" w:rsidRDefault="0012674D" w:rsidP="00B22021"/>
    <w:p w:rsidR="00632AA8" w:rsidRPr="00632AA8" w:rsidRDefault="00632AA8" w:rsidP="00632AA8">
      <w:r w:rsidRPr="00632AA8">
        <w:t>„Im Mittelpunkt von Geographie und Wirtschaftskunde steht der Mensch“ (BMUKK 2010:1). Um dieser umfassenden Bildungs- und Lehraufgabe gerecht zu werden, soll sich das Unterrichtsbeispiel direkt an der Lebenswelt der Sch</w:t>
      </w:r>
      <w:r w:rsidR="007859EB">
        <w:t>ülerinnen und Schüler orientieren</w:t>
      </w:r>
      <w:r w:rsidRPr="00632AA8">
        <w:t>, weshalb als Aufhänger Milchprodukte dienen.</w:t>
      </w:r>
      <w:r w:rsidR="00224F31">
        <w:t xml:space="preserve"> Milchwirtschaft, die für Österreichs Wir</w:t>
      </w:r>
      <w:r w:rsidR="00224F31">
        <w:t>t</w:t>
      </w:r>
      <w:r w:rsidR="00224F31">
        <w:t>schaft, Nahversorgung und Landschaftspflege von höchster Bedeutung ist, stellt lediglich eine Subsparte der Viehwirtschaft dar.</w:t>
      </w:r>
      <w:r w:rsidR="0027627E">
        <w:t xml:space="preserve"> Viehwirtschaft inkludiert auch Rinder-, Schweine-, Ziegen-, Schafe- oder Geflügelzucht. Diese Sparten werden aber bewusst ausgeklammert, da sie den Rahmen dieses Unter</w:t>
      </w:r>
      <w:r w:rsidR="00CF61FA">
        <w:t>richtsbeispiels sprengen würden.</w:t>
      </w:r>
    </w:p>
    <w:p w:rsidR="00632AA8" w:rsidRPr="00632AA8" w:rsidRDefault="00632AA8" w:rsidP="00632AA8"/>
    <w:p w:rsidR="00632AA8" w:rsidRPr="00632AA8" w:rsidRDefault="00632AA8" w:rsidP="00632AA8">
      <w:r w:rsidRPr="00632AA8">
        <w:t>Das Thema erscheint wichtig, da besonders in urbanen Gebieten die Schülerinnen und Schüler keinen Bezug mehr zur Viehwirtschaft haben. Mittels einer offen gestalteten Unte</w:t>
      </w:r>
      <w:r w:rsidRPr="00632AA8">
        <w:t>r</w:t>
      </w:r>
      <w:r w:rsidRPr="00632AA8">
        <w:t>richtseinheit sollen die Lernenden erkennen, dass Milch und Milchprodukte zwar im S</w:t>
      </w:r>
      <w:r w:rsidRPr="00632AA8">
        <w:t>u</w:t>
      </w:r>
      <w:r w:rsidRPr="00632AA8">
        <w:t xml:space="preserve">permarkt erhältlich sind, der Rohstoff dafür – nämlich die Milch – aber von Nutztieren stammt, die auf unterschiedliche Weise in unterschiedlichen Gebieten </w:t>
      </w:r>
      <w:r w:rsidR="00191FD6">
        <w:t xml:space="preserve">Österreichs </w:t>
      </w:r>
      <w:r w:rsidRPr="00632AA8">
        <w:t>gehalten wer</w:t>
      </w:r>
      <w:r w:rsidR="00191FD6">
        <w:t>den.</w:t>
      </w:r>
    </w:p>
    <w:p w:rsidR="00632AA8" w:rsidRPr="00632AA8" w:rsidRDefault="00632AA8" w:rsidP="00632AA8"/>
    <w:p w:rsidR="00632AA8" w:rsidRPr="00632AA8" w:rsidRDefault="00632AA8" w:rsidP="00632AA8">
      <w:r w:rsidRPr="00632AA8">
        <w:t xml:space="preserve">Das Unterrichtsbeispiel bietet an, mehrere Konzepte gleichzeitig aufzugreifen. Das Konzept der </w:t>
      </w:r>
      <w:r w:rsidRPr="00CF61FA">
        <w:rPr>
          <w:b/>
        </w:rPr>
        <w:t>intensiven bzw. extensiven Wirtschaftsformen</w:t>
      </w:r>
      <w:r w:rsidRPr="00632AA8">
        <w:t xml:space="preserve"> geht einher mit dem Konzept des </w:t>
      </w:r>
      <w:r w:rsidRPr="00CF61FA">
        <w:rPr>
          <w:b/>
        </w:rPr>
        <w:t>kapitalintensiven bzw. arbeitsintensiven Wirtsch</w:t>
      </w:r>
      <w:r w:rsidRPr="00467373">
        <w:rPr>
          <w:b/>
        </w:rPr>
        <w:t>aftens</w:t>
      </w:r>
      <w:r w:rsidRPr="00632AA8">
        <w:t xml:space="preserve"> und wird beim Vergleich eines Almbetriebes mit </w:t>
      </w:r>
      <w:r w:rsidR="00191FD6">
        <w:t>einer Viehwirtschaft</w:t>
      </w:r>
      <w:r w:rsidRPr="00632AA8">
        <w:t xml:space="preserve"> im Alpenvorland deutlich. Ebenso bieten sich diese beiden Betriebsstandort dazu an, das </w:t>
      </w:r>
      <w:r w:rsidRPr="00CF61FA">
        <w:rPr>
          <w:b/>
        </w:rPr>
        <w:t>Konzept der Höhenstufen</w:t>
      </w:r>
      <w:r w:rsidRPr="00632AA8">
        <w:t xml:space="preserve"> aufzugreifen und in einem weiteren Schritt Orientierungswissen zu vermitteln. Letztendlich kann das </w:t>
      </w:r>
      <w:r w:rsidRPr="00CF61FA">
        <w:rPr>
          <w:b/>
        </w:rPr>
        <w:t xml:space="preserve">Konzept der </w:t>
      </w:r>
      <w:r w:rsidR="0003186E">
        <w:rPr>
          <w:b/>
        </w:rPr>
        <w:t>Produktions</w:t>
      </w:r>
      <w:r w:rsidRPr="00CF61FA">
        <w:rPr>
          <w:b/>
        </w:rPr>
        <w:t xml:space="preserve">kette </w:t>
      </w:r>
      <w:r w:rsidRPr="00632AA8">
        <w:t>am Beispiel von Milchprodukten aufgezeigt werden.</w:t>
      </w:r>
    </w:p>
    <w:p w:rsidR="00632AA8" w:rsidRDefault="00632AA8" w:rsidP="00632AA8"/>
    <w:p w:rsidR="00191FD6" w:rsidRDefault="009C3D87" w:rsidP="00632AA8">
      <w:r>
        <w:t>Um im Rahmen dieser Arbeit bzw. dieses Unterrichtsbeispiels keine Urheberrechtsverle</w:t>
      </w:r>
      <w:r>
        <w:t>t</w:t>
      </w:r>
      <w:r>
        <w:t xml:space="preserve">zungen zu begehen, wird ausschließlich eigenes Bildmaterial verwendet. </w:t>
      </w:r>
      <w:r w:rsidR="0025010A">
        <w:t>Die Bilder sta</w:t>
      </w:r>
      <w:r w:rsidR="0025010A">
        <w:t>m</w:t>
      </w:r>
      <w:r w:rsidR="0025010A">
        <w:t>men</w:t>
      </w:r>
      <w:r w:rsidR="00467373">
        <w:t xml:space="preserve"> einerseits von der Hintereggera</w:t>
      </w:r>
      <w:r w:rsidR="0025010A">
        <w:t>lm, Bezirk Liezen, Südseite des Warscheneckgebiets und andererseits von einem Landwirt aus dem Bezirk Kirchdorf an der Krems.</w:t>
      </w:r>
    </w:p>
    <w:p w:rsidR="00191FD6" w:rsidRPr="00632AA8" w:rsidRDefault="00191FD6" w:rsidP="00632AA8"/>
    <w:p w:rsidR="00632AA8" w:rsidRPr="00632AA8" w:rsidRDefault="00632AA8" w:rsidP="00632AA8">
      <w:r w:rsidRPr="00632AA8">
        <w:t xml:space="preserve">Die Hauptzielrichtung der Aufbereitung besteht darin, dass die Schülerinnen und Schüler „Einsichten anhand einfacher Sachverhalte“ in die extensive und intensive Viehwirtschaft in Österreich erhalten und erfahren, wo die Milch herkommt und was aus ihr gemacht wird (BMUKK 2010:2). </w:t>
      </w:r>
    </w:p>
    <w:p w:rsidR="00632AA8" w:rsidRPr="00632AA8" w:rsidRDefault="00632AA8" w:rsidP="00632AA8"/>
    <w:p w:rsidR="00632AA8" w:rsidRPr="00632AA8" w:rsidRDefault="00632AA8" w:rsidP="00632AA8">
      <w:r w:rsidRPr="00632AA8">
        <w:t xml:space="preserve">Folgende </w:t>
      </w:r>
      <w:r w:rsidRPr="00C06ED5">
        <w:rPr>
          <w:b/>
        </w:rPr>
        <w:t>Groblernziele</w:t>
      </w:r>
      <w:r w:rsidRPr="00632AA8">
        <w:t xml:space="preserve"> werden angestrebt:</w:t>
      </w:r>
    </w:p>
    <w:p w:rsidR="00632AA8" w:rsidRPr="00632AA8" w:rsidRDefault="00632AA8" w:rsidP="00632AA8"/>
    <w:p w:rsidR="00632AA8" w:rsidRPr="00632AA8" w:rsidRDefault="00632AA8" w:rsidP="00632AA8">
      <w:r w:rsidRPr="00632AA8">
        <w:t>Die S/S können…</w:t>
      </w:r>
    </w:p>
    <w:p w:rsidR="00632AA8" w:rsidRPr="00632AA8" w:rsidRDefault="00632AA8" w:rsidP="00C34F1A">
      <w:pPr>
        <w:ind w:left="284" w:hanging="284"/>
      </w:pPr>
      <w:r w:rsidRPr="00632AA8">
        <w:t>…Gebiete in Österreich beschreiben, in denen extensive bzw. intensive Viehwirtschaft betrieben wird.</w:t>
      </w:r>
    </w:p>
    <w:p w:rsidR="00632AA8" w:rsidRPr="00632AA8" w:rsidRDefault="00632AA8" w:rsidP="00632AA8">
      <w:r w:rsidRPr="00632AA8">
        <w:t>…die Merkmale und Gegensätze von extensiver und intensiver Viehwirtschaft erklären.</w:t>
      </w:r>
    </w:p>
    <w:p w:rsidR="00632AA8" w:rsidRPr="00632AA8" w:rsidRDefault="00632AA8" w:rsidP="00C34F1A">
      <w:pPr>
        <w:ind w:left="284" w:hanging="284"/>
      </w:pPr>
      <w:r w:rsidRPr="00632AA8">
        <w:t>…die Bedeutung der Österreichischen Viehwirtschaft für die eigene Versorgung mit Milchprodukten bewerten.</w:t>
      </w:r>
    </w:p>
    <w:p w:rsidR="0012674D" w:rsidRDefault="0012674D" w:rsidP="00B22021"/>
    <w:p w:rsidR="00C06ED5" w:rsidRDefault="00C06ED5" w:rsidP="00B22021">
      <w:r>
        <w:t xml:space="preserve">Das </w:t>
      </w:r>
      <w:r w:rsidRPr="00C06ED5">
        <w:rPr>
          <w:b/>
        </w:rPr>
        <w:t>wichtigste Lernziel</w:t>
      </w:r>
      <w:r>
        <w:t xml:space="preserve"> besteht darin, dass die Schülerinnen und Schüler den Unterschied zwischen kapitalintensiven und arbeitsintensiven Wirtschaftsformen erklären können.</w:t>
      </w:r>
    </w:p>
    <w:p w:rsidR="00C06ED5" w:rsidRDefault="00C06ED5" w:rsidP="00B22021"/>
    <w:p w:rsidR="009124AC" w:rsidRPr="009124AC" w:rsidRDefault="009124AC" w:rsidP="00B22021">
      <w:pPr>
        <w:rPr>
          <w:b/>
        </w:rPr>
      </w:pPr>
      <w:r w:rsidRPr="009124AC">
        <w:rPr>
          <w:b/>
        </w:rPr>
        <w:t>Methodische Überlegungen:</w:t>
      </w:r>
    </w:p>
    <w:p w:rsidR="007778D9" w:rsidRDefault="00C06ED5" w:rsidP="00C06ED5">
      <w:r w:rsidRPr="00C06ED5">
        <w:t>Der Unterricht soll in Kleingruppen stattfinden und möglichst spielerisch und anschaulich – passend zur ersten Klasse – gestaltet werden. Die Lehrperson tritt in den Hintergrund, steht für Fragen oder Unklarheiten zur Verfügung, lenkt aber nie direkt das Geschehen.</w:t>
      </w:r>
      <w:r w:rsidR="000538AD">
        <w:t xml:space="preserve"> </w:t>
      </w:r>
      <w:r w:rsidRPr="00C06ED5">
        <w:t xml:space="preserve">Die Klasse wird in Kleingruppen geteilt und jede Gruppe erhält </w:t>
      </w:r>
      <w:r w:rsidR="00E83EB5">
        <w:t xml:space="preserve">die gleichen </w:t>
      </w:r>
      <w:r w:rsidR="00833D01">
        <w:t>Aufgaben- und Materialk</w:t>
      </w:r>
      <w:r w:rsidRPr="00C06ED5">
        <w:t xml:space="preserve">ärtchen, die verdeckt auf </w:t>
      </w:r>
      <w:r w:rsidR="00833D01">
        <w:t xml:space="preserve">je </w:t>
      </w:r>
      <w:r w:rsidRPr="00C06ED5">
        <w:t xml:space="preserve">einem Stapel liegen. Die gemeinsam </w:t>
      </w:r>
      <w:r w:rsidR="00E83EB5">
        <w:t xml:space="preserve">in der Gruppe </w:t>
      </w:r>
      <w:r w:rsidRPr="00C06ED5">
        <w:t>erarbeiteten Lösungen sind von jeder und jedem Lernenden im eigenen Heft oder dergle</w:t>
      </w:r>
      <w:r w:rsidRPr="00C06ED5">
        <w:t>i</w:t>
      </w:r>
      <w:r w:rsidRPr="00C06ED5">
        <w:t>chen festzuhalten. Das Unterrichtsbeispiel ist selbsterklärend und strebt eine möglichst hohe Schüler- und Schülerinnenaktivität an. Ist eine Aufgabe gelöst, wird das nächste Kär</w:t>
      </w:r>
      <w:r w:rsidRPr="00C06ED5">
        <w:t>t</w:t>
      </w:r>
      <w:r w:rsidRPr="00C06ED5">
        <w:t>chen aufgedeckt und bearbeitet.</w:t>
      </w:r>
      <w:r w:rsidR="009358F4">
        <w:t xml:space="preserve"> </w:t>
      </w:r>
      <w:r w:rsidR="005B6A2B">
        <w:t xml:space="preserve">Das Unterrichtsbeispiel verläuft aufbauend, weshalb die Kärtchen in der vorgegebenen Reihenfolge bearbeitet werden müssen. </w:t>
      </w:r>
      <w:r w:rsidR="00E65FD0">
        <w:t xml:space="preserve">Die Aufgaben durcheinander zu bearbeiten ist weder sinnvoll noch möglich, da </w:t>
      </w:r>
      <w:r w:rsidR="005634AC">
        <w:t xml:space="preserve">aufgrund des fehlenden Vorwissens </w:t>
      </w:r>
      <w:r w:rsidR="00E65FD0">
        <w:t>die Fragen nicht beantwortet werden können.</w:t>
      </w:r>
    </w:p>
    <w:p w:rsidR="007778D9" w:rsidRDefault="007778D9" w:rsidP="00C06ED5">
      <w:r>
        <w:t>Lernen muss Spaß machen, weshalb entdeckendes Lernen in Kleingruppen und in Komb</w:t>
      </w:r>
      <w:r>
        <w:t>i</w:t>
      </w:r>
      <w:r>
        <w:t>nation mit Bildanalysen stattfinden soll.</w:t>
      </w:r>
      <w:r w:rsidR="008A10C7">
        <w:t xml:space="preserve"> Dieses Unterrichtsbeispiel möchte sogar so weit gehen, dass nicht einmal der Titel der Stunde von der Lehrperson verraten wird.</w:t>
      </w:r>
      <w:r>
        <w:t xml:space="preserve"> </w:t>
      </w:r>
      <w:r w:rsidR="008A10C7">
        <w:t>Die Klei</w:t>
      </w:r>
      <w:r w:rsidR="008A10C7">
        <w:t>n</w:t>
      </w:r>
      <w:r w:rsidR="008A10C7">
        <w:lastRenderedPageBreak/>
        <w:t>gruppen dienen zur Diskussion und zum Meinungsaustausch. Neben der Bildanalyse w</w:t>
      </w:r>
      <w:r w:rsidR="006E3D42">
        <w:t>e</w:t>
      </w:r>
      <w:r w:rsidR="008A10C7">
        <w:t>r</w:t>
      </w:r>
      <w:r w:rsidR="008A10C7">
        <w:t>d</w:t>
      </w:r>
      <w:r w:rsidR="006E3D42">
        <w:t>en</w:t>
      </w:r>
      <w:r w:rsidR="008A10C7">
        <w:t xml:space="preserve"> auch Textarbeit und der Umgang mit einfachen Tabellen trainiert.</w:t>
      </w:r>
    </w:p>
    <w:p w:rsidR="00244F7B" w:rsidRPr="00C06ED5" w:rsidRDefault="00244F7B" w:rsidP="00C06ED5">
      <w:r>
        <w:t>Diese Unterrichtsbeispiel basiert somit auf folgenden Säulen: entdeckendes Lernen, selbs</w:t>
      </w:r>
      <w:r>
        <w:t>t</w:t>
      </w:r>
      <w:r>
        <w:t>gesteuertes Lernen, hohe soziale Interaktion, wenig bis gar keine LehererInnenaktivität, alltagsweltorientiert, kompetenzorientiert und Spaß am Lernen.</w:t>
      </w:r>
      <w:bookmarkStart w:id="0" w:name="_GoBack"/>
      <w:bookmarkEnd w:id="0"/>
    </w:p>
    <w:p w:rsidR="00823982" w:rsidRPr="00823982" w:rsidRDefault="00823982" w:rsidP="0041304A">
      <w:pPr>
        <w:pStyle w:val="SZusammenfassung"/>
      </w:pPr>
      <w:r w:rsidRPr="00823982">
        <w:t>Unterrichtsskizze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5888"/>
      </w:tblGrid>
      <w:tr w:rsidR="008507F0" w:rsidTr="00A36099">
        <w:tc>
          <w:tcPr>
            <w:tcW w:w="1809" w:type="dxa"/>
          </w:tcPr>
          <w:p w:rsidR="008507F0" w:rsidRDefault="008507F0">
            <w:r>
              <w:t>Schulstufe</w:t>
            </w:r>
          </w:p>
        </w:tc>
        <w:tc>
          <w:tcPr>
            <w:tcW w:w="7403" w:type="dxa"/>
          </w:tcPr>
          <w:p w:rsidR="008507F0" w:rsidRDefault="0099338A">
            <w:r>
              <w:t>1.</w:t>
            </w:r>
            <w:r w:rsidR="00A36099">
              <w:t xml:space="preserve"> </w:t>
            </w:r>
            <w:r>
              <w:t>Klasse</w:t>
            </w:r>
          </w:p>
        </w:tc>
      </w:tr>
      <w:tr w:rsidR="008507F0" w:rsidTr="00A36099">
        <w:tc>
          <w:tcPr>
            <w:tcW w:w="1809" w:type="dxa"/>
          </w:tcPr>
          <w:p w:rsidR="008507F0" w:rsidRDefault="008507F0">
            <w:r>
              <w:t>Gegenstand</w:t>
            </w:r>
          </w:p>
        </w:tc>
        <w:tc>
          <w:tcPr>
            <w:tcW w:w="7403" w:type="dxa"/>
          </w:tcPr>
          <w:p w:rsidR="008507F0" w:rsidRDefault="0099338A">
            <w:r>
              <w:t>Geographie und Wirtschaftskunde</w:t>
            </w:r>
          </w:p>
        </w:tc>
      </w:tr>
      <w:tr w:rsidR="008507F0" w:rsidTr="00A36099">
        <w:tc>
          <w:tcPr>
            <w:tcW w:w="1809" w:type="dxa"/>
          </w:tcPr>
          <w:p w:rsidR="008507F0" w:rsidRDefault="008507F0">
            <w:r>
              <w:t>Lehrplanbezug</w:t>
            </w:r>
          </w:p>
        </w:tc>
        <w:tc>
          <w:tcPr>
            <w:tcW w:w="7403" w:type="dxa"/>
          </w:tcPr>
          <w:p w:rsidR="008507F0" w:rsidRDefault="0099338A">
            <w:r>
              <w:t>Wie Menschen in verschiedenen Gebieten der Erde leben und wir</w:t>
            </w:r>
            <w:r>
              <w:t>t</w:t>
            </w:r>
            <w:r w:rsidR="00A853CA">
              <w:t xml:space="preserve">schaften </w:t>
            </w:r>
            <w:r w:rsidR="00A853CA" w:rsidRPr="0012674D">
              <w:t>(BMUKK 2010:3).</w:t>
            </w:r>
          </w:p>
          <w:p w:rsidR="0099338A" w:rsidRDefault="0099338A">
            <w:r>
              <w:t xml:space="preserve">Wie Menschen Rohstoffe </w:t>
            </w:r>
            <w:r w:rsidR="00A853CA">
              <w:t xml:space="preserve">und Energie gewinnen und nutzen </w:t>
            </w:r>
            <w:r w:rsidR="00A853CA" w:rsidRPr="0012674D">
              <w:t>(BMUKK 2010:3).</w:t>
            </w:r>
          </w:p>
        </w:tc>
      </w:tr>
      <w:tr w:rsidR="008507F0" w:rsidTr="00A36099">
        <w:tc>
          <w:tcPr>
            <w:tcW w:w="1809" w:type="dxa"/>
          </w:tcPr>
          <w:p w:rsidR="008507F0" w:rsidRDefault="008507F0">
            <w:r>
              <w:t>Lernziele</w:t>
            </w:r>
          </w:p>
        </w:tc>
        <w:tc>
          <w:tcPr>
            <w:tcW w:w="7403" w:type="dxa"/>
          </w:tcPr>
          <w:p w:rsidR="008507F0" w:rsidRDefault="00E61024">
            <w:r>
              <w:t>Die Lernenden können…</w:t>
            </w:r>
          </w:p>
          <w:p w:rsidR="00E61024" w:rsidRDefault="00E61024">
            <w:r>
              <w:t>…Bildmaterial beschreiben, analysieren und auswerten.</w:t>
            </w:r>
          </w:p>
          <w:p w:rsidR="00E61024" w:rsidRDefault="00E61024">
            <w:r>
              <w:t>…den Inhalt von Bildern mit Texten und Tabellen vergleichen und bewerten.</w:t>
            </w:r>
          </w:p>
          <w:p w:rsidR="00E61024" w:rsidRDefault="00E61024">
            <w:r>
              <w:t>…</w:t>
            </w:r>
            <w:r w:rsidR="00B248BB">
              <w:t>extensiver von intensiver Viehwirtschaft anhand von Bildern unte</w:t>
            </w:r>
            <w:r w:rsidR="00B248BB">
              <w:t>r</w:t>
            </w:r>
            <w:r w:rsidR="00B248BB">
              <w:t>schieden</w:t>
            </w:r>
          </w:p>
          <w:p w:rsidR="000F636E" w:rsidRDefault="00B248BB" w:rsidP="000F636E">
            <w:r>
              <w:t>…</w:t>
            </w:r>
            <w:r w:rsidR="000F636E">
              <w:t>in einer Concept Map die Milchproduktionskette festhalten.</w:t>
            </w:r>
          </w:p>
          <w:p w:rsidR="00B248BB" w:rsidRDefault="000F636E" w:rsidP="000F636E">
            <w:r>
              <w:t>…in Gruppen diskutieren und die erarbeiteten Standpunkte einer</w:t>
            </w:r>
            <w:r w:rsidR="00B248BB">
              <w:t xml:space="preserve"> </w:t>
            </w:r>
            <w:r>
              <w:t>Co</w:t>
            </w:r>
            <w:r>
              <w:t>n</w:t>
            </w:r>
            <w:r>
              <w:t>cept Map hinzufügen.</w:t>
            </w:r>
          </w:p>
          <w:p w:rsidR="00923BA2" w:rsidRDefault="00923BA2" w:rsidP="000F636E">
            <w:r>
              <w:t>…mit dem Atlas verorten und die Höhe eines Ortes bestimmen</w:t>
            </w:r>
            <w:r w:rsidR="00097699">
              <w:t>.</w:t>
            </w:r>
          </w:p>
          <w:p w:rsidR="00923BA2" w:rsidRDefault="00923BA2" w:rsidP="000F636E">
            <w:r>
              <w:t>…mit Hilfe eines Höhenstufenmodells bestimmten Orte die entspr</w:t>
            </w:r>
            <w:r>
              <w:t>e</w:t>
            </w:r>
            <w:r>
              <w:t>chende Höhenstufe zuweisen.</w:t>
            </w:r>
          </w:p>
          <w:p w:rsidR="00923BA2" w:rsidRDefault="00097699" w:rsidP="000F636E">
            <w:r>
              <w:t>…</w:t>
            </w:r>
            <w:r w:rsidR="001B4F60">
              <w:t>durch die Kombination aus Text und Bild arbeitsintensive von kap</w:t>
            </w:r>
            <w:r w:rsidR="001B4F60">
              <w:t>i</w:t>
            </w:r>
            <w:r w:rsidR="001B4F60">
              <w:t>talintensiven Wirtschaftsformen unterscheiden.</w:t>
            </w:r>
          </w:p>
        </w:tc>
      </w:tr>
      <w:tr w:rsidR="008507F0" w:rsidTr="00A36099">
        <w:tc>
          <w:tcPr>
            <w:tcW w:w="1809" w:type="dxa"/>
          </w:tcPr>
          <w:p w:rsidR="008507F0" w:rsidRDefault="008507F0">
            <w:r>
              <w:t>Dauer</w:t>
            </w:r>
          </w:p>
        </w:tc>
        <w:tc>
          <w:tcPr>
            <w:tcW w:w="7403" w:type="dxa"/>
          </w:tcPr>
          <w:p w:rsidR="008507F0" w:rsidRDefault="0099338A">
            <w:r>
              <w:t>Eine Einheit zu 50 Minuten</w:t>
            </w:r>
          </w:p>
        </w:tc>
      </w:tr>
      <w:tr w:rsidR="008507F0" w:rsidTr="00A36099">
        <w:tc>
          <w:tcPr>
            <w:tcW w:w="1809" w:type="dxa"/>
          </w:tcPr>
          <w:p w:rsidR="008507F0" w:rsidRDefault="008507F0">
            <w:r>
              <w:t>Medien</w:t>
            </w:r>
          </w:p>
        </w:tc>
        <w:tc>
          <w:tcPr>
            <w:tcW w:w="7403" w:type="dxa"/>
          </w:tcPr>
          <w:p w:rsidR="008507F0" w:rsidRDefault="0099338A">
            <w:r>
              <w:t>Kärtchen</w:t>
            </w:r>
            <w:r w:rsidR="00467373">
              <w:t>, Schreibzeug</w:t>
            </w:r>
            <w:r>
              <w:t xml:space="preserve"> und Atlas</w:t>
            </w:r>
          </w:p>
        </w:tc>
      </w:tr>
    </w:tbl>
    <w:p w:rsidR="001B062D" w:rsidRDefault="001B062D">
      <w:pPr>
        <w:overflowPunct/>
        <w:autoSpaceDE/>
        <w:autoSpaceDN/>
        <w:adjustRightInd/>
        <w:spacing w:after="200" w:line="276" w:lineRule="auto"/>
        <w:jc w:val="left"/>
        <w:textAlignment w:val="auto"/>
      </w:pPr>
      <w:r>
        <w:br w:type="page"/>
      </w:r>
    </w:p>
    <w:p w:rsidR="0053592E" w:rsidRDefault="003F7ECD" w:rsidP="006D3835">
      <w:pPr>
        <w:pStyle w:val="SZusammenfassung"/>
      </w:pPr>
      <w:r w:rsidRPr="003F7ECD">
        <w:lastRenderedPageBreak/>
        <w:t>Konzeptwissen</w:t>
      </w:r>
    </w:p>
    <w:p w:rsidR="0053592E" w:rsidRDefault="00456626" w:rsidP="0053592E">
      <w:pPr>
        <w:spacing w:after="0"/>
      </w:pPr>
      <w:r>
        <w:rPr>
          <w:noProof/>
        </w:rPr>
        <mc:AlternateContent>
          <mc:Choice Requires="wps">
            <w:drawing>
              <wp:anchor distT="0" distB="0" distL="114300" distR="114300" simplePos="0" relativeHeight="251662336" behindDoc="0" locked="0" layoutInCell="1" allowOverlap="1" wp14:anchorId="656D8CD1" wp14:editId="36C0236A">
                <wp:simplePos x="0" y="0"/>
                <wp:positionH relativeFrom="column">
                  <wp:posOffset>1303020</wp:posOffset>
                </wp:positionH>
                <wp:positionV relativeFrom="paragraph">
                  <wp:posOffset>26215</wp:posOffset>
                </wp:positionV>
                <wp:extent cx="2225615" cy="276225"/>
                <wp:effectExtent l="0" t="0" r="3810" b="9525"/>
                <wp:wrapNone/>
                <wp:docPr id="5" name="Flussdiagramm: Prozess 5"/>
                <wp:cNvGraphicFramePr/>
                <a:graphic xmlns:a="http://schemas.openxmlformats.org/drawingml/2006/main">
                  <a:graphicData uri="http://schemas.microsoft.com/office/word/2010/wordprocessingShape">
                    <wps:wsp>
                      <wps:cNvSpPr/>
                      <wps:spPr>
                        <a:xfrm>
                          <a:off x="0" y="0"/>
                          <a:ext cx="2225615" cy="276225"/>
                        </a:xfrm>
                        <a:prstGeom prst="flowChartProcess">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373" w:rsidRPr="00DD4845" w:rsidRDefault="00467373" w:rsidP="0053592E">
                            <w:pPr>
                              <w:spacing w:after="0"/>
                              <w:jc w:val="center"/>
                              <w:rPr>
                                <w:b/>
                              </w:rPr>
                            </w:pPr>
                            <w:r>
                              <w:rPr>
                                <w:b/>
                              </w:rPr>
                              <w:t>Käse, Joghurt, Topfen, Butter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ussdiagramm: Prozess 5" o:spid="_x0000_s1026" type="#_x0000_t109" style="position:absolute;left:0;text-align:left;margin-left:102.6pt;margin-top:2.05pt;width:175.2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" fillcolor="#92d050" stroked="f" strokeweight="2pt">
                <v:textbox>
                  <w:txbxContent>
                    <w:p w:rsidR="00467373" w:rsidRPr="00DD4845" w:rsidRDefault="00467373" w:rsidP="0053592E">
                      <w:pPr>
                        <w:spacing w:after="0"/>
                        <w:jc w:val="center"/>
                        <w:rPr>
                          <w:b/>
                        </w:rPr>
                      </w:pPr>
                      <w:r>
                        <w:rPr>
                          <w:b/>
                        </w:rPr>
                        <w:t>Käse, Joghurt, Topfen, Butter</w:t>
                      </w:r>
                    </w:p>
                  </w:txbxContent>
                </v:textbox>
              </v:shape>
            </w:pict>
          </mc:Fallback>
        </mc:AlternateContent>
      </w:r>
      <w:r w:rsidR="001A3609">
        <w:rPr>
          <w:noProof/>
        </w:rPr>
        <mc:AlternateContent>
          <mc:Choice Requires="wps">
            <w:drawing>
              <wp:anchor distT="0" distB="0" distL="114300" distR="114300" simplePos="0" relativeHeight="251674624" behindDoc="0" locked="0" layoutInCell="1" allowOverlap="1" wp14:anchorId="041B6C28" wp14:editId="2B10FB6C">
                <wp:simplePos x="0" y="0"/>
                <wp:positionH relativeFrom="column">
                  <wp:posOffset>3846195</wp:posOffset>
                </wp:positionH>
                <wp:positionV relativeFrom="paragraph">
                  <wp:posOffset>-2540</wp:posOffset>
                </wp:positionV>
                <wp:extent cx="971550" cy="304800"/>
                <wp:effectExtent l="0" t="0" r="0" b="0"/>
                <wp:wrapNone/>
                <wp:docPr id="35" name="Flussdiagramm: Prozess 35"/>
                <wp:cNvGraphicFramePr/>
                <a:graphic xmlns:a="http://schemas.openxmlformats.org/drawingml/2006/main">
                  <a:graphicData uri="http://schemas.microsoft.com/office/word/2010/wordprocessingShape">
                    <wps:wsp>
                      <wps:cNvSpPr/>
                      <wps:spPr>
                        <a:xfrm>
                          <a:off x="0" y="0"/>
                          <a:ext cx="971550" cy="304800"/>
                        </a:xfrm>
                        <a:prstGeom prst="flowChartProcess">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373" w:rsidRPr="00DD4845" w:rsidRDefault="00467373" w:rsidP="0053592E">
                            <w:pPr>
                              <w:spacing w:after="0"/>
                              <w:rPr>
                                <w:b/>
                              </w:rPr>
                            </w:pPr>
                            <w:r>
                              <w:rPr>
                                <w:b/>
                              </w:rPr>
                              <w:t>Konsument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Prozess 35" o:spid="_x0000_s1027" type="#_x0000_t109" style="position:absolute;left:0;text-align:left;margin-left:302.85pt;margin-top:-.2pt;width:76.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" fillcolor="#92d050" stroked="f" strokeweight="2pt">
                <v:textbox>
                  <w:txbxContent>
                    <w:p w:rsidR="00467373" w:rsidRPr="00DD4845" w:rsidRDefault="00467373" w:rsidP="0053592E">
                      <w:pPr>
                        <w:spacing w:after="0"/>
                        <w:rPr>
                          <w:b/>
                        </w:rPr>
                      </w:pPr>
                      <w:r>
                        <w:rPr>
                          <w:b/>
                        </w:rPr>
                        <w:t>Konsument</w:t>
                      </w:r>
                    </w:p>
                  </w:txbxContent>
                </v:textbox>
              </v:shape>
            </w:pict>
          </mc:Fallback>
        </mc:AlternateContent>
      </w:r>
    </w:p>
    <w:p w:rsidR="0053592E" w:rsidRDefault="00682260" w:rsidP="0053592E">
      <w:pPr>
        <w:spacing w:after="0"/>
      </w:pPr>
      <w:r>
        <w:rPr>
          <w:noProof/>
        </w:rPr>
        <mc:AlternateContent>
          <mc:Choice Requires="wps">
            <w:drawing>
              <wp:anchor distT="0" distB="0" distL="114300" distR="114300" simplePos="0" relativeHeight="251669504" behindDoc="0" locked="0" layoutInCell="1" allowOverlap="1" wp14:anchorId="6CA5998A" wp14:editId="28002BF6">
                <wp:simplePos x="0" y="0"/>
                <wp:positionH relativeFrom="column">
                  <wp:posOffset>3535045</wp:posOffset>
                </wp:positionH>
                <wp:positionV relativeFrom="paragraph">
                  <wp:posOffset>635</wp:posOffset>
                </wp:positionV>
                <wp:extent cx="313690" cy="0"/>
                <wp:effectExtent l="0" t="76200" r="10160" b="114300"/>
                <wp:wrapNone/>
                <wp:docPr id="15" name="Gerade Verbindung mit Pfeil 15"/>
                <wp:cNvGraphicFramePr/>
                <a:graphic xmlns:a="http://schemas.openxmlformats.org/drawingml/2006/main">
                  <a:graphicData uri="http://schemas.microsoft.com/office/word/2010/wordprocessingShape">
                    <wps:wsp>
                      <wps:cNvCnPr/>
                      <wps:spPr>
                        <a:xfrm>
                          <a:off x="0" y="0"/>
                          <a:ext cx="31369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5" o:spid="_x0000_s1026" type="#_x0000_t32" style="position:absolute;margin-left:278.35pt;margin-top:.05pt;width:24.7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" strokecolor="black [3213]" strokeweight="2pt">
                <v:stroke endarrow="open"/>
              </v:shape>
            </w:pict>
          </mc:Fallback>
        </mc:AlternateContent>
      </w:r>
      <w:r>
        <w:rPr>
          <w:noProof/>
        </w:rPr>
        <mc:AlternateContent>
          <mc:Choice Requires="wps">
            <w:drawing>
              <wp:anchor distT="0" distB="0" distL="114300" distR="114300" simplePos="0" relativeHeight="251691008" behindDoc="0" locked="0" layoutInCell="1" allowOverlap="1" wp14:anchorId="390558B4" wp14:editId="1D28D054">
                <wp:simplePos x="0" y="0"/>
                <wp:positionH relativeFrom="column">
                  <wp:posOffset>60325</wp:posOffset>
                </wp:positionH>
                <wp:positionV relativeFrom="paragraph">
                  <wp:posOffset>635</wp:posOffset>
                </wp:positionV>
                <wp:extent cx="1242060" cy="0"/>
                <wp:effectExtent l="0" t="76200" r="15240" b="114300"/>
                <wp:wrapNone/>
                <wp:docPr id="62" name="Gerade Verbindung mit Pfeil 62"/>
                <wp:cNvGraphicFramePr/>
                <a:graphic xmlns:a="http://schemas.openxmlformats.org/drawingml/2006/main">
                  <a:graphicData uri="http://schemas.microsoft.com/office/word/2010/wordprocessingShape">
                    <wps:wsp>
                      <wps:cNvCnPr/>
                      <wps:spPr>
                        <a:xfrm>
                          <a:off x="0" y="0"/>
                          <a:ext cx="124206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62" o:spid="_x0000_s1026" type="#_x0000_t32" style="position:absolute;margin-left:4.75pt;margin-top:.05pt;width:97.8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" strokecolor="black [3213]" strokeweight="2pt">
                <v:stroke endarrow="open"/>
              </v:shape>
            </w:pict>
          </mc:Fallback>
        </mc:AlternateContent>
      </w:r>
      <w:r w:rsidR="00CC3A0A">
        <w:rPr>
          <w:noProof/>
        </w:rPr>
        <mc:AlternateContent>
          <mc:Choice Requires="wps">
            <w:drawing>
              <wp:anchor distT="0" distB="0" distL="114300" distR="114300" simplePos="0" relativeHeight="251689984" behindDoc="0" locked="0" layoutInCell="1" allowOverlap="1" wp14:anchorId="41CCDF50" wp14:editId="6B9FCDC3">
                <wp:simplePos x="0" y="0"/>
                <wp:positionH relativeFrom="column">
                  <wp:posOffset>64770</wp:posOffset>
                </wp:positionH>
                <wp:positionV relativeFrom="paragraph">
                  <wp:posOffset>3810</wp:posOffset>
                </wp:positionV>
                <wp:extent cx="0" cy="5867400"/>
                <wp:effectExtent l="0" t="0" r="19050" b="19050"/>
                <wp:wrapNone/>
                <wp:docPr id="61" name="Gerade Verbindung 61"/>
                <wp:cNvGraphicFramePr/>
                <a:graphic xmlns:a="http://schemas.openxmlformats.org/drawingml/2006/main">
                  <a:graphicData uri="http://schemas.microsoft.com/office/word/2010/wordprocessingShape">
                    <wps:wsp>
                      <wps:cNvCnPr/>
                      <wps:spPr>
                        <a:xfrm>
                          <a:off x="0" y="0"/>
                          <a:ext cx="0" cy="58674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6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3pt" to="5.1pt,4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" strokecolor="black [3213]" strokeweight="2pt"/>
            </w:pict>
          </mc:Fallback>
        </mc:AlternateContent>
      </w:r>
    </w:p>
    <w:p w:rsidR="0053592E" w:rsidRDefault="006D3835" w:rsidP="0053592E">
      <w:pPr>
        <w:spacing w:after="0"/>
      </w:pPr>
      <w:r>
        <w:rPr>
          <w:noProof/>
        </w:rPr>
        <mc:AlternateContent>
          <mc:Choice Requires="wps">
            <w:drawing>
              <wp:anchor distT="0" distB="0" distL="114300" distR="114300" simplePos="0" relativeHeight="251660288" behindDoc="0" locked="0" layoutInCell="1" allowOverlap="1" wp14:anchorId="193D6357" wp14:editId="6318C444">
                <wp:simplePos x="0" y="0"/>
                <wp:positionH relativeFrom="column">
                  <wp:posOffset>2376805</wp:posOffset>
                </wp:positionH>
                <wp:positionV relativeFrom="paragraph">
                  <wp:posOffset>6350</wp:posOffset>
                </wp:positionV>
                <wp:extent cx="0" cy="266700"/>
                <wp:effectExtent l="95250" t="0" r="57150" b="57150"/>
                <wp:wrapNone/>
                <wp:docPr id="2" name="Gerade Verbindung mit Pfeil 2"/>
                <wp:cNvGraphicFramePr/>
                <a:graphic xmlns:a="http://schemas.openxmlformats.org/drawingml/2006/main">
                  <a:graphicData uri="http://schemas.microsoft.com/office/word/2010/wordprocessingShape">
                    <wps:wsp>
                      <wps:cNvCnPr/>
                      <wps:spPr>
                        <a:xfrm>
                          <a:off x="0" y="0"/>
                          <a:ext cx="0" cy="2667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2" o:spid="_x0000_s1026" type="#_x0000_t32" style="position:absolute;margin-left:187.15pt;margin-top:.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" strokecolor="black [3213]" strokeweight="2pt">
                <v:stroke endarrow="open"/>
              </v:shape>
            </w:pict>
          </mc:Fallback>
        </mc:AlternateContent>
      </w:r>
      <w:r w:rsidR="00456626">
        <w:rPr>
          <w:noProof/>
        </w:rPr>
        <mc:AlternateContent>
          <mc:Choice Requires="wps">
            <w:drawing>
              <wp:anchor distT="0" distB="0" distL="114300" distR="114300" simplePos="0" relativeHeight="251776000" behindDoc="0" locked="0" layoutInCell="1" allowOverlap="1" wp14:anchorId="482E3F5E" wp14:editId="3141CABF">
                <wp:simplePos x="0" y="0"/>
                <wp:positionH relativeFrom="column">
                  <wp:posOffset>2512695</wp:posOffset>
                </wp:positionH>
                <wp:positionV relativeFrom="paragraph">
                  <wp:posOffset>635</wp:posOffset>
                </wp:positionV>
                <wp:extent cx="1333500" cy="285750"/>
                <wp:effectExtent l="0" t="0" r="0" b="0"/>
                <wp:wrapNone/>
                <wp:docPr id="91" name="Flussdiagramm: Prozess 91"/>
                <wp:cNvGraphicFramePr/>
                <a:graphic xmlns:a="http://schemas.openxmlformats.org/drawingml/2006/main">
                  <a:graphicData uri="http://schemas.microsoft.com/office/word/2010/wordprocessingShape">
                    <wps:wsp>
                      <wps:cNvSpPr/>
                      <wps:spPr>
                        <a:xfrm>
                          <a:off x="0" y="0"/>
                          <a:ext cx="1333500" cy="28575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373" w:rsidRPr="003C0309" w:rsidRDefault="00467373" w:rsidP="00456626">
                            <w:pPr>
                              <w:spacing w:after="0"/>
                              <w:jc w:val="left"/>
                              <w:rPr>
                                <w:color w:val="000000" w:themeColor="text1"/>
                              </w:rPr>
                            </w:pPr>
                            <w:r>
                              <w:rPr>
                                <w:color w:val="000000" w:themeColor="text1"/>
                              </w:rPr>
                              <w:t>sind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Prozess 91" o:spid="_x0000_s1028" type="#_x0000_t109" style="position:absolute;left:0;text-align:left;margin-left:197.85pt;margin-top:.05pt;width:105pt;height: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" filled="f" stroked="f" strokeweight="2pt">
                <v:textbox>
                  <w:txbxContent>
                    <w:p w:rsidR="00467373" w:rsidRPr="003C0309" w:rsidRDefault="00467373" w:rsidP="00456626">
                      <w:pPr>
                        <w:spacing w:after="0"/>
                        <w:jc w:val="left"/>
                        <w:rPr>
                          <w:color w:val="000000" w:themeColor="text1"/>
                        </w:rPr>
                      </w:pPr>
                      <w:r>
                        <w:rPr>
                          <w:color w:val="000000" w:themeColor="text1"/>
                        </w:rPr>
                        <w:t>sind</w:t>
                      </w:r>
                    </w:p>
                  </w:txbxContent>
                </v:textbox>
              </v:shape>
            </w:pict>
          </mc:Fallback>
        </mc:AlternateContent>
      </w:r>
    </w:p>
    <w:p w:rsidR="0053592E" w:rsidRDefault="00456626" w:rsidP="0053592E">
      <w:pPr>
        <w:spacing w:after="0"/>
      </w:pPr>
      <w:r>
        <w:rPr>
          <w:noProof/>
        </w:rPr>
        <mc:AlternateContent>
          <mc:Choice Requires="wps">
            <w:drawing>
              <wp:anchor distT="0" distB="0" distL="114300" distR="114300" simplePos="0" relativeHeight="251659264" behindDoc="0" locked="0" layoutInCell="1" allowOverlap="1" wp14:anchorId="440BD3CF" wp14:editId="14C97E8C">
                <wp:simplePos x="0" y="0"/>
                <wp:positionH relativeFrom="column">
                  <wp:posOffset>1693545</wp:posOffset>
                </wp:positionH>
                <wp:positionV relativeFrom="paragraph">
                  <wp:posOffset>130810</wp:posOffset>
                </wp:positionV>
                <wp:extent cx="1428750" cy="285750"/>
                <wp:effectExtent l="0" t="0" r="0" b="0"/>
                <wp:wrapNone/>
                <wp:docPr id="1" name="Flussdiagramm: Prozess 1"/>
                <wp:cNvGraphicFramePr/>
                <a:graphic xmlns:a="http://schemas.openxmlformats.org/drawingml/2006/main">
                  <a:graphicData uri="http://schemas.microsoft.com/office/word/2010/wordprocessingShape">
                    <wps:wsp>
                      <wps:cNvSpPr/>
                      <wps:spPr>
                        <a:xfrm>
                          <a:off x="0" y="0"/>
                          <a:ext cx="1428750" cy="285750"/>
                        </a:xfrm>
                        <a:prstGeom prst="flowChartProcess">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373" w:rsidRPr="00DD4845" w:rsidRDefault="00467373" w:rsidP="0053592E">
                            <w:pPr>
                              <w:spacing w:after="0"/>
                              <w:jc w:val="center"/>
                              <w:rPr>
                                <w:b/>
                              </w:rPr>
                            </w:pPr>
                            <w:r>
                              <w:rPr>
                                <w:b/>
                              </w:rPr>
                              <w:t>Milchprodukte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ussdiagramm: Prozess 1" o:spid="_x0000_s1029" type="#_x0000_t109" style="position:absolute;left:0;text-align:left;margin-left:133.35pt;margin-top:10.3pt;width:112.5pt;height: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" fillcolor="#92d050" stroked="f" strokeweight="2pt">
                <v:textbox>
                  <w:txbxContent>
                    <w:p w:rsidR="00467373" w:rsidRPr="00DD4845" w:rsidRDefault="00467373" w:rsidP="0053592E">
                      <w:pPr>
                        <w:spacing w:after="0"/>
                        <w:jc w:val="center"/>
                        <w:rPr>
                          <w:b/>
                        </w:rPr>
                      </w:pPr>
                      <w:r>
                        <w:rPr>
                          <w:b/>
                        </w:rPr>
                        <w:t>Milchprodukte</w:t>
                      </w:r>
                    </w:p>
                  </w:txbxContent>
                </v:textbox>
              </v:shape>
            </w:pict>
          </mc:Fallback>
        </mc:AlternateContent>
      </w:r>
    </w:p>
    <w:p w:rsidR="0053592E" w:rsidRDefault="0053592E" w:rsidP="0053592E">
      <w:pPr>
        <w:spacing w:after="0"/>
      </w:pPr>
    </w:p>
    <w:p w:rsidR="0053592E" w:rsidRDefault="00456626" w:rsidP="0053592E">
      <w:pPr>
        <w:spacing w:after="0"/>
      </w:pPr>
      <w:r>
        <w:rPr>
          <w:noProof/>
        </w:rPr>
        <mc:AlternateContent>
          <mc:Choice Requires="wps">
            <w:drawing>
              <wp:anchor distT="0" distB="0" distL="114300" distR="114300" simplePos="0" relativeHeight="251705344" behindDoc="0" locked="0" layoutInCell="1" allowOverlap="1" wp14:anchorId="11088C3E" wp14:editId="0FF8CFAA">
                <wp:simplePos x="0" y="0"/>
                <wp:positionH relativeFrom="column">
                  <wp:posOffset>2379345</wp:posOffset>
                </wp:positionH>
                <wp:positionV relativeFrom="paragraph">
                  <wp:posOffset>124460</wp:posOffset>
                </wp:positionV>
                <wp:extent cx="1333500" cy="285750"/>
                <wp:effectExtent l="0" t="0" r="0" b="0"/>
                <wp:wrapNone/>
                <wp:docPr id="29" name="Flussdiagramm: Prozess 29"/>
                <wp:cNvGraphicFramePr/>
                <a:graphic xmlns:a="http://schemas.openxmlformats.org/drawingml/2006/main">
                  <a:graphicData uri="http://schemas.microsoft.com/office/word/2010/wordprocessingShape">
                    <wps:wsp>
                      <wps:cNvSpPr/>
                      <wps:spPr>
                        <a:xfrm>
                          <a:off x="0" y="0"/>
                          <a:ext cx="1333500" cy="28575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373" w:rsidRPr="003C0309" w:rsidRDefault="00467373" w:rsidP="003C0309">
                            <w:pPr>
                              <w:spacing w:after="0"/>
                              <w:jc w:val="left"/>
                              <w:rPr>
                                <w:color w:val="000000" w:themeColor="text1"/>
                              </w:rPr>
                            </w:pPr>
                            <w:r>
                              <w:rPr>
                                <w:color w:val="000000" w:themeColor="text1"/>
                              </w:rPr>
                              <w:t>werden gemacht 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Prozess 29" o:spid="_x0000_s1030" type="#_x0000_t109" style="position:absolute;left:0;text-align:left;margin-left:187.35pt;margin-top:9.8pt;width:105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" filled="f" stroked="f" strokeweight="2pt">
                <v:textbox>
                  <w:txbxContent>
                    <w:p w:rsidR="00467373" w:rsidRPr="003C0309" w:rsidRDefault="00467373" w:rsidP="003C0309">
                      <w:pPr>
                        <w:spacing w:after="0"/>
                        <w:jc w:val="left"/>
                        <w:rPr>
                          <w:color w:val="000000" w:themeColor="text1"/>
                        </w:rPr>
                      </w:pPr>
                      <w:r>
                        <w:rPr>
                          <w:color w:val="000000" w:themeColor="text1"/>
                        </w:rPr>
                        <w:t>werden gemacht aus</w:t>
                      </w:r>
                    </w:p>
                  </w:txbxContent>
                </v:textbox>
              </v:shape>
            </w:pict>
          </mc:Fallback>
        </mc:AlternateContent>
      </w:r>
    </w:p>
    <w:p w:rsidR="0053592E" w:rsidRDefault="0053592E" w:rsidP="0053592E">
      <w:pPr>
        <w:spacing w:after="0"/>
      </w:pPr>
      <w:r>
        <w:rPr>
          <w:noProof/>
        </w:rPr>
        <mc:AlternateContent>
          <mc:Choice Requires="wps">
            <w:drawing>
              <wp:anchor distT="0" distB="0" distL="114300" distR="114300" simplePos="0" relativeHeight="251664384" behindDoc="0" locked="0" layoutInCell="1" allowOverlap="1" wp14:anchorId="57435585" wp14:editId="4D34A1F6">
                <wp:simplePos x="0" y="0"/>
                <wp:positionH relativeFrom="column">
                  <wp:posOffset>2367280</wp:posOffset>
                </wp:positionH>
                <wp:positionV relativeFrom="paragraph">
                  <wp:posOffset>-4445</wp:posOffset>
                </wp:positionV>
                <wp:extent cx="0" cy="266700"/>
                <wp:effectExtent l="95250" t="0" r="57150" b="57150"/>
                <wp:wrapNone/>
                <wp:docPr id="7" name="Gerade Verbindung mit Pfeil 7"/>
                <wp:cNvGraphicFramePr/>
                <a:graphic xmlns:a="http://schemas.openxmlformats.org/drawingml/2006/main">
                  <a:graphicData uri="http://schemas.microsoft.com/office/word/2010/wordprocessingShape">
                    <wps:wsp>
                      <wps:cNvCnPr/>
                      <wps:spPr>
                        <a:xfrm>
                          <a:off x="0" y="0"/>
                          <a:ext cx="0" cy="2667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7" o:spid="_x0000_s1026" type="#_x0000_t32" style="position:absolute;margin-left:186.4pt;margin-top:-.35pt;width:0;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" strokecolor="black [3213]" strokeweight="2pt">
                <v:stroke endarrow="open"/>
              </v:shape>
            </w:pict>
          </mc:Fallback>
        </mc:AlternateContent>
      </w:r>
    </w:p>
    <w:p w:rsidR="0053592E" w:rsidRDefault="00456626" w:rsidP="0053592E">
      <w:pPr>
        <w:spacing w:after="0"/>
      </w:pPr>
      <w:r>
        <w:rPr>
          <w:noProof/>
        </w:rPr>
        <mc:AlternateContent>
          <mc:Choice Requires="wps">
            <w:drawing>
              <wp:anchor distT="0" distB="0" distL="114300" distR="114300" simplePos="0" relativeHeight="251677696" behindDoc="0" locked="0" layoutInCell="1" allowOverlap="1" wp14:anchorId="7736419E" wp14:editId="77802FC6">
                <wp:simplePos x="0" y="0"/>
                <wp:positionH relativeFrom="column">
                  <wp:posOffset>179070</wp:posOffset>
                </wp:positionH>
                <wp:positionV relativeFrom="paragraph">
                  <wp:posOffset>118110</wp:posOffset>
                </wp:positionV>
                <wp:extent cx="638175" cy="266700"/>
                <wp:effectExtent l="0" t="0" r="9525" b="0"/>
                <wp:wrapNone/>
                <wp:docPr id="3" name="Flussdiagramm: Prozess 3"/>
                <wp:cNvGraphicFramePr/>
                <a:graphic xmlns:a="http://schemas.openxmlformats.org/drawingml/2006/main">
                  <a:graphicData uri="http://schemas.microsoft.com/office/word/2010/wordprocessingShape">
                    <wps:wsp>
                      <wps:cNvSpPr/>
                      <wps:spPr>
                        <a:xfrm>
                          <a:off x="0" y="0"/>
                          <a:ext cx="638175" cy="266700"/>
                        </a:xfrm>
                        <a:prstGeom prst="flowChartProcess">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373" w:rsidRPr="00DD4845" w:rsidRDefault="00467373" w:rsidP="0053592E">
                            <w:pPr>
                              <w:spacing w:after="0"/>
                              <w:rPr>
                                <w:b/>
                              </w:rPr>
                            </w:pPr>
                            <w:r>
                              <w:rPr>
                                <w:b/>
                              </w:rPr>
                              <w:t>Ziege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Prozess 3" o:spid="_x0000_s1031" type="#_x0000_t109" style="position:absolute;left:0;text-align:left;margin-left:14.1pt;margin-top:9.3pt;width:50.2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" fillcolor="#92d050" stroked="f" strokeweight="2pt">
                <v:textbox>
                  <w:txbxContent>
                    <w:p w:rsidR="00467373" w:rsidRPr="00DD4845" w:rsidRDefault="00467373" w:rsidP="0053592E">
                      <w:pPr>
                        <w:spacing w:after="0"/>
                        <w:rPr>
                          <w:b/>
                        </w:rPr>
                      </w:pPr>
                      <w:r>
                        <w:rPr>
                          <w:b/>
                        </w:rPr>
                        <w:t>Ziege</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0BB5B5FF" wp14:editId="55139CE0">
                <wp:simplePos x="0" y="0"/>
                <wp:positionH relativeFrom="column">
                  <wp:posOffset>902970</wp:posOffset>
                </wp:positionH>
                <wp:positionV relativeFrom="paragraph">
                  <wp:posOffset>22860</wp:posOffset>
                </wp:positionV>
                <wp:extent cx="1333500" cy="285750"/>
                <wp:effectExtent l="0" t="0" r="0" b="0"/>
                <wp:wrapNone/>
                <wp:docPr id="94" name="Flussdiagramm: Prozess 94"/>
                <wp:cNvGraphicFramePr/>
                <a:graphic xmlns:a="http://schemas.openxmlformats.org/drawingml/2006/main">
                  <a:graphicData uri="http://schemas.microsoft.com/office/word/2010/wordprocessingShape">
                    <wps:wsp>
                      <wps:cNvSpPr/>
                      <wps:spPr>
                        <a:xfrm>
                          <a:off x="0" y="0"/>
                          <a:ext cx="1333500" cy="28575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373" w:rsidRPr="003C0309" w:rsidRDefault="00467373" w:rsidP="00456626">
                            <w:pPr>
                              <w:spacing w:after="0"/>
                              <w:jc w:val="left"/>
                              <w:rPr>
                                <w:color w:val="000000" w:themeColor="text1"/>
                              </w:rPr>
                            </w:pPr>
                            <w:r>
                              <w:rPr>
                                <w:color w:val="000000" w:themeColor="text1"/>
                              </w:rPr>
                              <w:t>kommt von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Prozess 94" o:spid="_x0000_s1032" type="#_x0000_t109" style="position:absolute;left:0;text-align:left;margin-left:71.1pt;margin-top:1.8pt;width:105pt;height:2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" filled="f" stroked="f" strokeweight="2pt">
                <v:textbox>
                  <w:txbxContent>
                    <w:p w:rsidR="00467373" w:rsidRPr="003C0309" w:rsidRDefault="00467373" w:rsidP="00456626">
                      <w:pPr>
                        <w:spacing w:after="0"/>
                        <w:jc w:val="left"/>
                        <w:rPr>
                          <w:color w:val="000000" w:themeColor="text1"/>
                        </w:rPr>
                      </w:pPr>
                      <w:r>
                        <w:rPr>
                          <w:color w:val="000000" w:themeColor="text1"/>
                        </w:rPr>
                        <w:t>kommt von</w:t>
                      </w: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6C7621C7" wp14:editId="0AFAB86C">
                <wp:simplePos x="0" y="0"/>
                <wp:positionH relativeFrom="column">
                  <wp:posOffset>3169920</wp:posOffset>
                </wp:positionH>
                <wp:positionV relativeFrom="paragraph">
                  <wp:posOffset>51435</wp:posOffset>
                </wp:positionV>
                <wp:extent cx="1333500" cy="285750"/>
                <wp:effectExtent l="0" t="0" r="0" b="0"/>
                <wp:wrapNone/>
                <wp:docPr id="93" name="Flussdiagramm: Prozess 93"/>
                <wp:cNvGraphicFramePr/>
                <a:graphic xmlns:a="http://schemas.openxmlformats.org/drawingml/2006/main">
                  <a:graphicData uri="http://schemas.microsoft.com/office/word/2010/wordprocessingShape">
                    <wps:wsp>
                      <wps:cNvSpPr/>
                      <wps:spPr>
                        <a:xfrm>
                          <a:off x="0" y="0"/>
                          <a:ext cx="1333500" cy="28575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373" w:rsidRPr="003C0309" w:rsidRDefault="00467373" w:rsidP="00456626">
                            <w:pPr>
                              <w:spacing w:after="0"/>
                              <w:jc w:val="left"/>
                              <w:rPr>
                                <w:color w:val="000000" w:themeColor="text1"/>
                              </w:rPr>
                            </w:pPr>
                            <w:r>
                              <w:rPr>
                                <w:color w:val="000000" w:themeColor="text1"/>
                              </w:rPr>
                              <w:t>kommt von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Prozess 93" o:spid="_x0000_s1033" type="#_x0000_t109" style="position:absolute;left:0;text-align:left;margin-left:249.6pt;margin-top:4.05pt;width:105pt;height:2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" filled="f" stroked="f" strokeweight="2pt">
                <v:textbox>
                  <w:txbxContent>
                    <w:p w:rsidR="00467373" w:rsidRPr="003C0309" w:rsidRDefault="00467373" w:rsidP="00456626">
                      <w:pPr>
                        <w:spacing w:after="0"/>
                        <w:jc w:val="left"/>
                        <w:rPr>
                          <w:color w:val="000000" w:themeColor="text1"/>
                        </w:rPr>
                      </w:pPr>
                      <w:r>
                        <w:rPr>
                          <w:color w:val="000000" w:themeColor="text1"/>
                        </w:rPr>
                        <w:t>kommt von</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4F81B4B7" wp14:editId="3DFEB423">
                <wp:simplePos x="0" y="0"/>
                <wp:positionH relativeFrom="column">
                  <wp:posOffset>4189095</wp:posOffset>
                </wp:positionH>
                <wp:positionV relativeFrom="paragraph">
                  <wp:posOffset>127635</wp:posOffset>
                </wp:positionV>
                <wp:extent cx="638175" cy="276225"/>
                <wp:effectExtent l="0" t="0" r="9525" b="9525"/>
                <wp:wrapNone/>
                <wp:docPr id="19" name="Flussdiagramm: Prozess 19"/>
                <wp:cNvGraphicFramePr/>
                <a:graphic xmlns:a="http://schemas.openxmlformats.org/drawingml/2006/main">
                  <a:graphicData uri="http://schemas.microsoft.com/office/word/2010/wordprocessingShape">
                    <wps:wsp>
                      <wps:cNvSpPr/>
                      <wps:spPr>
                        <a:xfrm>
                          <a:off x="0" y="0"/>
                          <a:ext cx="638175" cy="276225"/>
                        </a:xfrm>
                        <a:prstGeom prst="flowChartProcess">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373" w:rsidRPr="00DD4845" w:rsidRDefault="00467373" w:rsidP="0053592E">
                            <w:pPr>
                              <w:spacing w:after="0"/>
                              <w:rPr>
                                <w:b/>
                              </w:rPr>
                            </w:pPr>
                            <w:r>
                              <w:rPr>
                                <w:b/>
                              </w:rPr>
                              <w:t>Schaf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Prozess 19" o:spid="_x0000_s1034" type="#_x0000_t109" style="position:absolute;left:0;text-align:left;margin-left:329.85pt;margin-top:10.05pt;width:50.2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" fillcolor="#92d050" stroked="f" strokeweight="2pt">
                <v:textbox>
                  <w:txbxContent>
                    <w:p w:rsidR="00467373" w:rsidRPr="00DD4845" w:rsidRDefault="00467373" w:rsidP="0053592E">
                      <w:pPr>
                        <w:spacing w:after="0"/>
                        <w:rPr>
                          <w:b/>
                        </w:rPr>
                      </w:pPr>
                      <w:r>
                        <w:rPr>
                          <w:b/>
                        </w:rPr>
                        <w:t>Schaf</w:t>
                      </w:r>
                    </w:p>
                  </w:txbxContent>
                </v:textbox>
              </v:shape>
            </w:pict>
          </mc:Fallback>
        </mc:AlternateContent>
      </w:r>
      <w:r w:rsidR="0053592E">
        <w:rPr>
          <w:noProof/>
        </w:rPr>
        <mc:AlternateContent>
          <mc:Choice Requires="wps">
            <w:drawing>
              <wp:anchor distT="0" distB="0" distL="114300" distR="114300" simplePos="0" relativeHeight="251665408" behindDoc="0" locked="0" layoutInCell="1" allowOverlap="1" wp14:anchorId="6F516C84" wp14:editId="21BD00F0">
                <wp:simplePos x="0" y="0"/>
                <wp:positionH relativeFrom="column">
                  <wp:posOffset>1693545</wp:posOffset>
                </wp:positionH>
                <wp:positionV relativeFrom="paragraph">
                  <wp:posOffset>118110</wp:posOffset>
                </wp:positionV>
                <wp:extent cx="1428750" cy="295275"/>
                <wp:effectExtent l="0" t="0" r="0" b="9525"/>
                <wp:wrapNone/>
                <wp:docPr id="10" name="Flussdiagramm: Prozess 10"/>
                <wp:cNvGraphicFramePr/>
                <a:graphic xmlns:a="http://schemas.openxmlformats.org/drawingml/2006/main">
                  <a:graphicData uri="http://schemas.microsoft.com/office/word/2010/wordprocessingShape">
                    <wps:wsp>
                      <wps:cNvSpPr/>
                      <wps:spPr>
                        <a:xfrm>
                          <a:off x="0" y="0"/>
                          <a:ext cx="1428750" cy="295275"/>
                        </a:xfrm>
                        <a:prstGeom prst="flowChartProcess">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373" w:rsidRPr="00DD4845" w:rsidRDefault="00467373" w:rsidP="0053592E">
                            <w:pPr>
                              <w:spacing w:after="0"/>
                              <w:jc w:val="center"/>
                              <w:rPr>
                                <w:b/>
                              </w:rPr>
                            </w:pPr>
                            <w:r>
                              <w:rPr>
                                <w:b/>
                              </w:rPr>
                              <w:t>Milch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Prozess 10" o:spid="_x0000_s1035" type="#_x0000_t109" style="position:absolute;left:0;text-align:left;margin-left:133.35pt;margin-top:9.3pt;width:112.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" fillcolor="#92d050" stroked="f" strokeweight="2pt">
                <v:textbox>
                  <w:txbxContent>
                    <w:p w:rsidR="00467373" w:rsidRPr="00DD4845" w:rsidRDefault="00467373" w:rsidP="0053592E">
                      <w:pPr>
                        <w:spacing w:after="0"/>
                        <w:jc w:val="center"/>
                        <w:rPr>
                          <w:b/>
                        </w:rPr>
                      </w:pPr>
                      <w:r>
                        <w:rPr>
                          <w:b/>
                        </w:rPr>
                        <w:t>Milch</w:t>
                      </w:r>
                    </w:p>
                  </w:txbxContent>
                </v:textbox>
              </v:shape>
            </w:pict>
          </mc:Fallback>
        </mc:AlternateContent>
      </w:r>
    </w:p>
    <w:p w:rsidR="0053592E" w:rsidRDefault="00456626" w:rsidP="0053592E">
      <w:pPr>
        <w:spacing w:after="0"/>
      </w:pPr>
      <w:r>
        <w:rPr>
          <w:noProof/>
        </w:rPr>
        <mc:AlternateContent>
          <mc:Choice Requires="wps">
            <w:drawing>
              <wp:anchor distT="0" distB="0" distL="114300" distR="114300" simplePos="0" relativeHeight="251663360" behindDoc="0" locked="0" layoutInCell="1" allowOverlap="1" wp14:anchorId="6AD9A9C3" wp14:editId="3B528EFB">
                <wp:simplePos x="0" y="0"/>
                <wp:positionH relativeFrom="column">
                  <wp:posOffset>807720</wp:posOffset>
                </wp:positionH>
                <wp:positionV relativeFrom="paragraph">
                  <wp:posOffset>105410</wp:posOffset>
                </wp:positionV>
                <wp:extent cx="885825" cy="0"/>
                <wp:effectExtent l="38100" t="76200" r="0" b="114300"/>
                <wp:wrapNone/>
                <wp:docPr id="6" name="Gerade Verbindung mit Pfeil 6"/>
                <wp:cNvGraphicFramePr/>
                <a:graphic xmlns:a="http://schemas.openxmlformats.org/drawingml/2006/main">
                  <a:graphicData uri="http://schemas.microsoft.com/office/word/2010/wordprocessingShape">
                    <wps:wsp>
                      <wps:cNvCnPr/>
                      <wps:spPr>
                        <a:xfrm flipH="1">
                          <a:off x="0" y="0"/>
                          <a:ext cx="88582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6" o:spid="_x0000_s1026" type="#_x0000_t32" style="position:absolute;margin-left:63.6pt;margin-top:8.3pt;width:69.75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" strokecolor="black [3213]" strokeweight="2pt">
                <v:stroke endarrow="open"/>
              </v:shape>
            </w:pict>
          </mc:Fallback>
        </mc:AlternateContent>
      </w:r>
      <w:r>
        <w:rPr>
          <w:noProof/>
        </w:rPr>
        <mc:AlternateContent>
          <mc:Choice Requires="wps">
            <w:drawing>
              <wp:anchor distT="0" distB="0" distL="114300" distR="114300" simplePos="0" relativeHeight="251661312" behindDoc="0" locked="0" layoutInCell="1" allowOverlap="1" wp14:anchorId="694417A9" wp14:editId="744C9E7C">
                <wp:simplePos x="0" y="0"/>
                <wp:positionH relativeFrom="column">
                  <wp:posOffset>3122295</wp:posOffset>
                </wp:positionH>
                <wp:positionV relativeFrom="paragraph">
                  <wp:posOffset>124460</wp:posOffset>
                </wp:positionV>
                <wp:extent cx="1066800" cy="0"/>
                <wp:effectExtent l="0" t="76200" r="19050" b="114300"/>
                <wp:wrapNone/>
                <wp:docPr id="4" name="Gerade Verbindung mit Pfeil 4"/>
                <wp:cNvGraphicFramePr/>
                <a:graphic xmlns:a="http://schemas.openxmlformats.org/drawingml/2006/main">
                  <a:graphicData uri="http://schemas.microsoft.com/office/word/2010/wordprocessingShape">
                    <wps:wsp>
                      <wps:cNvCnPr/>
                      <wps:spPr>
                        <a:xfrm>
                          <a:off x="0" y="0"/>
                          <a:ext cx="106680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4" o:spid="_x0000_s1026" type="#_x0000_t32" style="position:absolute;margin-left:245.85pt;margin-top:9.8pt;width:84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" strokecolor="black [3213]" strokeweight="2pt">
                <v:stroke endarrow="open"/>
              </v:shape>
            </w:pict>
          </mc:Fallback>
        </mc:AlternateContent>
      </w:r>
    </w:p>
    <w:p w:rsidR="0053592E" w:rsidRDefault="00456626" w:rsidP="0053592E">
      <w:pPr>
        <w:spacing w:after="0"/>
      </w:pPr>
      <w:r>
        <w:rPr>
          <w:noProof/>
        </w:rPr>
        <mc:AlternateContent>
          <mc:Choice Requires="wps">
            <w:drawing>
              <wp:anchor distT="0" distB="0" distL="114300" distR="114300" simplePos="0" relativeHeight="251778048" behindDoc="0" locked="0" layoutInCell="1" allowOverlap="1" wp14:anchorId="3A68F10F" wp14:editId="66F4A995">
                <wp:simplePos x="0" y="0"/>
                <wp:positionH relativeFrom="column">
                  <wp:posOffset>2519345</wp:posOffset>
                </wp:positionH>
                <wp:positionV relativeFrom="paragraph">
                  <wp:posOffset>117870</wp:posOffset>
                </wp:positionV>
                <wp:extent cx="1673524" cy="285750"/>
                <wp:effectExtent l="0" t="0" r="0" b="0"/>
                <wp:wrapNone/>
                <wp:docPr id="92" name="Flussdiagramm: Prozess 92"/>
                <wp:cNvGraphicFramePr/>
                <a:graphic xmlns:a="http://schemas.openxmlformats.org/drawingml/2006/main">
                  <a:graphicData uri="http://schemas.microsoft.com/office/word/2010/wordprocessingShape">
                    <wps:wsp>
                      <wps:cNvSpPr/>
                      <wps:spPr>
                        <a:xfrm>
                          <a:off x="0" y="0"/>
                          <a:ext cx="1673524" cy="28575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373" w:rsidRPr="003C0309" w:rsidRDefault="00467373" w:rsidP="00456626">
                            <w:pPr>
                              <w:spacing w:after="0"/>
                              <w:jc w:val="left"/>
                              <w:rPr>
                                <w:color w:val="000000" w:themeColor="text1"/>
                              </w:rPr>
                            </w:pPr>
                            <w:r>
                              <w:rPr>
                                <w:color w:val="000000" w:themeColor="text1"/>
                              </w:rPr>
                              <w:t>kommt hauptsächlich von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Prozess 92" o:spid="_x0000_s1036" type="#_x0000_t109" style="position:absolute;left:0;text-align:left;margin-left:198.35pt;margin-top:9.3pt;width:131.75pt;height: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" filled="f" stroked="f" strokeweight="2pt">
                <v:textbox>
                  <w:txbxContent>
                    <w:p w:rsidR="00467373" w:rsidRPr="003C0309" w:rsidRDefault="00467373" w:rsidP="00456626">
                      <w:pPr>
                        <w:spacing w:after="0"/>
                        <w:jc w:val="left"/>
                        <w:rPr>
                          <w:color w:val="000000" w:themeColor="text1"/>
                        </w:rPr>
                      </w:pPr>
                      <w:r>
                        <w:rPr>
                          <w:color w:val="000000" w:themeColor="text1"/>
                        </w:rPr>
                        <w:t>kommt hauptsächlich von</w:t>
                      </w:r>
                    </w:p>
                  </w:txbxContent>
                </v:textbox>
              </v:shape>
            </w:pict>
          </mc:Fallback>
        </mc:AlternateContent>
      </w:r>
      <w:r w:rsidR="0053592E">
        <w:rPr>
          <w:noProof/>
        </w:rPr>
        <mc:AlternateContent>
          <mc:Choice Requires="wps">
            <w:drawing>
              <wp:anchor distT="0" distB="0" distL="114300" distR="114300" simplePos="0" relativeHeight="251667456" behindDoc="0" locked="0" layoutInCell="1" allowOverlap="1" wp14:anchorId="531AB0DD" wp14:editId="41FFF22A">
                <wp:simplePos x="0" y="0"/>
                <wp:positionH relativeFrom="column">
                  <wp:posOffset>2376805</wp:posOffset>
                </wp:positionH>
                <wp:positionV relativeFrom="paragraph">
                  <wp:posOffset>125730</wp:posOffset>
                </wp:positionV>
                <wp:extent cx="0" cy="266700"/>
                <wp:effectExtent l="95250" t="0" r="57150" b="57150"/>
                <wp:wrapNone/>
                <wp:docPr id="13" name="Gerade Verbindung mit Pfeil 13"/>
                <wp:cNvGraphicFramePr/>
                <a:graphic xmlns:a="http://schemas.openxmlformats.org/drawingml/2006/main">
                  <a:graphicData uri="http://schemas.microsoft.com/office/word/2010/wordprocessingShape">
                    <wps:wsp>
                      <wps:cNvCnPr/>
                      <wps:spPr>
                        <a:xfrm>
                          <a:off x="0" y="0"/>
                          <a:ext cx="0" cy="2667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13" o:spid="_x0000_s1026" type="#_x0000_t32" style="position:absolute;margin-left:187.15pt;margin-top:9.9pt;width:0;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" strokecolor="black [3213]" strokeweight="2pt">
                <v:stroke endarrow="open"/>
              </v:shape>
            </w:pict>
          </mc:Fallback>
        </mc:AlternateContent>
      </w:r>
    </w:p>
    <w:p w:rsidR="0053592E" w:rsidRDefault="0053592E" w:rsidP="0053592E">
      <w:pPr>
        <w:spacing w:after="0"/>
      </w:pPr>
    </w:p>
    <w:p w:rsidR="0053592E" w:rsidRDefault="0053592E" w:rsidP="0053592E">
      <w:pPr>
        <w:spacing w:after="0"/>
      </w:pPr>
      <w:r>
        <w:rPr>
          <w:noProof/>
        </w:rPr>
        <mc:AlternateContent>
          <mc:Choice Requires="wps">
            <w:drawing>
              <wp:anchor distT="0" distB="0" distL="114300" distR="114300" simplePos="0" relativeHeight="251668480" behindDoc="0" locked="0" layoutInCell="1" allowOverlap="1" wp14:anchorId="12FA13F8" wp14:editId="1EDCDB5A">
                <wp:simplePos x="0" y="0"/>
                <wp:positionH relativeFrom="column">
                  <wp:posOffset>1703070</wp:posOffset>
                </wp:positionH>
                <wp:positionV relativeFrom="paragraph">
                  <wp:posOffset>95885</wp:posOffset>
                </wp:positionV>
                <wp:extent cx="1428750" cy="276225"/>
                <wp:effectExtent l="0" t="0" r="0" b="9525"/>
                <wp:wrapNone/>
                <wp:docPr id="14" name="Flussdiagramm: Prozess 14"/>
                <wp:cNvGraphicFramePr/>
                <a:graphic xmlns:a="http://schemas.openxmlformats.org/drawingml/2006/main">
                  <a:graphicData uri="http://schemas.microsoft.com/office/word/2010/wordprocessingShape">
                    <wps:wsp>
                      <wps:cNvSpPr/>
                      <wps:spPr>
                        <a:xfrm>
                          <a:off x="0" y="0"/>
                          <a:ext cx="1428750" cy="276225"/>
                        </a:xfrm>
                        <a:prstGeom prst="flowChartProcess">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373" w:rsidRPr="00DD4845" w:rsidRDefault="00467373" w:rsidP="0053592E">
                            <w:pPr>
                              <w:spacing w:after="0"/>
                              <w:jc w:val="center"/>
                              <w:rPr>
                                <w:b/>
                              </w:rPr>
                            </w:pPr>
                            <w:r>
                              <w:rPr>
                                <w:b/>
                              </w:rPr>
                              <w:t>Kuh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Prozess 14" o:spid="_x0000_s1037" type="#_x0000_t109" style="position:absolute;left:0;text-align:left;margin-left:134.1pt;margin-top:7.55pt;width:112.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" fillcolor="#92d050" stroked="f" strokeweight="2pt">
                <v:textbox>
                  <w:txbxContent>
                    <w:p w:rsidR="00467373" w:rsidRPr="00DD4845" w:rsidRDefault="00467373" w:rsidP="0053592E">
                      <w:pPr>
                        <w:spacing w:after="0"/>
                        <w:jc w:val="center"/>
                        <w:rPr>
                          <w:b/>
                        </w:rPr>
                      </w:pPr>
                      <w:r>
                        <w:rPr>
                          <w:b/>
                        </w:rPr>
                        <w:t>Kuh</w:t>
                      </w:r>
                    </w:p>
                  </w:txbxContent>
                </v:textbox>
              </v:shape>
            </w:pict>
          </mc:Fallback>
        </mc:AlternateContent>
      </w:r>
    </w:p>
    <w:p w:rsidR="0053592E" w:rsidRDefault="0053592E" w:rsidP="0053592E">
      <w:pPr>
        <w:spacing w:after="0"/>
      </w:pPr>
    </w:p>
    <w:p w:rsidR="0053592E" w:rsidRDefault="006D3835" w:rsidP="0053592E">
      <w:pPr>
        <w:spacing w:after="0"/>
      </w:pPr>
      <w:r>
        <w:rPr>
          <w:noProof/>
        </w:rPr>
        <mc:AlternateContent>
          <mc:Choice Requires="wps">
            <w:drawing>
              <wp:anchor distT="0" distB="0" distL="114300" distR="114300" simplePos="0" relativeHeight="251788288" behindDoc="0" locked="0" layoutInCell="1" allowOverlap="1" wp14:anchorId="2126A634" wp14:editId="62C2E4B7">
                <wp:simplePos x="0" y="0"/>
                <wp:positionH relativeFrom="column">
                  <wp:posOffset>2455545</wp:posOffset>
                </wp:positionH>
                <wp:positionV relativeFrom="paragraph">
                  <wp:posOffset>76835</wp:posOffset>
                </wp:positionV>
                <wp:extent cx="1733550" cy="285750"/>
                <wp:effectExtent l="0" t="0" r="0" b="0"/>
                <wp:wrapNone/>
                <wp:docPr id="97" name="Flussdiagramm: Prozess 97"/>
                <wp:cNvGraphicFramePr/>
                <a:graphic xmlns:a="http://schemas.openxmlformats.org/drawingml/2006/main">
                  <a:graphicData uri="http://schemas.microsoft.com/office/word/2010/wordprocessingShape">
                    <wps:wsp>
                      <wps:cNvSpPr/>
                      <wps:spPr>
                        <a:xfrm>
                          <a:off x="0" y="0"/>
                          <a:ext cx="1733550" cy="28575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373" w:rsidRPr="003C0309" w:rsidRDefault="00467373" w:rsidP="006D3835">
                            <w:pPr>
                              <w:spacing w:after="0"/>
                              <w:jc w:val="left"/>
                              <w:rPr>
                                <w:color w:val="000000" w:themeColor="text1"/>
                              </w:rPr>
                            </w:pPr>
                            <w:r>
                              <w:rPr>
                                <w:color w:val="000000" w:themeColor="text1"/>
                              </w:rPr>
                              <w:t>mit Kuh wird gearbeitet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Prozess 97" o:spid="_x0000_s1038" type="#_x0000_t109" style="position:absolute;left:0;text-align:left;margin-left:193.35pt;margin-top:6.05pt;width:136.5pt;height:2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" filled="f" stroked="f" strokeweight="2pt">
                <v:textbox>
                  <w:txbxContent>
                    <w:p w:rsidR="00467373" w:rsidRPr="003C0309" w:rsidRDefault="00467373" w:rsidP="006D3835">
                      <w:pPr>
                        <w:spacing w:after="0"/>
                        <w:jc w:val="left"/>
                        <w:rPr>
                          <w:color w:val="000000" w:themeColor="text1"/>
                        </w:rPr>
                      </w:pPr>
                      <w:r>
                        <w:rPr>
                          <w:color w:val="000000" w:themeColor="text1"/>
                        </w:rPr>
                        <w:t>mit Kuh wird gearbeitet</w:t>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69CD39CA" wp14:editId="012ED726">
                <wp:simplePos x="0" y="0"/>
                <wp:positionH relativeFrom="column">
                  <wp:posOffset>2376805</wp:posOffset>
                </wp:positionH>
                <wp:positionV relativeFrom="paragraph">
                  <wp:posOffset>74930</wp:posOffset>
                </wp:positionV>
                <wp:extent cx="0" cy="266700"/>
                <wp:effectExtent l="95250" t="0" r="57150" b="57150"/>
                <wp:wrapNone/>
                <wp:docPr id="96" name="Gerade Verbindung mit Pfeil 96"/>
                <wp:cNvGraphicFramePr/>
                <a:graphic xmlns:a="http://schemas.openxmlformats.org/drawingml/2006/main">
                  <a:graphicData uri="http://schemas.microsoft.com/office/word/2010/wordprocessingShape">
                    <wps:wsp>
                      <wps:cNvCnPr/>
                      <wps:spPr>
                        <a:xfrm>
                          <a:off x="0" y="0"/>
                          <a:ext cx="0" cy="2667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96" o:spid="_x0000_s1026" type="#_x0000_t32" style="position:absolute;margin-left:187.15pt;margin-top:5.9pt;width:0;height:2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" strokecolor="black [3213]" strokeweight="2pt">
                <v:stroke endarrow="open"/>
              </v:shape>
            </w:pict>
          </mc:Fallback>
        </mc:AlternateContent>
      </w:r>
    </w:p>
    <w:p w:rsidR="0053592E" w:rsidRDefault="0053592E" w:rsidP="0053592E">
      <w:pPr>
        <w:spacing w:after="0"/>
      </w:pPr>
    </w:p>
    <w:p w:rsidR="0053592E" w:rsidRDefault="006D3835" w:rsidP="0053592E">
      <w:pPr>
        <w:spacing w:after="0"/>
      </w:pPr>
      <w:r>
        <w:rPr>
          <w:noProof/>
        </w:rPr>
        <mc:AlternateContent>
          <mc:Choice Requires="wps">
            <w:drawing>
              <wp:anchor distT="0" distB="0" distL="114300" distR="114300" simplePos="0" relativeHeight="251784192" behindDoc="0" locked="0" layoutInCell="1" allowOverlap="1" wp14:anchorId="7D007B55" wp14:editId="1688645E">
                <wp:simplePos x="0" y="0"/>
                <wp:positionH relativeFrom="column">
                  <wp:posOffset>969645</wp:posOffset>
                </wp:positionH>
                <wp:positionV relativeFrom="paragraph">
                  <wp:posOffset>64135</wp:posOffset>
                </wp:positionV>
                <wp:extent cx="3219450" cy="276225"/>
                <wp:effectExtent l="0" t="0" r="0" b="9525"/>
                <wp:wrapNone/>
                <wp:docPr id="95" name="Flussdiagramm: Prozess 95"/>
                <wp:cNvGraphicFramePr/>
                <a:graphic xmlns:a="http://schemas.openxmlformats.org/drawingml/2006/main">
                  <a:graphicData uri="http://schemas.microsoft.com/office/word/2010/wordprocessingShape">
                    <wps:wsp>
                      <wps:cNvSpPr/>
                      <wps:spPr>
                        <a:xfrm>
                          <a:off x="0" y="0"/>
                          <a:ext cx="3219450" cy="276225"/>
                        </a:xfrm>
                        <a:prstGeom prst="flowChartProcess">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373" w:rsidRPr="00DD4845" w:rsidRDefault="00467373" w:rsidP="006D3835">
                            <w:pPr>
                              <w:spacing w:after="0"/>
                              <w:jc w:val="center"/>
                              <w:rPr>
                                <w:b/>
                              </w:rPr>
                            </w:pPr>
                            <w:r>
                              <w:rPr>
                                <w:b/>
                              </w:rPr>
                              <w:t>Milchwirtschaft (als Teil der Viehwirtschaft)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Prozess 95" o:spid="_x0000_s1039" type="#_x0000_t109" style="position:absolute;left:0;text-align:left;margin-left:76.35pt;margin-top:5.05pt;width:253.5pt;height:21.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" fillcolor="#92d050" stroked="f" strokeweight="2pt">
                <v:textbox>
                  <w:txbxContent>
                    <w:p w:rsidR="00467373" w:rsidRPr="00DD4845" w:rsidRDefault="00467373" w:rsidP="006D3835">
                      <w:pPr>
                        <w:spacing w:after="0"/>
                        <w:jc w:val="center"/>
                        <w:rPr>
                          <w:b/>
                        </w:rPr>
                      </w:pPr>
                      <w:r>
                        <w:rPr>
                          <w:b/>
                        </w:rPr>
                        <w:t>Milchwirtschaft (als Teil der Viehwirtschaft)</w:t>
                      </w:r>
                    </w:p>
                  </w:txbxContent>
                </v:textbox>
              </v:shape>
            </w:pict>
          </mc:Fallback>
        </mc:AlternateContent>
      </w:r>
    </w:p>
    <w:p w:rsidR="006D3835" w:rsidRDefault="006D3835" w:rsidP="0053592E">
      <w:pPr>
        <w:spacing w:after="0"/>
      </w:pPr>
    </w:p>
    <w:p w:rsidR="00887FF8" w:rsidRDefault="00F2019D" w:rsidP="0053592E">
      <w:pPr>
        <w:spacing w:after="0"/>
      </w:pPr>
      <w:r>
        <w:rPr>
          <w:noProof/>
        </w:rPr>
        <mc:AlternateContent>
          <mc:Choice Requires="wps">
            <w:drawing>
              <wp:anchor distT="0" distB="0" distL="114300" distR="114300" simplePos="0" relativeHeight="251808768" behindDoc="0" locked="0" layoutInCell="1" allowOverlap="1" wp14:anchorId="26E10ABE" wp14:editId="2265E0EF">
                <wp:simplePos x="0" y="0"/>
                <wp:positionH relativeFrom="column">
                  <wp:posOffset>2455545</wp:posOffset>
                </wp:positionH>
                <wp:positionV relativeFrom="paragraph">
                  <wp:posOffset>48260</wp:posOffset>
                </wp:positionV>
                <wp:extent cx="1076325" cy="285750"/>
                <wp:effectExtent l="0" t="0" r="0" b="0"/>
                <wp:wrapNone/>
                <wp:docPr id="108" name="Flussdiagramm: Prozess 108"/>
                <wp:cNvGraphicFramePr/>
                <a:graphic xmlns:a="http://schemas.openxmlformats.org/drawingml/2006/main">
                  <a:graphicData uri="http://schemas.microsoft.com/office/word/2010/wordprocessingShape">
                    <wps:wsp>
                      <wps:cNvSpPr/>
                      <wps:spPr>
                        <a:xfrm>
                          <a:off x="0" y="0"/>
                          <a:ext cx="1076325" cy="28575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373" w:rsidRPr="003C0309" w:rsidRDefault="00467373" w:rsidP="00F2019D">
                            <w:pPr>
                              <w:spacing w:after="0"/>
                              <w:jc w:val="left"/>
                              <w:rPr>
                                <w:color w:val="000000" w:themeColor="text1"/>
                              </w:rPr>
                            </w:pPr>
                            <w:r>
                              <w:rPr>
                                <w:color w:val="000000" w:themeColor="text1"/>
                              </w:rPr>
                              <w:t>abhängig von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Prozess 108" o:spid="_x0000_s1040" type="#_x0000_t109" style="position:absolute;left:0;text-align:left;margin-left:193.35pt;margin-top:3.8pt;width:84.75pt;height:2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" filled="f" stroked="f" strokeweight="2pt">
                <v:textbox>
                  <w:txbxContent>
                    <w:p w:rsidR="00467373" w:rsidRPr="003C0309" w:rsidRDefault="00467373" w:rsidP="00F2019D">
                      <w:pPr>
                        <w:spacing w:after="0"/>
                        <w:jc w:val="left"/>
                        <w:rPr>
                          <w:color w:val="000000" w:themeColor="text1"/>
                        </w:rPr>
                      </w:pPr>
                      <w:r>
                        <w:rPr>
                          <w:color w:val="000000" w:themeColor="text1"/>
                        </w:rPr>
                        <w:t>abhängig von</w:t>
                      </w:r>
                    </w:p>
                  </w:txbxContent>
                </v:textbox>
              </v:shape>
            </w:pict>
          </mc:Fallback>
        </mc:AlternateContent>
      </w:r>
      <w:r w:rsidR="00887FF8">
        <w:rPr>
          <w:noProof/>
        </w:rPr>
        <mc:AlternateContent>
          <mc:Choice Requires="wps">
            <w:drawing>
              <wp:anchor distT="0" distB="0" distL="114300" distR="114300" simplePos="0" relativeHeight="251806720" behindDoc="0" locked="0" layoutInCell="1" allowOverlap="1" wp14:anchorId="4075A082" wp14:editId="7B9B6AA6">
                <wp:simplePos x="0" y="0"/>
                <wp:positionH relativeFrom="column">
                  <wp:posOffset>2367280</wp:posOffset>
                </wp:positionH>
                <wp:positionV relativeFrom="paragraph">
                  <wp:posOffset>52705</wp:posOffset>
                </wp:positionV>
                <wp:extent cx="0" cy="266700"/>
                <wp:effectExtent l="95250" t="0" r="57150" b="57150"/>
                <wp:wrapNone/>
                <wp:docPr id="107" name="Gerade Verbindung mit Pfeil 107"/>
                <wp:cNvGraphicFramePr/>
                <a:graphic xmlns:a="http://schemas.openxmlformats.org/drawingml/2006/main">
                  <a:graphicData uri="http://schemas.microsoft.com/office/word/2010/wordprocessingShape">
                    <wps:wsp>
                      <wps:cNvCnPr/>
                      <wps:spPr>
                        <a:xfrm>
                          <a:off x="0" y="0"/>
                          <a:ext cx="0" cy="2667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107" o:spid="_x0000_s1026" type="#_x0000_t32" style="position:absolute;margin-left:186.4pt;margin-top:4.15pt;width:0;height:2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" strokecolor="black [3213]" strokeweight="2pt">
                <v:stroke endarrow="open"/>
              </v:shape>
            </w:pict>
          </mc:Fallback>
        </mc:AlternateContent>
      </w:r>
    </w:p>
    <w:p w:rsidR="00887FF8" w:rsidRDefault="00887FF8" w:rsidP="0053592E">
      <w:pPr>
        <w:spacing w:after="0"/>
      </w:pPr>
    </w:p>
    <w:p w:rsidR="00887FF8" w:rsidRDefault="00887FF8" w:rsidP="0053592E">
      <w:pPr>
        <w:spacing w:after="0"/>
      </w:pPr>
      <w:r>
        <w:rPr>
          <w:noProof/>
        </w:rPr>
        <mc:AlternateContent>
          <mc:Choice Requires="wps">
            <w:drawing>
              <wp:anchor distT="0" distB="0" distL="114300" distR="114300" simplePos="0" relativeHeight="251804672" behindDoc="0" locked="0" layoutInCell="1" allowOverlap="1" wp14:anchorId="56E876F5" wp14:editId="2F2884A6">
                <wp:simplePos x="0" y="0"/>
                <wp:positionH relativeFrom="column">
                  <wp:posOffset>969645</wp:posOffset>
                </wp:positionH>
                <wp:positionV relativeFrom="paragraph">
                  <wp:posOffset>22860</wp:posOffset>
                </wp:positionV>
                <wp:extent cx="3219450" cy="323850"/>
                <wp:effectExtent l="0" t="0" r="0" b="0"/>
                <wp:wrapNone/>
                <wp:docPr id="106" name="Flussdiagramm: Prozess 106"/>
                <wp:cNvGraphicFramePr/>
                <a:graphic xmlns:a="http://schemas.openxmlformats.org/drawingml/2006/main">
                  <a:graphicData uri="http://schemas.microsoft.com/office/word/2010/wordprocessingShape">
                    <wps:wsp>
                      <wps:cNvSpPr/>
                      <wps:spPr>
                        <a:xfrm>
                          <a:off x="0" y="0"/>
                          <a:ext cx="3219450" cy="323850"/>
                        </a:xfrm>
                        <a:prstGeom prst="flowChartProcess">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373" w:rsidRPr="00DD4845" w:rsidRDefault="00467373" w:rsidP="00887FF8">
                            <w:pPr>
                              <w:spacing w:after="0"/>
                              <w:jc w:val="center"/>
                              <w:rPr>
                                <w:b/>
                              </w:rPr>
                            </w:pPr>
                            <w:r>
                              <w:rPr>
                                <w:b/>
                              </w:rPr>
                              <w:t>Höhenstufen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Prozess 106" o:spid="_x0000_s1041" type="#_x0000_t109" style="position:absolute;left:0;text-align:left;margin-left:76.35pt;margin-top:1.8pt;width:253.5pt;height:2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" fillcolor="#92d050" stroked="f" strokeweight="2pt">
                <v:textbox>
                  <w:txbxContent>
                    <w:p w:rsidR="00467373" w:rsidRPr="00DD4845" w:rsidRDefault="00467373" w:rsidP="00887FF8">
                      <w:pPr>
                        <w:spacing w:after="0"/>
                        <w:jc w:val="center"/>
                        <w:rPr>
                          <w:b/>
                        </w:rPr>
                      </w:pPr>
                      <w:r>
                        <w:rPr>
                          <w:b/>
                        </w:rPr>
                        <w:t>Höhenstufen</w:t>
                      </w:r>
                    </w:p>
                  </w:txbxContent>
                </v:textbox>
              </v:shape>
            </w:pict>
          </mc:Fallback>
        </mc:AlternateContent>
      </w:r>
    </w:p>
    <w:p w:rsidR="00887FF8" w:rsidRDefault="00887FF8" w:rsidP="0053592E">
      <w:pPr>
        <w:spacing w:after="0"/>
      </w:pPr>
    </w:p>
    <w:p w:rsidR="006D3835" w:rsidRDefault="00A701FE" w:rsidP="0053592E">
      <w:pPr>
        <w:spacing w:after="0"/>
      </w:pPr>
      <w:r>
        <w:rPr>
          <w:noProof/>
        </w:rPr>
        <mc:AlternateContent>
          <mc:Choice Requires="wps">
            <w:drawing>
              <wp:anchor distT="0" distB="0" distL="114300" distR="114300" simplePos="0" relativeHeight="251672576" behindDoc="0" locked="0" layoutInCell="1" allowOverlap="1" wp14:anchorId="5F1867F6" wp14:editId="46594114">
                <wp:simplePos x="0" y="0"/>
                <wp:positionH relativeFrom="column">
                  <wp:posOffset>1576705</wp:posOffset>
                </wp:positionH>
                <wp:positionV relativeFrom="paragraph">
                  <wp:posOffset>59055</wp:posOffset>
                </wp:positionV>
                <wp:extent cx="0" cy="266700"/>
                <wp:effectExtent l="95250" t="0" r="57150" b="57150"/>
                <wp:wrapNone/>
                <wp:docPr id="33" name="Gerade Verbindung mit Pfeil 33"/>
                <wp:cNvGraphicFramePr/>
                <a:graphic xmlns:a="http://schemas.openxmlformats.org/drawingml/2006/main">
                  <a:graphicData uri="http://schemas.microsoft.com/office/word/2010/wordprocessingShape">
                    <wps:wsp>
                      <wps:cNvCnPr/>
                      <wps:spPr>
                        <a:xfrm>
                          <a:off x="0" y="0"/>
                          <a:ext cx="0" cy="2667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33" o:spid="_x0000_s1026" type="#_x0000_t32" style="position:absolute;margin-left:124.15pt;margin-top:4.65pt;width:0;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" strokecolor="black [3213]" strokeweight="2pt">
                <v:stroke endarrow="open"/>
              </v:shape>
            </w:pict>
          </mc:Fallback>
        </mc:AlternateContent>
      </w:r>
      <w:r>
        <w:rPr>
          <w:noProof/>
        </w:rPr>
        <mc:AlternateContent>
          <mc:Choice Requires="wps">
            <w:drawing>
              <wp:anchor distT="0" distB="0" distL="114300" distR="114300" simplePos="0" relativeHeight="251671552" behindDoc="0" locked="0" layoutInCell="1" allowOverlap="1" wp14:anchorId="692267A4" wp14:editId="67EEF470">
                <wp:simplePos x="0" y="0"/>
                <wp:positionH relativeFrom="column">
                  <wp:posOffset>3529330</wp:posOffset>
                </wp:positionH>
                <wp:positionV relativeFrom="paragraph">
                  <wp:posOffset>68580</wp:posOffset>
                </wp:positionV>
                <wp:extent cx="0" cy="266700"/>
                <wp:effectExtent l="95250" t="0" r="57150" b="57150"/>
                <wp:wrapNone/>
                <wp:docPr id="32" name="Gerade Verbindung mit Pfeil 32"/>
                <wp:cNvGraphicFramePr/>
                <a:graphic xmlns:a="http://schemas.openxmlformats.org/drawingml/2006/main">
                  <a:graphicData uri="http://schemas.microsoft.com/office/word/2010/wordprocessingShape">
                    <wps:wsp>
                      <wps:cNvCnPr/>
                      <wps:spPr>
                        <a:xfrm>
                          <a:off x="0" y="0"/>
                          <a:ext cx="0" cy="2667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32" o:spid="_x0000_s1026" type="#_x0000_t32" style="position:absolute;margin-left:277.9pt;margin-top:5.4pt;width:0;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" strokecolor="black [3213]" strokeweight="2pt">
                <v:stroke endarrow="open"/>
              </v:shape>
            </w:pict>
          </mc:Fallback>
        </mc:AlternateContent>
      </w:r>
      <w:r w:rsidR="001B51A7">
        <w:rPr>
          <w:noProof/>
        </w:rPr>
        <mc:AlternateContent>
          <mc:Choice Requires="wps">
            <w:drawing>
              <wp:anchor distT="0" distB="0" distL="114300" distR="114300" simplePos="0" relativeHeight="251790336" behindDoc="0" locked="0" layoutInCell="1" allowOverlap="1" wp14:anchorId="6D600314" wp14:editId="176313D9">
                <wp:simplePos x="0" y="0"/>
                <wp:positionH relativeFrom="column">
                  <wp:posOffset>1826895</wp:posOffset>
                </wp:positionH>
                <wp:positionV relativeFrom="paragraph">
                  <wp:posOffset>26035</wp:posOffset>
                </wp:positionV>
                <wp:extent cx="1619250" cy="285750"/>
                <wp:effectExtent l="0" t="0" r="0" b="0"/>
                <wp:wrapNone/>
                <wp:docPr id="98" name="Flussdiagramm: Prozess 98"/>
                <wp:cNvGraphicFramePr/>
                <a:graphic xmlns:a="http://schemas.openxmlformats.org/drawingml/2006/main">
                  <a:graphicData uri="http://schemas.microsoft.com/office/word/2010/wordprocessingShape">
                    <wps:wsp>
                      <wps:cNvSpPr/>
                      <wps:spPr>
                        <a:xfrm>
                          <a:off x="0" y="0"/>
                          <a:ext cx="1619250" cy="28575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373" w:rsidRPr="003C0309" w:rsidRDefault="00467373" w:rsidP="001B51A7">
                            <w:pPr>
                              <w:spacing w:after="0"/>
                              <w:jc w:val="left"/>
                              <w:rPr>
                                <w:color w:val="000000" w:themeColor="text1"/>
                              </w:rPr>
                            </w:pPr>
                            <w:r>
                              <w:rPr>
                                <w:color w:val="000000" w:themeColor="text1"/>
                              </w:rPr>
                              <w:t>In Österreich gebräuchlich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Prozess 98" o:spid="_x0000_s1042" type="#_x0000_t109" style="position:absolute;left:0;text-align:left;margin-left:143.85pt;margin-top:2.05pt;width:127.5pt;height:2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" filled="f" stroked="f" strokeweight="2pt">
                <v:textbox>
                  <w:txbxContent>
                    <w:p w:rsidR="00467373" w:rsidRPr="003C0309" w:rsidRDefault="00467373" w:rsidP="001B51A7">
                      <w:pPr>
                        <w:spacing w:after="0"/>
                        <w:jc w:val="left"/>
                        <w:rPr>
                          <w:color w:val="000000" w:themeColor="text1"/>
                        </w:rPr>
                      </w:pPr>
                      <w:r>
                        <w:rPr>
                          <w:color w:val="000000" w:themeColor="text1"/>
                        </w:rPr>
                        <w:t>In Österreich gebräuchlich</w:t>
                      </w:r>
                    </w:p>
                  </w:txbxContent>
                </v:textbox>
              </v:shape>
            </w:pict>
          </mc:Fallback>
        </mc:AlternateContent>
      </w:r>
    </w:p>
    <w:p w:rsidR="00887FF8" w:rsidRDefault="00887FF8" w:rsidP="0053592E">
      <w:pPr>
        <w:spacing w:after="0"/>
      </w:pPr>
    </w:p>
    <w:p w:rsidR="006D3835" w:rsidRDefault="007047C0" w:rsidP="0053592E">
      <w:pPr>
        <w:spacing w:after="0"/>
      </w:pPr>
      <w:r>
        <w:rPr>
          <w:noProof/>
        </w:rPr>
        <mc:AlternateContent>
          <mc:Choice Requires="wps">
            <w:drawing>
              <wp:anchor distT="0" distB="0" distL="114300" distR="114300" simplePos="0" relativeHeight="251679744" behindDoc="0" locked="0" layoutInCell="1" allowOverlap="1" wp14:anchorId="4EFD2FCB" wp14:editId="621F4EEB">
                <wp:simplePos x="0" y="0"/>
                <wp:positionH relativeFrom="column">
                  <wp:posOffset>2760345</wp:posOffset>
                </wp:positionH>
                <wp:positionV relativeFrom="paragraph">
                  <wp:posOffset>39370</wp:posOffset>
                </wp:positionV>
                <wp:extent cx="1409700" cy="581025"/>
                <wp:effectExtent l="0" t="0" r="0" b="9525"/>
                <wp:wrapNone/>
                <wp:docPr id="22" name="Flussdiagramm: Prozess 22"/>
                <wp:cNvGraphicFramePr/>
                <a:graphic xmlns:a="http://schemas.openxmlformats.org/drawingml/2006/main">
                  <a:graphicData uri="http://schemas.microsoft.com/office/word/2010/wordprocessingShape">
                    <wps:wsp>
                      <wps:cNvSpPr/>
                      <wps:spPr>
                        <a:xfrm>
                          <a:off x="0" y="0"/>
                          <a:ext cx="1409700" cy="581025"/>
                        </a:xfrm>
                        <a:prstGeom prst="flowChartProcess">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373" w:rsidRDefault="00467373" w:rsidP="001B51A7">
                            <w:pPr>
                              <w:spacing w:after="0"/>
                              <w:jc w:val="center"/>
                              <w:rPr>
                                <w:b/>
                              </w:rPr>
                            </w:pPr>
                            <w:r>
                              <w:rPr>
                                <w:b/>
                              </w:rPr>
                              <w:t>Intensiv:</w:t>
                            </w:r>
                          </w:p>
                          <w:p w:rsidR="00467373" w:rsidRPr="00DD4845" w:rsidRDefault="00467373" w:rsidP="001B51A7">
                            <w:pPr>
                              <w:spacing w:after="0"/>
                              <w:jc w:val="center"/>
                              <w:rPr>
                                <w:b/>
                              </w:rPr>
                            </w:pPr>
                            <w:r>
                              <w:rPr>
                                <w:b/>
                              </w:rPr>
                              <w:t>Viehwirtschaft im Alpenvorland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Prozess 22" o:spid="_x0000_s1043" type="#_x0000_t109" style="position:absolute;left:0;text-align:left;margin-left:217.35pt;margin-top:3.1pt;width:111pt;height:4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" fillcolor="#92d050" stroked="f" strokeweight="2pt">
                <v:textbox>
                  <w:txbxContent>
                    <w:p w:rsidR="00467373" w:rsidRDefault="00467373" w:rsidP="001B51A7">
                      <w:pPr>
                        <w:spacing w:after="0"/>
                        <w:jc w:val="center"/>
                        <w:rPr>
                          <w:b/>
                        </w:rPr>
                      </w:pPr>
                      <w:r>
                        <w:rPr>
                          <w:b/>
                        </w:rPr>
                        <w:t>Intensiv:</w:t>
                      </w:r>
                    </w:p>
                    <w:p w:rsidR="00467373" w:rsidRPr="00DD4845" w:rsidRDefault="00467373" w:rsidP="001B51A7">
                      <w:pPr>
                        <w:spacing w:after="0"/>
                        <w:jc w:val="center"/>
                        <w:rPr>
                          <w:b/>
                        </w:rPr>
                      </w:pPr>
                      <w:r>
                        <w:rPr>
                          <w:b/>
                        </w:rPr>
                        <w:t>Viehwirtschaft im Alpenvorland</w:t>
                      </w:r>
                    </w:p>
                  </w:txbxContent>
                </v:textbox>
              </v:shape>
            </w:pict>
          </mc:Fallback>
        </mc:AlternateContent>
      </w:r>
      <w:r w:rsidR="001B51A7">
        <w:rPr>
          <w:noProof/>
        </w:rPr>
        <mc:AlternateContent>
          <mc:Choice Requires="wps">
            <w:drawing>
              <wp:anchor distT="0" distB="0" distL="114300" distR="114300" simplePos="0" relativeHeight="251670528" behindDoc="0" locked="0" layoutInCell="1" allowOverlap="1" wp14:anchorId="662374D8" wp14:editId="79467CC0">
                <wp:simplePos x="0" y="0"/>
                <wp:positionH relativeFrom="column">
                  <wp:posOffset>969645</wp:posOffset>
                </wp:positionH>
                <wp:positionV relativeFrom="paragraph">
                  <wp:posOffset>39370</wp:posOffset>
                </wp:positionV>
                <wp:extent cx="1609725" cy="581025"/>
                <wp:effectExtent l="0" t="0" r="9525" b="9525"/>
                <wp:wrapNone/>
                <wp:docPr id="17" name="Flussdiagramm: Prozess 17"/>
                <wp:cNvGraphicFramePr/>
                <a:graphic xmlns:a="http://schemas.openxmlformats.org/drawingml/2006/main">
                  <a:graphicData uri="http://schemas.microsoft.com/office/word/2010/wordprocessingShape">
                    <wps:wsp>
                      <wps:cNvSpPr/>
                      <wps:spPr>
                        <a:xfrm>
                          <a:off x="0" y="0"/>
                          <a:ext cx="1609725" cy="581025"/>
                        </a:xfrm>
                        <a:prstGeom prst="flowChartProcess">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373" w:rsidRDefault="00467373" w:rsidP="001B51A7">
                            <w:pPr>
                              <w:spacing w:after="0"/>
                              <w:jc w:val="center"/>
                              <w:rPr>
                                <w:b/>
                              </w:rPr>
                            </w:pPr>
                            <w:r>
                              <w:rPr>
                                <w:b/>
                              </w:rPr>
                              <w:t>Extensiv:</w:t>
                            </w:r>
                          </w:p>
                          <w:p w:rsidR="00467373" w:rsidRPr="00DD4845" w:rsidRDefault="00467373" w:rsidP="001B51A7">
                            <w:pPr>
                              <w:spacing w:after="0"/>
                              <w:jc w:val="center"/>
                              <w:rPr>
                                <w:b/>
                              </w:rPr>
                            </w:pPr>
                            <w:r>
                              <w:rPr>
                                <w:b/>
                              </w:rPr>
                              <w:t>Almwirtschaft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Prozess 17" o:spid="_x0000_s1044" type="#_x0000_t109" style="position:absolute;left:0;text-align:left;margin-left:76.35pt;margin-top:3.1pt;width:126.75pt;height:4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" fillcolor="#92d050" stroked="f" strokeweight="2pt">
                <v:textbox>
                  <w:txbxContent>
                    <w:p w:rsidR="00467373" w:rsidRDefault="00467373" w:rsidP="001B51A7">
                      <w:pPr>
                        <w:spacing w:after="0"/>
                        <w:jc w:val="center"/>
                        <w:rPr>
                          <w:b/>
                        </w:rPr>
                      </w:pPr>
                      <w:r>
                        <w:rPr>
                          <w:b/>
                        </w:rPr>
                        <w:t>Extensiv:</w:t>
                      </w:r>
                    </w:p>
                    <w:p w:rsidR="00467373" w:rsidRPr="00DD4845" w:rsidRDefault="00467373" w:rsidP="001B51A7">
                      <w:pPr>
                        <w:spacing w:after="0"/>
                        <w:jc w:val="center"/>
                        <w:rPr>
                          <w:b/>
                        </w:rPr>
                      </w:pPr>
                      <w:r>
                        <w:rPr>
                          <w:b/>
                        </w:rPr>
                        <w:t>Almwirtschaft</w:t>
                      </w:r>
                    </w:p>
                  </w:txbxContent>
                </v:textbox>
              </v:shape>
            </w:pict>
          </mc:Fallback>
        </mc:AlternateContent>
      </w:r>
    </w:p>
    <w:p w:rsidR="006D3835" w:rsidRDefault="006D3835" w:rsidP="0053592E">
      <w:pPr>
        <w:spacing w:after="0"/>
      </w:pPr>
    </w:p>
    <w:p w:rsidR="0053592E" w:rsidRDefault="0053592E" w:rsidP="0053592E">
      <w:pPr>
        <w:spacing w:after="0"/>
      </w:pPr>
    </w:p>
    <w:p w:rsidR="0053592E" w:rsidRDefault="0053592E" w:rsidP="0053592E">
      <w:pPr>
        <w:spacing w:after="0"/>
      </w:pPr>
    </w:p>
    <w:p w:rsidR="0053592E" w:rsidRDefault="008F3D77" w:rsidP="0053592E">
      <w:pPr>
        <w:spacing w:after="0"/>
      </w:pPr>
      <w:r>
        <w:rPr>
          <w:noProof/>
        </w:rPr>
        <mc:AlternateContent>
          <mc:Choice Requires="wps">
            <w:drawing>
              <wp:anchor distT="0" distB="0" distL="114300" distR="114300" simplePos="0" relativeHeight="251812864" behindDoc="0" locked="0" layoutInCell="1" allowOverlap="1" wp14:anchorId="60F65787" wp14:editId="6588B127">
                <wp:simplePos x="0" y="0"/>
                <wp:positionH relativeFrom="column">
                  <wp:posOffset>2303145</wp:posOffset>
                </wp:positionH>
                <wp:positionV relativeFrom="paragraph">
                  <wp:posOffset>7620</wp:posOffset>
                </wp:positionV>
                <wp:extent cx="1228725" cy="285750"/>
                <wp:effectExtent l="0" t="0" r="0" b="0"/>
                <wp:wrapNone/>
                <wp:docPr id="110" name="Flussdiagramm: Prozess 110"/>
                <wp:cNvGraphicFramePr/>
                <a:graphic xmlns:a="http://schemas.openxmlformats.org/drawingml/2006/main">
                  <a:graphicData uri="http://schemas.microsoft.com/office/word/2010/wordprocessingShape">
                    <wps:wsp>
                      <wps:cNvSpPr/>
                      <wps:spPr>
                        <a:xfrm>
                          <a:off x="0" y="0"/>
                          <a:ext cx="1228725" cy="28575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373" w:rsidRPr="003C0309" w:rsidRDefault="00467373" w:rsidP="008F3D77">
                            <w:pPr>
                              <w:spacing w:after="0"/>
                              <w:jc w:val="left"/>
                              <w:rPr>
                                <w:color w:val="000000" w:themeColor="text1"/>
                              </w:rPr>
                            </w:pPr>
                            <w:r>
                              <w:rPr>
                                <w:color w:val="000000" w:themeColor="text1"/>
                              </w:rPr>
                              <w:t>Merkmale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Prozess 110" o:spid="_x0000_s1045" type="#_x0000_t109" style="position:absolute;left:0;text-align:left;margin-left:181.35pt;margin-top:.6pt;width:96.75pt;height:2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" filled="f" stroked="f" strokeweight="2pt">
                <v:textbox>
                  <w:txbxContent>
                    <w:p w:rsidR="00467373" w:rsidRPr="003C0309" w:rsidRDefault="00467373" w:rsidP="008F3D77">
                      <w:pPr>
                        <w:spacing w:after="0"/>
                        <w:jc w:val="left"/>
                        <w:rPr>
                          <w:color w:val="000000" w:themeColor="text1"/>
                        </w:rPr>
                      </w:pPr>
                      <w:r>
                        <w:rPr>
                          <w:color w:val="000000" w:themeColor="text1"/>
                        </w:rPr>
                        <w:t>Merkmale</w:t>
                      </w:r>
                    </w:p>
                  </w:txbxContent>
                </v:textbox>
              </v:shape>
            </w:pict>
          </mc:Fallback>
        </mc:AlternateContent>
      </w:r>
      <w:r w:rsidR="007F43EF">
        <w:rPr>
          <w:noProof/>
        </w:rPr>
        <mc:AlternateContent>
          <mc:Choice Requires="wps">
            <w:drawing>
              <wp:anchor distT="0" distB="0" distL="114300" distR="114300" simplePos="0" relativeHeight="251675648" behindDoc="0" locked="0" layoutInCell="1" allowOverlap="1" wp14:anchorId="02942CD6" wp14:editId="0988CAAA">
                <wp:simplePos x="0" y="0"/>
                <wp:positionH relativeFrom="column">
                  <wp:posOffset>3379470</wp:posOffset>
                </wp:positionH>
                <wp:positionV relativeFrom="paragraph">
                  <wp:posOffset>36195</wp:posOffset>
                </wp:positionV>
                <wp:extent cx="0" cy="1504950"/>
                <wp:effectExtent l="95250" t="0" r="57150" b="57150"/>
                <wp:wrapNone/>
                <wp:docPr id="43" name="Gerade Verbindung mit Pfeil 43"/>
                <wp:cNvGraphicFramePr/>
                <a:graphic xmlns:a="http://schemas.openxmlformats.org/drawingml/2006/main">
                  <a:graphicData uri="http://schemas.microsoft.com/office/word/2010/wordprocessingShape">
                    <wps:wsp>
                      <wps:cNvCnPr/>
                      <wps:spPr>
                        <a:xfrm>
                          <a:off x="0" y="0"/>
                          <a:ext cx="0" cy="150495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43" o:spid="_x0000_s1026" type="#_x0000_t32" style="position:absolute;margin-left:266.1pt;margin-top:2.85pt;width:0;height:1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" strokecolor="black [3213]" strokeweight="2pt">
                <v:stroke endarrow="open"/>
              </v:shape>
            </w:pict>
          </mc:Fallback>
        </mc:AlternateContent>
      </w:r>
      <w:r w:rsidR="007F43EF">
        <w:rPr>
          <w:noProof/>
        </w:rPr>
        <mc:AlternateContent>
          <mc:Choice Requires="wps">
            <w:drawing>
              <wp:anchor distT="0" distB="0" distL="114300" distR="114300" simplePos="0" relativeHeight="251676672" behindDoc="0" locked="0" layoutInCell="1" allowOverlap="1" wp14:anchorId="5FD382B9" wp14:editId="504ACF0F">
                <wp:simplePos x="0" y="0"/>
                <wp:positionH relativeFrom="column">
                  <wp:posOffset>1769745</wp:posOffset>
                </wp:positionH>
                <wp:positionV relativeFrom="paragraph">
                  <wp:posOffset>26670</wp:posOffset>
                </wp:positionV>
                <wp:extent cx="0" cy="1514475"/>
                <wp:effectExtent l="95250" t="0" r="57150" b="66675"/>
                <wp:wrapNone/>
                <wp:docPr id="45" name="Gerade Verbindung mit Pfeil 45"/>
                <wp:cNvGraphicFramePr/>
                <a:graphic xmlns:a="http://schemas.openxmlformats.org/drawingml/2006/main">
                  <a:graphicData uri="http://schemas.microsoft.com/office/word/2010/wordprocessingShape">
                    <wps:wsp>
                      <wps:cNvCnPr/>
                      <wps:spPr>
                        <a:xfrm>
                          <a:off x="0" y="0"/>
                          <a:ext cx="0" cy="151447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45" o:spid="_x0000_s1026" type="#_x0000_t32" style="position:absolute;margin-left:139.35pt;margin-top:2.1pt;width:0;height:11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" strokecolor="black [3213]" strokeweight="2pt">
                <v:stroke endarrow="open"/>
              </v:shape>
            </w:pict>
          </mc:Fallback>
        </mc:AlternateContent>
      </w:r>
    </w:p>
    <w:p w:rsidR="0053592E" w:rsidRDefault="0053592E" w:rsidP="0053592E">
      <w:pPr>
        <w:spacing w:after="0"/>
      </w:pPr>
    </w:p>
    <w:p w:rsidR="0053592E" w:rsidRDefault="007F43EF" w:rsidP="0053592E">
      <w:pPr>
        <w:spacing w:after="0"/>
      </w:pPr>
      <w:r>
        <w:rPr>
          <w:noProof/>
        </w:rPr>
        <mc:AlternateContent>
          <mc:Choice Requires="wps">
            <w:drawing>
              <wp:anchor distT="0" distB="0" distL="114300" distR="114300" simplePos="0" relativeHeight="251792384" behindDoc="0" locked="0" layoutInCell="1" allowOverlap="1" wp14:anchorId="143EE8D6" wp14:editId="4C771635">
                <wp:simplePos x="0" y="0"/>
                <wp:positionH relativeFrom="column">
                  <wp:posOffset>2760345</wp:posOffset>
                </wp:positionH>
                <wp:positionV relativeFrom="paragraph">
                  <wp:posOffset>1270</wp:posOffset>
                </wp:positionV>
                <wp:extent cx="1838325" cy="342900"/>
                <wp:effectExtent l="0" t="0" r="9525" b="0"/>
                <wp:wrapNone/>
                <wp:docPr id="99" name="Flussdiagramm: Prozess 99"/>
                <wp:cNvGraphicFramePr/>
                <a:graphic xmlns:a="http://schemas.openxmlformats.org/drawingml/2006/main">
                  <a:graphicData uri="http://schemas.microsoft.com/office/word/2010/wordprocessingShape">
                    <wps:wsp>
                      <wps:cNvSpPr/>
                      <wps:spPr>
                        <a:xfrm>
                          <a:off x="0" y="0"/>
                          <a:ext cx="1838325" cy="342900"/>
                        </a:xfrm>
                        <a:prstGeom prst="flowChartProcess">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373" w:rsidRPr="00DD4845" w:rsidRDefault="00467373" w:rsidP="007F43EF">
                            <w:pPr>
                              <w:spacing w:after="0"/>
                              <w:jc w:val="center"/>
                              <w:rPr>
                                <w:b/>
                              </w:rPr>
                            </w:pPr>
                            <w:r>
                              <w:rPr>
                                <w:b/>
                              </w:rPr>
                              <w:t>Hoher Ertrag pro Fläche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Prozess 99" o:spid="_x0000_s1046" type="#_x0000_t109" style="position:absolute;left:0;text-align:left;margin-left:217.35pt;margin-top:.1pt;width:144.75pt;height: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" fillcolor="#92d050" stroked="f" strokeweight="2pt">
                <v:textbox>
                  <w:txbxContent>
                    <w:p w:rsidR="00467373" w:rsidRPr="00DD4845" w:rsidRDefault="00467373" w:rsidP="007F43EF">
                      <w:pPr>
                        <w:spacing w:after="0"/>
                        <w:jc w:val="center"/>
                        <w:rPr>
                          <w:b/>
                        </w:rPr>
                      </w:pPr>
                      <w:r>
                        <w:rPr>
                          <w:b/>
                        </w:rPr>
                        <w:t>Hoher Ertrag pro Fläche</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0F9BDF80" wp14:editId="69D9E8B8">
                <wp:simplePos x="0" y="0"/>
                <wp:positionH relativeFrom="column">
                  <wp:posOffset>741045</wp:posOffset>
                </wp:positionH>
                <wp:positionV relativeFrom="paragraph">
                  <wp:posOffset>1270</wp:posOffset>
                </wp:positionV>
                <wp:extent cx="1838325" cy="342900"/>
                <wp:effectExtent l="0" t="0" r="9525" b="0"/>
                <wp:wrapNone/>
                <wp:docPr id="9" name="Flussdiagramm: Prozess 9"/>
                <wp:cNvGraphicFramePr/>
                <a:graphic xmlns:a="http://schemas.openxmlformats.org/drawingml/2006/main">
                  <a:graphicData uri="http://schemas.microsoft.com/office/word/2010/wordprocessingShape">
                    <wps:wsp>
                      <wps:cNvSpPr/>
                      <wps:spPr>
                        <a:xfrm>
                          <a:off x="0" y="0"/>
                          <a:ext cx="1838325" cy="342900"/>
                        </a:xfrm>
                        <a:prstGeom prst="flowChartProcess">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373" w:rsidRPr="00DD4845" w:rsidRDefault="00467373" w:rsidP="007F43EF">
                            <w:pPr>
                              <w:spacing w:after="0"/>
                              <w:jc w:val="center"/>
                              <w:rPr>
                                <w:b/>
                              </w:rPr>
                            </w:pPr>
                            <w:r>
                              <w:rPr>
                                <w:b/>
                              </w:rPr>
                              <w:t>Geringer Ertrag pro Fläche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Prozess 9" o:spid="_x0000_s1047" type="#_x0000_t109" style="position:absolute;left:0;text-align:left;margin-left:58.35pt;margin-top:.1pt;width:144.75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" fillcolor="#92d050" stroked="f" strokeweight="2pt">
                <v:textbox>
                  <w:txbxContent>
                    <w:p w:rsidR="00467373" w:rsidRPr="00DD4845" w:rsidRDefault="00467373" w:rsidP="007F43EF">
                      <w:pPr>
                        <w:spacing w:after="0"/>
                        <w:jc w:val="center"/>
                        <w:rPr>
                          <w:b/>
                        </w:rPr>
                      </w:pPr>
                      <w:r>
                        <w:rPr>
                          <w:b/>
                        </w:rPr>
                        <w:t>Geringer Ertrag pro Fläche</w:t>
                      </w:r>
                    </w:p>
                  </w:txbxContent>
                </v:textbox>
              </v:shape>
            </w:pict>
          </mc:Fallback>
        </mc:AlternateContent>
      </w:r>
    </w:p>
    <w:p w:rsidR="0053592E" w:rsidRDefault="0053592E" w:rsidP="0053592E">
      <w:pPr>
        <w:spacing w:after="0"/>
      </w:pPr>
    </w:p>
    <w:p w:rsidR="0053592E" w:rsidRDefault="0053592E" w:rsidP="0053592E">
      <w:pPr>
        <w:spacing w:after="0"/>
      </w:pPr>
    </w:p>
    <w:p w:rsidR="0053592E" w:rsidRDefault="0053592E" w:rsidP="0053592E">
      <w:pPr>
        <w:spacing w:after="0"/>
      </w:pPr>
    </w:p>
    <w:p w:rsidR="0053592E" w:rsidRDefault="007F43EF" w:rsidP="0053592E">
      <w:pPr>
        <w:spacing w:after="0"/>
      </w:pPr>
      <w:r>
        <w:rPr>
          <w:noProof/>
        </w:rPr>
        <mc:AlternateContent>
          <mc:Choice Requires="wps">
            <w:drawing>
              <wp:anchor distT="0" distB="0" distL="114300" distR="114300" simplePos="0" relativeHeight="251796480" behindDoc="0" locked="0" layoutInCell="1" allowOverlap="1" wp14:anchorId="67C1D606" wp14:editId="123C95B3">
                <wp:simplePos x="0" y="0"/>
                <wp:positionH relativeFrom="column">
                  <wp:posOffset>2760345</wp:posOffset>
                </wp:positionH>
                <wp:positionV relativeFrom="paragraph">
                  <wp:posOffset>17145</wp:posOffset>
                </wp:positionV>
                <wp:extent cx="1838325" cy="285750"/>
                <wp:effectExtent l="0" t="0" r="9525" b="0"/>
                <wp:wrapNone/>
                <wp:docPr id="101" name="Flussdiagramm: Prozess 101"/>
                <wp:cNvGraphicFramePr/>
                <a:graphic xmlns:a="http://schemas.openxmlformats.org/drawingml/2006/main">
                  <a:graphicData uri="http://schemas.microsoft.com/office/word/2010/wordprocessingShape">
                    <wps:wsp>
                      <wps:cNvSpPr/>
                      <wps:spPr>
                        <a:xfrm>
                          <a:off x="0" y="0"/>
                          <a:ext cx="1838325" cy="285750"/>
                        </a:xfrm>
                        <a:prstGeom prst="flowChartProcess">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373" w:rsidRPr="00DD4845" w:rsidRDefault="00467373" w:rsidP="007F43EF">
                            <w:pPr>
                              <w:spacing w:after="0"/>
                              <w:jc w:val="center"/>
                              <w:rPr>
                                <w:b/>
                              </w:rPr>
                            </w:pPr>
                            <w:r>
                              <w:rPr>
                                <w:b/>
                              </w:rPr>
                              <w:t>Kapitalintensiv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Prozess 101" o:spid="_x0000_s1048" type="#_x0000_t109" style="position:absolute;left:0;text-align:left;margin-left:217.35pt;margin-top:1.35pt;width:144.75pt;height:2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" fillcolor="#92d050" stroked="f" strokeweight="2pt">
                <v:textbox>
                  <w:txbxContent>
                    <w:p w:rsidR="00467373" w:rsidRPr="00DD4845" w:rsidRDefault="00467373" w:rsidP="007F43EF">
                      <w:pPr>
                        <w:spacing w:after="0"/>
                        <w:jc w:val="center"/>
                        <w:rPr>
                          <w:b/>
                        </w:rPr>
                      </w:pPr>
                      <w:r>
                        <w:rPr>
                          <w:b/>
                        </w:rPr>
                        <w:t>Kapitalintensiv</w:t>
                      </w:r>
                    </w:p>
                  </w:txbxContent>
                </v:textbox>
              </v:shape>
            </w:pict>
          </mc:Fallback>
        </mc:AlternateContent>
      </w:r>
      <w:r>
        <w:rPr>
          <w:noProof/>
        </w:rPr>
        <mc:AlternateContent>
          <mc:Choice Requires="wps">
            <w:drawing>
              <wp:anchor distT="0" distB="0" distL="114300" distR="114300" simplePos="0" relativeHeight="251794432" behindDoc="0" locked="0" layoutInCell="1" allowOverlap="1" wp14:anchorId="3947AE9F" wp14:editId="0E02E541">
                <wp:simplePos x="0" y="0"/>
                <wp:positionH relativeFrom="column">
                  <wp:posOffset>741045</wp:posOffset>
                </wp:positionH>
                <wp:positionV relativeFrom="paragraph">
                  <wp:posOffset>36195</wp:posOffset>
                </wp:positionV>
                <wp:extent cx="1838325" cy="285750"/>
                <wp:effectExtent l="0" t="0" r="9525" b="0"/>
                <wp:wrapNone/>
                <wp:docPr id="100" name="Flussdiagramm: Prozess 100"/>
                <wp:cNvGraphicFramePr/>
                <a:graphic xmlns:a="http://schemas.openxmlformats.org/drawingml/2006/main">
                  <a:graphicData uri="http://schemas.microsoft.com/office/word/2010/wordprocessingShape">
                    <wps:wsp>
                      <wps:cNvSpPr/>
                      <wps:spPr>
                        <a:xfrm>
                          <a:off x="0" y="0"/>
                          <a:ext cx="1838325" cy="285750"/>
                        </a:xfrm>
                        <a:prstGeom prst="flowChartProcess">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373" w:rsidRPr="00DD4845" w:rsidRDefault="00467373" w:rsidP="007F43EF">
                            <w:pPr>
                              <w:spacing w:after="0"/>
                              <w:jc w:val="center"/>
                              <w:rPr>
                                <w:b/>
                              </w:rPr>
                            </w:pPr>
                            <w:r>
                              <w:rPr>
                                <w:b/>
                              </w:rPr>
                              <w:t>Arbeitsintensiv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Prozess 100" o:spid="_x0000_s1049" type="#_x0000_t109" style="position:absolute;left:0;text-align:left;margin-left:58.35pt;margin-top:2.85pt;width:144.75pt;height:2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" fillcolor="#92d050" stroked="f" strokeweight="2pt">
                <v:textbox>
                  <w:txbxContent>
                    <w:p w:rsidR="00467373" w:rsidRPr="00DD4845" w:rsidRDefault="00467373" w:rsidP="007F43EF">
                      <w:pPr>
                        <w:spacing w:after="0"/>
                        <w:jc w:val="center"/>
                        <w:rPr>
                          <w:b/>
                        </w:rPr>
                      </w:pPr>
                      <w:r>
                        <w:rPr>
                          <w:b/>
                        </w:rPr>
                        <w:t>Arbeitsintensiv</w:t>
                      </w:r>
                    </w:p>
                  </w:txbxContent>
                </v:textbox>
              </v:shape>
            </w:pict>
          </mc:Fallback>
        </mc:AlternateContent>
      </w:r>
    </w:p>
    <w:p w:rsidR="0053592E" w:rsidRDefault="0053592E" w:rsidP="0053592E">
      <w:pPr>
        <w:spacing w:after="0"/>
      </w:pPr>
    </w:p>
    <w:p w:rsidR="0053592E" w:rsidRDefault="00F2019D" w:rsidP="0053592E">
      <w:pPr>
        <w:spacing w:after="0"/>
      </w:pPr>
      <w:r>
        <w:rPr>
          <w:noProof/>
        </w:rPr>
        <mc:AlternateContent>
          <mc:Choice Requires="wps">
            <w:drawing>
              <wp:anchor distT="0" distB="0" distL="114300" distR="114300" simplePos="0" relativeHeight="251810816" behindDoc="0" locked="0" layoutInCell="1" allowOverlap="1" wp14:anchorId="2DD0E0DA" wp14:editId="414EE99B">
                <wp:simplePos x="0" y="0"/>
                <wp:positionH relativeFrom="column">
                  <wp:posOffset>2055495</wp:posOffset>
                </wp:positionH>
                <wp:positionV relativeFrom="paragraph">
                  <wp:posOffset>48895</wp:posOffset>
                </wp:positionV>
                <wp:extent cx="1228725" cy="285750"/>
                <wp:effectExtent l="0" t="0" r="0" b="0"/>
                <wp:wrapNone/>
                <wp:docPr id="109" name="Flussdiagramm: Prozess 109"/>
                <wp:cNvGraphicFramePr/>
                <a:graphic xmlns:a="http://schemas.openxmlformats.org/drawingml/2006/main">
                  <a:graphicData uri="http://schemas.microsoft.com/office/word/2010/wordprocessingShape">
                    <wps:wsp>
                      <wps:cNvSpPr/>
                      <wps:spPr>
                        <a:xfrm>
                          <a:off x="0" y="0"/>
                          <a:ext cx="1228725" cy="28575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373" w:rsidRPr="003C0309" w:rsidRDefault="00467373" w:rsidP="00F2019D">
                            <w:pPr>
                              <w:spacing w:after="0"/>
                              <w:jc w:val="left"/>
                              <w:rPr>
                                <w:color w:val="000000" w:themeColor="text1"/>
                              </w:rPr>
                            </w:pPr>
                            <w:r>
                              <w:rPr>
                                <w:color w:val="000000" w:themeColor="text1"/>
                              </w:rPr>
                              <w:t>liefern Milch 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Prozess 109" o:spid="_x0000_s1050" type="#_x0000_t109" style="position:absolute;left:0;text-align:left;margin-left:161.85pt;margin-top:3.85pt;width:96.75pt;height:2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" filled="f" stroked="f" strokeweight="2pt">
                <v:textbox>
                  <w:txbxContent>
                    <w:p w:rsidR="00467373" w:rsidRPr="003C0309" w:rsidRDefault="00467373" w:rsidP="00F2019D">
                      <w:pPr>
                        <w:spacing w:after="0"/>
                        <w:jc w:val="left"/>
                        <w:rPr>
                          <w:color w:val="000000" w:themeColor="text1"/>
                        </w:rPr>
                      </w:pPr>
                      <w:r>
                        <w:rPr>
                          <w:color w:val="000000" w:themeColor="text1"/>
                        </w:rPr>
                        <w:t>liefern Milch an</w:t>
                      </w:r>
                    </w:p>
                  </w:txbxContent>
                </v:textbox>
              </v:shape>
            </w:pict>
          </mc:Fallback>
        </mc:AlternateContent>
      </w:r>
    </w:p>
    <w:p w:rsidR="0053592E" w:rsidRDefault="0053592E" w:rsidP="0053592E">
      <w:pPr>
        <w:spacing w:after="0"/>
      </w:pPr>
    </w:p>
    <w:p w:rsidR="0053592E" w:rsidRDefault="007047C0" w:rsidP="0053592E">
      <w:pPr>
        <w:spacing w:after="0"/>
      </w:pPr>
      <w:r>
        <w:rPr>
          <w:noProof/>
        </w:rPr>
        <mc:AlternateContent>
          <mc:Choice Requires="wps">
            <w:drawing>
              <wp:anchor distT="0" distB="0" distL="114300" distR="114300" simplePos="0" relativeHeight="251673600" behindDoc="0" locked="0" layoutInCell="1" allowOverlap="1" wp14:anchorId="505B5280" wp14:editId="5A78C8E6">
                <wp:simplePos x="0" y="0"/>
                <wp:positionH relativeFrom="column">
                  <wp:posOffset>769620</wp:posOffset>
                </wp:positionH>
                <wp:positionV relativeFrom="paragraph">
                  <wp:posOffset>71120</wp:posOffset>
                </wp:positionV>
                <wp:extent cx="3829050" cy="247650"/>
                <wp:effectExtent l="0" t="0" r="0" b="0"/>
                <wp:wrapNone/>
                <wp:docPr id="34" name="Flussdiagramm: Prozess 34"/>
                <wp:cNvGraphicFramePr/>
                <a:graphic xmlns:a="http://schemas.openxmlformats.org/drawingml/2006/main">
                  <a:graphicData uri="http://schemas.microsoft.com/office/word/2010/wordprocessingShape">
                    <wps:wsp>
                      <wps:cNvSpPr/>
                      <wps:spPr>
                        <a:xfrm>
                          <a:off x="0" y="0"/>
                          <a:ext cx="3829050" cy="247650"/>
                        </a:xfrm>
                        <a:prstGeom prst="flowChartProcess">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373" w:rsidRPr="00DD4845" w:rsidRDefault="00467373" w:rsidP="0053592E">
                            <w:pPr>
                              <w:spacing w:after="0"/>
                              <w:jc w:val="center"/>
                              <w:rPr>
                                <w:b/>
                              </w:rPr>
                            </w:pPr>
                            <w:r>
                              <w:rPr>
                                <w:b/>
                              </w:rPr>
                              <w:t>Molkerei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Prozess 34" o:spid="_x0000_s1051" type="#_x0000_t109" style="position:absolute;left:0;text-align:left;margin-left:60.6pt;margin-top:5.6pt;width:301.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" fillcolor="#92d050" stroked="f" strokeweight="2pt">
                <v:textbox>
                  <w:txbxContent>
                    <w:p w:rsidR="00467373" w:rsidRPr="00DD4845" w:rsidRDefault="00467373" w:rsidP="0053592E">
                      <w:pPr>
                        <w:spacing w:after="0"/>
                        <w:jc w:val="center"/>
                        <w:rPr>
                          <w:b/>
                        </w:rPr>
                      </w:pPr>
                      <w:r>
                        <w:rPr>
                          <w:b/>
                        </w:rPr>
                        <w:t>Molkerei</w:t>
                      </w:r>
                    </w:p>
                  </w:txbxContent>
                </v:textbox>
              </v:shape>
            </w:pict>
          </mc:Fallback>
        </mc:AlternateContent>
      </w:r>
    </w:p>
    <w:p w:rsidR="0053592E" w:rsidRDefault="00CC3A0A" w:rsidP="0053592E">
      <w:pPr>
        <w:spacing w:after="0"/>
      </w:pPr>
      <w:r>
        <w:rPr>
          <w:noProof/>
        </w:rPr>
        <mc:AlternateContent>
          <mc:Choice Requires="wps">
            <w:drawing>
              <wp:anchor distT="0" distB="0" distL="114300" distR="114300" simplePos="0" relativeHeight="251802624" behindDoc="0" locked="0" layoutInCell="1" allowOverlap="1" wp14:anchorId="70F59F14" wp14:editId="19E4A4F3">
                <wp:simplePos x="0" y="0"/>
                <wp:positionH relativeFrom="column">
                  <wp:posOffset>1112520</wp:posOffset>
                </wp:positionH>
                <wp:positionV relativeFrom="paragraph">
                  <wp:posOffset>229870</wp:posOffset>
                </wp:positionV>
                <wp:extent cx="1619250" cy="285750"/>
                <wp:effectExtent l="0" t="0" r="0" b="0"/>
                <wp:wrapNone/>
                <wp:docPr id="105" name="Flussdiagramm: Prozess 105"/>
                <wp:cNvGraphicFramePr/>
                <a:graphic xmlns:a="http://schemas.openxmlformats.org/drawingml/2006/main">
                  <a:graphicData uri="http://schemas.microsoft.com/office/word/2010/wordprocessingShape">
                    <wps:wsp>
                      <wps:cNvSpPr/>
                      <wps:spPr>
                        <a:xfrm>
                          <a:off x="0" y="0"/>
                          <a:ext cx="1619250" cy="28575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373" w:rsidRPr="003C0309" w:rsidRDefault="00467373" w:rsidP="00CC3A0A">
                            <w:pPr>
                              <w:spacing w:after="0"/>
                              <w:jc w:val="left"/>
                              <w:rPr>
                                <w:color w:val="000000" w:themeColor="text1"/>
                              </w:rPr>
                            </w:pPr>
                            <w:r>
                              <w:rPr>
                                <w:color w:val="000000" w:themeColor="text1"/>
                              </w:rPr>
                              <w:t>verarbeitet Milch zu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Prozess 105" o:spid="_x0000_s1052" type="#_x0000_t109" style="position:absolute;left:0;text-align:left;margin-left:87.6pt;margin-top:18.1pt;width:127.5pt;height:2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" filled="f" stroked="f" strokeweight="2pt">
                <v:textbox>
                  <w:txbxContent>
                    <w:p w:rsidR="00467373" w:rsidRPr="003C0309" w:rsidRDefault="00467373" w:rsidP="00CC3A0A">
                      <w:pPr>
                        <w:spacing w:after="0"/>
                        <w:jc w:val="left"/>
                        <w:rPr>
                          <w:color w:val="000000" w:themeColor="text1"/>
                        </w:rPr>
                      </w:pPr>
                      <w:r>
                        <w:rPr>
                          <w:color w:val="000000" w:themeColor="text1"/>
                        </w:rPr>
                        <w:t>verarbeitet Milch zu</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0A4BAAF2" wp14:editId="13E9B75F">
                <wp:simplePos x="0" y="0"/>
                <wp:positionH relativeFrom="column">
                  <wp:posOffset>64770</wp:posOffset>
                </wp:positionH>
                <wp:positionV relativeFrom="paragraph">
                  <wp:posOffset>467995</wp:posOffset>
                </wp:positionV>
                <wp:extent cx="2676526" cy="0"/>
                <wp:effectExtent l="0" t="0" r="9525" b="19050"/>
                <wp:wrapNone/>
                <wp:docPr id="60" name="Gerade Verbindung 60"/>
                <wp:cNvGraphicFramePr/>
                <a:graphic xmlns:a="http://schemas.openxmlformats.org/drawingml/2006/main">
                  <a:graphicData uri="http://schemas.microsoft.com/office/word/2010/wordprocessingShape">
                    <wps:wsp>
                      <wps:cNvCnPr/>
                      <wps:spPr>
                        <a:xfrm flipH="1">
                          <a:off x="0" y="0"/>
                          <a:ext cx="267652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60"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36.85pt" to="215.8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" strokecolor="black [3213]" strokeweight="2pt"/>
            </w:pict>
          </mc:Fallback>
        </mc:AlternateContent>
      </w:r>
      <w:r>
        <w:rPr>
          <w:noProof/>
        </w:rPr>
        <mc:AlternateContent>
          <mc:Choice Requires="wps">
            <w:drawing>
              <wp:anchor distT="0" distB="0" distL="114300" distR="114300" simplePos="0" relativeHeight="251800576" behindDoc="0" locked="0" layoutInCell="1" allowOverlap="1" wp14:anchorId="12859D28" wp14:editId="2AEABC6F">
                <wp:simplePos x="0" y="0"/>
                <wp:positionH relativeFrom="column">
                  <wp:posOffset>2731770</wp:posOffset>
                </wp:positionH>
                <wp:positionV relativeFrom="paragraph">
                  <wp:posOffset>172720</wp:posOffset>
                </wp:positionV>
                <wp:extent cx="0" cy="295275"/>
                <wp:effectExtent l="0" t="0" r="19050" b="9525"/>
                <wp:wrapNone/>
                <wp:docPr id="103" name="Gerade Verbindung 103"/>
                <wp:cNvGraphicFramePr/>
                <a:graphic xmlns:a="http://schemas.openxmlformats.org/drawingml/2006/main">
                  <a:graphicData uri="http://schemas.microsoft.com/office/word/2010/wordprocessingShape">
                    <wps:wsp>
                      <wps:cNvCnPr/>
                      <wps:spPr>
                        <a:xfrm>
                          <a:off x="0" y="0"/>
                          <a:ext cx="0" cy="2952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03"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1pt,13.6pt" to="215.1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" strokecolor="black [3213]" strokeweight="2pt"/>
            </w:pict>
          </mc:Fallback>
        </mc:AlternateContent>
      </w:r>
    </w:p>
    <w:p w:rsidR="0053592E" w:rsidRDefault="0053592E" w:rsidP="0053592E">
      <w:pPr>
        <w:spacing w:after="0"/>
      </w:pPr>
    </w:p>
    <w:p w:rsidR="0053592E" w:rsidRDefault="0053592E" w:rsidP="0053592E">
      <w:pPr>
        <w:spacing w:after="0"/>
      </w:pPr>
    </w:p>
    <w:p w:rsidR="0062499E" w:rsidRDefault="0062499E" w:rsidP="0053592E">
      <w:pPr>
        <w:spacing w:after="0"/>
      </w:pPr>
    </w:p>
    <w:p w:rsidR="00E863A1" w:rsidRDefault="00E863A1">
      <w:pPr>
        <w:overflowPunct/>
        <w:autoSpaceDE/>
        <w:autoSpaceDN/>
        <w:adjustRightInd/>
        <w:spacing w:after="200" w:line="276" w:lineRule="auto"/>
        <w:jc w:val="left"/>
        <w:textAlignment w:val="auto"/>
      </w:pPr>
      <w:r>
        <w:br w:type="page"/>
      </w:r>
    </w:p>
    <w:p w:rsidR="001B062D" w:rsidRDefault="00753CD4" w:rsidP="0053592E">
      <w:pPr>
        <w:spacing w:after="0"/>
      </w:pPr>
      <w:r>
        <w:lastRenderedPageBreak/>
        <w:t>Die Concept</w:t>
      </w:r>
      <w:r w:rsidR="00D01EF7">
        <w:t xml:space="preserve"> </w:t>
      </w:r>
      <w:r>
        <w:t xml:space="preserve">Map zeigt die inhaltliche Aufbereitungslinie des Unterrichtsbeispiels. </w:t>
      </w:r>
      <w:r w:rsidR="00101A5E">
        <w:t>Über Joghurt, Käse, Topfen oder Butter – also Milchprodukte des täglichen Bedarfs – wird übe</w:t>
      </w:r>
      <w:r w:rsidR="00101A5E">
        <w:t>r</w:t>
      </w:r>
      <w:r w:rsidR="00101A5E">
        <w:t xml:space="preserve">geleitet zum Grundbestandteil dieser Produkte, nämlich Milch. </w:t>
      </w:r>
      <w:r w:rsidR="00066A92">
        <w:t>Das Beispiel konzentriert sich auf Kuhmilch. Anderer Nutztiere wie Ziegen oder Schafe werden nur am Rande und der Vollständigkeit halber erwähnt. Kühe eignen sich am besten, da der Großteil der heim</w:t>
      </w:r>
      <w:r w:rsidR="00066A92">
        <w:t>i</w:t>
      </w:r>
      <w:r w:rsidR="00066A92">
        <w:t>schen Milchprodukte aus Rohmilch von Kühen gewonnen wird</w:t>
      </w:r>
      <w:r w:rsidR="00016C6B">
        <w:t xml:space="preserve">, die wiederum auf Almen oder in </w:t>
      </w:r>
      <w:r w:rsidR="00220ECB">
        <w:t>Ställen im Alpenvorland</w:t>
      </w:r>
      <w:r w:rsidR="00016C6B">
        <w:t xml:space="preserve"> gehalten werden.</w:t>
      </w:r>
      <w:r w:rsidR="00E56D62">
        <w:t xml:space="preserve"> Anhand dieser für Österreich typischen Betriebsstandorte lassen sich die Höhenstufen in das Beispiel integrieren.</w:t>
      </w:r>
      <w:r w:rsidR="009A1329">
        <w:t xml:space="preserve"> </w:t>
      </w:r>
      <w:r w:rsidR="00F04D2D">
        <w:t xml:space="preserve">Dem kommt noch hinzu, dass Almen ein Paradebeispiel für extensive (arbeitsintensive) und </w:t>
      </w:r>
      <w:r w:rsidR="00220ECB">
        <w:t>Viehwirtschaft im Alpenvorland</w:t>
      </w:r>
      <w:r w:rsidR="00F04D2D">
        <w:t xml:space="preserve"> eines für intensive (kapitalintensive) Wirtschaftsformen sind. Die erzeu</w:t>
      </w:r>
      <w:r w:rsidR="00F04D2D">
        <w:t>g</w:t>
      </w:r>
      <w:r w:rsidR="00F04D2D">
        <w:t xml:space="preserve">te Milch wird an die Molkereien geliefert, die daraus Milchprodukte herstellt. </w:t>
      </w:r>
      <w:r w:rsidR="00280A71">
        <w:t xml:space="preserve">Ein gewisser Milchanteil wird am Hof bzw. auf der Alm verbraucht. Dieser Aspekt wird jedoch im Rahmen dieses Unterrichtsbeispiels ausgeklammert. </w:t>
      </w:r>
      <w:r w:rsidR="00F04D2D">
        <w:t>Der Kreislauf hat sich somit wieder geschlossen.</w:t>
      </w:r>
      <w:r w:rsidR="0062499E">
        <w:t xml:space="preserve"> Zugegeben: Das Beispiel vereinfacht enorm und ist sehr plakativ – andere</w:t>
      </w:r>
      <w:r w:rsidR="0062499E">
        <w:t>r</w:t>
      </w:r>
      <w:r w:rsidR="0062499E">
        <w:t>seits ist genau das die Voraussetzung für Konzepte. Denn mittels Konzepte werden Info</w:t>
      </w:r>
      <w:r w:rsidR="0062499E">
        <w:t>r</w:t>
      </w:r>
      <w:r w:rsidR="0062499E">
        <w:t>mation auf ein Minimum reduziert</w:t>
      </w:r>
      <w:r w:rsidR="00AA7156">
        <w:t xml:space="preserve">. Das Verstehen von Abläufen bzw. Sachverhalten wird dadurch </w:t>
      </w:r>
      <w:r w:rsidR="00D867F6">
        <w:t xml:space="preserve">– auch für 10 bis 11 jährige Schüler und Schülerinnen – </w:t>
      </w:r>
      <w:r w:rsidR="00AA7156">
        <w:t>möglich.</w:t>
      </w:r>
    </w:p>
    <w:p w:rsidR="001B062D" w:rsidRDefault="001B062D" w:rsidP="0053592E">
      <w:pPr>
        <w:spacing w:after="0"/>
      </w:pPr>
    </w:p>
    <w:p w:rsidR="003F7ECD" w:rsidRPr="00B22021" w:rsidRDefault="003F7ECD" w:rsidP="0041304A">
      <w:pPr>
        <w:pStyle w:val="SZusammenfassung"/>
      </w:pPr>
      <w:r w:rsidRPr="00B22021">
        <w:t>Unterrichtsplanung</w:t>
      </w:r>
      <w:r>
        <w:t xml:space="preserve"> / -ablauf</w:t>
      </w:r>
    </w:p>
    <w:p w:rsidR="00D61125" w:rsidRPr="00D61125" w:rsidRDefault="00D61125" w:rsidP="00D61125">
      <w:r w:rsidRPr="00D61125">
        <w:t xml:space="preserve">Der Unterricht soll, damit ausreichend soziale Interaktion geschehen kann, in Kleingruppen stattfinden. Da nur Kärtchen, Atlas und Schreibzeug benötigt werden, ist der Unterricht eigentlich nicht streng an das Klassenzimmer gebunden. Es werden weder Computer noch Beamer, Overhead, Tafel oder sonstige Medien benötigt. Um die Ergebnisse festhalten zu können, brauchen die Lernenden </w:t>
      </w:r>
      <w:r w:rsidR="0055272A">
        <w:t xml:space="preserve">ihr </w:t>
      </w:r>
      <w:r w:rsidRPr="00D61125">
        <w:t>Schreibzeug ink</w:t>
      </w:r>
      <w:r w:rsidR="0055272A">
        <w:t>l</w:t>
      </w:r>
      <w:r w:rsidRPr="00D61125">
        <w:t>. Heft.</w:t>
      </w:r>
      <w:r w:rsidR="00930580">
        <w:t xml:space="preserve"> </w:t>
      </w:r>
      <w:r w:rsidRPr="00D61125">
        <w:t xml:space="preserve">Die Lernenden </w:t>
      </w:r>
      <w:r w:rsidR="004832D6">
        <w:t>müssen</w:t>
      </w:r>
      <w:r w:rsidRPr="00D61125">
        <w:t xml:space="preserve"> Grun</w:t>
      </w:r>
      <w:r w:rsidRPr="00D61125">
        <w:t>d</w:t>
      </w:r>
      <w:r w:rsidRPr="00D61125">
        <w:t xml:space="preserve">kenntnisse bezüglich der Arbeit mit Atlanten und der Erstellung von </w:t>
      </w:r>
      <w:r w:rsidR="00467373">
        <w:t>Concept Maps haben.</w:t>
      </w:r>
    </w:p>
    <w:p w:rsidR="00D61125" w:rsidRDefault="00D61125" w:rsidP="003F7ECD"/>
    <w:tbl>
      <w:tblPr>
        <w:tblStyle w:val="Tabellenraster"/>
        <w:tblW w:w="8234"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706"/>
        <w:gridCol w:w="1245"/>
        <w:gridCol w:w="992"/>
        <w:gridCol w:w="2977"/>
        <w:gridCol w:w="2314"/>
      </w:tblGrid>
      <w:tr w:rsidR="003A4BD3" w:rsidRPr="00AC38EC" w:rsidTr="0017546A">
        <w:tc>
          <w:tcPr>
            <w:tcW w:w="706" w:type="dxa"/>
            <w:tcBorders>
              <w:top w:val="single" w:sz="18" w:space="0" w:color="auto"/>
              <w:left w:val="single" w:sz="18" w:space="0" w:color="auto"/>
              <w:bottom w:val="single" w:sz="18" w:space="0" w:color="auto"/>
              <w:right w:val="single" w:sz="8" w:space="0" w:color="auto"/>
            </w:tcBorders>
            <w:shd w:val="pct20" w:color="auto" w:fill="auto"/>
            <w:hideMark/>
          </w:tcPr>
          <w:p w:rsidR="003A4BD3" w:rsidRPr="007A420C" w:rsidRDefault="003A4BD3" w:rsidP="0058517A">
            <w:pPr>
              <w:spacing w:after="0"/>
            </w:pPr>
            <w:r w:rsidRPr="007A420C">
              <w:t>Zeit</w:t>
            </w:r>
          </w:p>
          <w:p w:rsidR="003A4BD3" w:rsidRPr="007A420C" w:rsidRDefault="003A4BD3" w:rsidP="0058517A">
            <w:pPr>
              <w:spacing w:after="0"/>
            </w:pPr>
            <w:r w:rsidRPr="007A420C">
              <w:t>(min)</w:t>
            </w:r>
          </w:p>
        </w:tc>
        <w:tc>
          <w:tcPr>
            <w:tcW w:w="1245" w:type="dxa"/>
            <w:tcBorders>
              <w:top w:val="single" w:sz="18" w:space="0" w:color="auto"/>
              <w:left w:val="single" w:sz="8" w:space="0" w:color="auto"/>
              <w:bottom w:val="single" w:sz="18" w:space="0" w:color="auto"/>
              <w:right w:val="single" w:sz="8" w:space="0" w:color="auto"/>
            </w:tcBorders>
            <w:shd w:val="pct20" w:color="auto" w:fill="auto"/>
            <w:hideMark/>
          </w:tcPr>
          <w:p w:rsidR="003A4BD3" w:rsidRPr="007A420C" w:rsidRDefault="003A4BD3" w:rsidP="003A4BD3">
            <w:pPr>
              <w:spacing w:after="0"/>
            </w:pPr>
            <w:r>
              <w:t>Phase</w:t>
            </w:r>
          </w:p>
        </w:tc>
        <w:tc>
          <w:tcPr>
            <w:tcW w:w="992" w:type="dxa"/>
            <w:tcBorders>
              <w:top w:val="single" w:sz="18" w:space="0" w:color="auto"/>
              <w:left w:val="single" w:sz="8" w:space="0" w:color="auto"/>
              <w:bottom w:val="single" w:sz="18" w:space="0" w:color="auto"/>
              <w:right w:val="single" w:sz="8" w:space="0" w:color="auto"/>
            </w:tcBorders>
            <w:shd w:val="pct20" w:color="auto" w:fill="auto"/>
            <w:hideMark/>
          </w:tcPr>
          <w:p w:rsidR="003A4BD3" w:rsidRPr="007A420C" w:rsidRDefault="003A4BD3" w:rsidP="0058517A">
            <w:pPr>
              <w:spacing w:after="0"/>
            </w:pPr>
            <w:r w:rsidRPr="007A420C">
              <w:t>Sozia</w:t>
            </w:r>
            <w:r w:rsidRPr="007A420C">
              <w:t>l</w:t>
            </w:r>
            <w:r w:rsidRPr="007A420C">
              <w:t>form</w:t>
            </w:r>
          </w:p>
          <w:p w:rsidR="003A4BD3" w:rsidRPr="007A420C" w:rsidRDefault="003A4BD3" w:rsidP="0058517A">
            <w:pPr>
              <w:spacing w:after="0"/>
            </w:pPr>
          </w:p>
        </w:tc>
        <w:tc>
          <w:tcPr>
            <w:tcW w:w="2977" w:type="dxa"/>
            <w:tcBorders>
              <w:top w:val="single" w:sz="18" w:space="0" w:color="auto"/>
              <w:left w:val="single" w:sz="8" w:space="0" w:color="auto"/>
              <w:bottom w:val="single" w:sz="18" w:space="0" w:color="auto"/>
              <w:right w:val="single" w:sz="8" w:space="0" w:color="auto"/>
            </w:tcBorders>
            <w:shd w:val="pct20" w:color="auto" w:fill="auto"/>
            <w:hideMark/>
          </w:tcPr>
          <w:p w:rsidR="003A4BD3" w:rsidRPr="007A420C" w:rsidRDefault="003A4BD3" w:rsidP="0058517A">
            <w:pPr>
              <w:spacing w:after="0"/>
            </w:pPr>
            <w:r>
              <w:t>Beschreibung der Schritte</w:t>
            </w:r>
          </w:p>
        </w:tc>
        <w:tc>
          <w:tcPr>
            <w:tcW w:w="2314" w:type="dxa"/>
            <w:tcBorders>
              <w:top w:val="single" w:sz="18" w:space="0" w:color="auto"/>
              <w:left w:val="single" w:sz="8" w:space="0" w:color="auto"/>
              <w:bottom w:val="single" w:sz="18" w:space="0" w:color="auto"/>
              <w:right w:val="single" w:sz="18" w:space="0" w:color="auto"/>
            </w:tcBorders>
            <w:shd w:val="pct20" w:color="auto" w:fill="auto"/>
            <w:hideMark/>
          </w:tcPr>
          <w:p w:rsidR="003A4BD3" w:rsidRPr="007A420C" w:rsidRDefault="003A4BD3" w:rsidP="0058517A">
            <w:pPr>
              <w:spacing w:after="0"/>
            </w:pPr>
            <w:r w:rsidRPr="007A420C">
              <w:t>Materialien,</w:t>
            </w:r>
          </w:p>
          <w:p w:rsidR="003A4BD3" w:rsidRPr="007A420C" w:rsidRDefault="003A4BD3" w:rsidP="0058517A">
            <w:pPr>
              <w:spacing w:after="0"/>
            </w:pPr>
            <w:r w:rsidRPr="007A420C">
              <w:t>Medien</w:t>
            </w:r>
          </w:p>
        </w:tc>
      </w:tr>
      <w:tr w:rsidR="003A4BD3" w:rsidRPr="00AC38EC" w:rsidTr="0017546A">
        <w:tc>
          <w:tcPr>
            <w:tcW w:w="706" w:type="dxa"/>
            <w:tcBorders>
              <w:top w:val="single" w:sz="18" w:space="0" w:color="auto"/>
              <w:left w:val="single" w:sz="18" w:space="0" w:color="auto"/>
              <w:bottom w:val="single" w:sz="8" w:space="0" w:color="auto"/>
              <w:right w:val="single" w:sz="8" w:space="0" w:color="auto"/>
            </w:tcBorders>
          </w:tcPr>
          <w:p w:rsidR="003A4BD3" w:rsidRPr="007A420C" w:rsidRDefault="00FC4302" w:rsidP="000D743F">
            <w:r>
              <w:t>5</w:t>
            </w:r>
          </w:p>
        </w:tc>
        <w:tc>
          <w:tcPr>
            <w:tcW w:w="1245" w:type="dxa"/>
            <w:tcBorders>
              <w:top w:val="single" w:sz="18" w:space="0" w:color="auto"/>
              <w:left w:val="single" w:sz="8" w:space="0" w:color="auto"/>
              <w:bottom w:val="single" w:sz="8" w:space="0" w:color="auto"/>
              <w:right w:val="single" w:sz="8" w:space="0" w:color="auto"/>
            </w:tcBorders>
          </w:tcPr>
          <w:p w:rsidR="003A4BD3" w:rsidRPr="007A420C" w:rsidRDefault="003A4BD3" w:rsidP="000D743F">
            <w:r w:rsidRPr="007A420C">
              <w:t>Einstieg</w:t>
            </w:r>
            <w:r>
              <w:t>, Lehrerakt</w:t>
            </w:r>
            <w:r>
              <w:t>i</w:t>
            </w:r>
            <w:r>
              <w:t>vität</w:t>
            </w:r>
          </w:p>
        </w:tc>
        <w:tc>
          <w:tcPr>
            <w:tcW w:w="992" w:type="dxa"/>
            <w:tcBorders>
              <w:top w:val="single" w:sz="18" w:space="0" w:color="auto"/>
              <w:left w:val="single" w:sz="8" w:space="0" w:color="auto"/>
              <w:bottom w:val="single" w:sz="8" w:space="0" w:color="auto"/>
              <w:right w:val="single" w:sz="8" w:space="0" w:color="auto"/>
            </w:tcBorders>
          </w:tcPr>
          <w:p w:rsidR="003A4BD3" w:rsidRPr="007A420C" w:rsidRDefault="003A4BD3" w:rsidP="000D743F">
            <w:r w:rsidRPr="007A420C">
              <w:t>Plenum</w:t>
            </w:r>
          </w:p>
        </w:tc>
        <w:tc>
          <w:tcPr>
            <w:tcW w:w="2977" w:type="dxa"/>
            <w:tcBorders>
              <w:top w:val="single" w:sz="18" w:space="0" w:color="auto"/>
              <w:left w:val="single" w:sz="8" w:space="0" w:color="auto"/>
              <w:bottom w:val="single" w:sz="8" w:space="0" w:color="auto"/>
              <w:right w:val="single" w:sz="8" w:space="0" w:color="auto"/>
            </w:tcBorders>
          </w:tcPr>
          <w:p w:rsidR="003A4BD3" w:rsidRPr="007A420C" w:rsidRDefault="003A4BD3" w:rsidP="00F546DE">
            <w:r w:rsidRPr="007A420C">
              <w:t>Die Lehrperson konfrontiert die Schülerinnen und Schüler absich</w:t>
            </w:r>
            <w:r w:rsidRPr="007A420C">
              <w:t>t</w:t>
            </w:r>
            <w:r w:rsidRPr="007A420C">
              <w:t xml:space="preserve">lich nicht mit dem Thema! Die Lehrperson gibt Anweisung zur Gruppenbildung und verteilt die </w:t>
            </w:r>
            <w:r w:rsidR="00737FCD">
              <w:t>Aufgaben</w:t>
            </w:r>
            <w:r w:rsidR="00A91530">
              <w:t>- und Materialkärtchen</w:t>
            </w:r>
            <w:r w:rsidRPr="007A420C">
              <w:t xml:space="preserve"> an unterschiedlichen Plätzen im Klassenzimmer. Wenn sich die Gruppen gefunden haben, geht’s los: das erste </w:t>
            </w:r>
            <w:r w:rsidR="00F546DE">
              <w:t>Aufgabenkärtchen</w:t>
            </w:r>
            <w:r w:rsidRPr="007A420C">
              <w:t xml:space="preserve"> wird aufgedeckt.</w:t>
            </w:r>
          </w:p>
        </w:tc>
        <w:tc>
          <w:tcPr>
            <w:tcW w:w="2314" w:type="dxa"/>
            <w:tcBorders>
              <w:top w:val="single" w:sz="18" w:space="0" w:color="auto"/>
              <w:left w:val="single" w:sz="8" w:space="0" w:color="auto"/>
              <w:bottom w:val="single" w:sz="8" w:space="0" w:color="auto"/>
              <w:right w:val="single" w:sz="18" w:space="0" w:color="auto"/>
            </w:tcBorders>
          </w:tcPr>
          <w:p w:rsidR="003A4BD3" w:rsidRPr="007A420C" w:rsidRDefault="00737FCD" w:rsidP="000D743F">
            <w:r>
              <w:t>Aufgabenkärtchen, Mat</w:t>
            </w:r>
            <w:r>
              <w:t>e</w:t>
            </w:r>
            <w:r>
              <w:t>rialkärtchen</w:t>
            </w:r>
            <w:r w:rsidR="003A4BD3" w:rsidRPr="007A420C">
              <w:t>, Schreibzeug</w:t>
            </w:r>
            <w:r w:rsidR="00E06A29">
              <w:t>, Atlas</w:t>
            </w:r>
          </w:p>
        </w:tc>
      </w:tr>
      <w:tr w:rsidR="003A4BD3" w:rsidRPr="00AC38EC" w:rsidTr="0017546A">
        <w:tc>
          <w:tcPr>
            <w:tcW w:w="706" w:type="dxa"/>
            <w:tcBorders>
              <w:top w:val="single" w:sz="18" w:space="0" w:color="auto"/>
              <w:left w:val="single" w:sz="18" w:space="0" w:color="auto"/>
              <w:bottom w:val="single" w:sz="18" w:space="0" w:color="auto"/>
              <w:right w:val="single" w:sz="8" w:space="0" w:color="auto"/>
            </w:tcBorders>
            <w:shd w:val="clear" w:color="auto" w:fill="BFBFBF" w:themeFill="background1" w:themeFillShade="BF"/>
          </w:tcPr>
          <w:p w:rsidR="003A4BD3" w:rsidRPr="007A420C" w:rsidRDefault="003A4BD3" w:rsidP="000D743F">
            <w:r w:rsidRPr="007A420C">
              <w:t>40</w:t>
            </w:r>
          </w:p>
        </w:tc>
        <w:tc>
          <w:tcPr>
            <w:tcW w:w="1245" w:type="dxa"/>
            <w:tcBorders>
              <w:top w:val="single" w:sz="18" w:space="0" w:color="auto"/>
              <w:left w:val="single" w:sz="8" w:space="0" w:color="auto"/>
              <w:bottom w:val="single" w:sz="18" w:space="0" w:color="auto"/>
              <w:right w:val="single" w:sz="8" w:space="0" w:color="auto"/>
            </w:tcBorders>
            <w:shd w:val="clear" w:color="auto" w:fill="BFBFBF" w:themeFill="background1" w:themeFillShade="BF"/>
          </w:tcPr>
          <w:p w:rsidR="003A4BD3" w:rsidRPr="007A420C" w:rsidRDefault="003A4BD3" w:rsidP="003A4BD3">
            <w:r w:rsidRPr="007A420C">
              <w:t>Selbstorg</w:t>
            </w:r>
            <w:r w:rsidRPr="007A420C">
              <w:t>a</w:t>
            </w:r>
            <w:r w:rsidRPr="007A420C">
              <w:t xml:space="preserve">nisiertes </w:t>
            </w:r>
            <w:r w:rsidRPr="007A420C">
              <w:lastRenderedPageBreak/>
              <w:t>Arbeiten</w:t>
            </w:r>
            <w:r>
              <w:t>, Schülerakt</w:t>
            </w:r>
            <w:r>
              <w:t>i</w:t>
            </w:r>
            <w:r>
              <w:t>vität</w:t>
            </w:r>
          </w:p>
        </w:tc>
        <w:tc>
          <w:tcPr>
            <w:tcW w:w="992" w:type="dxa"/>
            <w:tcBorders>
              <w:top w:val="single" w:sz="18" w:space="0" w:color="auto"/>
              <w:left w:val="single" w:sz="8" w:space="0" w:color="auto"/>
              <w:bottom w:val="single" w:sz="18" w:space="0" w:color="auto"/>
              <w:right w:val="single" w:sz="8" w:space="0" w:color="auto"/>
            </w:tcBorders>
            <w:shd w:val="clear" w:color="auto" w:fill="BFBFBF" w:themeFill="background1" w:themeFillShade="BF"/>
          </w:tcPr>
          <w:p w:rsidR="003A4BD3" w:rsidRPr="007A420C" w:rsidRDefault="003A4BD3" w:rsidP="000D743F">
            <w:r w:rsidRPr="007A420C">
              <w:lastRenderedPageBreak/>
              <w:t>Klei</w:t>
            </w:r>
            <w:r w:rsidRPr="007A420C">
              <w:t>n</w:t>
            </w:r>
            <w:r w:rsidRPr="007A420C">
              <w:t>gruppen</w:t>
            </w:r>
          </w:p>
        </w:tc>
        <w:tc>
          <w:tcPr>
            <w:tcW w:w="2977" w:type="dxa"/>
            <w:tcBorders>
              <w:top w:val="single" w:sz="18" w:space="0" w:color="auto"/>
              <w:left w:val="single" w:sz="8" w:space="0" w:color="auto"/>
              <w:bottom w:val="single" w:sz="18" w:space="0" w:color="auto"/>
              <w:right w:val="single" w:sz="8" w:space="0" w:color="auto"/>
            </w:tcBorders>
            <w:shd w:val="clear" w:color="auto" w:fill="BFBFBF" w:themeFill="background1" w:themeFillShade="BF"/>
          </w:tcPr>
          <w:p w:rsidR="003A4BD3" w:rsidRPr="007A420C" w:rsidRDefault="003A4BD3" w:rsidP="000D743F">
            <w:r w:rsidRPr="007A420C">
              <w:t xml:space="preserve">Die Schülerinnen und Schüler bearbeiten die Arbeitsaufträge. </w:t>
            </w:r>
          </w:p>
        </w:tc>
        <w:tc>
          <w:tcPr>
            <w:tcW w:w="2314" w:type="dxa"/>
            <w:tcBorders>
              <w:top w:val="single" w:sz="18" w:space="0" w:color="auto"/>
              <w:left w:val="single" w:sz="8" w:space="0" w:color="auto"/>
              <w:bottom w:val="single" w:sz="18" w:space="0" w:color="auto"/>
              <w:right w:val="single" w:sz="18" w:space="0" w:color="auto"/>
            </w:tcBorders>
            <w:shd w:val="clear" w:color="auto" w:fill="BFBFBF" w:themeFill="background1" w:themeFillShade="BF"/>
          </w:tcPr>
          <w:p w:rsidR="003A4BD3" w:rsidRPr="007A420C" w:rsidRDefault="003A4BD3" w:rsidP="000D743F"/>
        </w:tc>
      </w:tr>
      <w:tr w:rsidR="003A4BD3" w:rsidRPr="00AC38EC" w:rsidTr="0017546A">
        <w:tc>
          <w:tcPr>
            <w:tcW w:w="706" w:type="dxa"/>
            <w:tcBorders>
              <w:top w:val="single" w:sz="18" w:space="0" w:color="auto"/>
              <w:left w:val="single" w:sz="18" w:space="0" w:color="auto"/>
              <w:bottom w:val="single" w:sz="18" w:space="0" w:color="auto"/>
              <w:right w:val="single" w:sz="8" w:space="0" w:color="auto"/>
            </w:tcBorders>
          </w:tcPr>
          <w:p w:rsidR="003A4BD3" w:rsidRPr="007A420C" w:rsidRDefault="00FC4302" w:rsidP="000D743F">
            <w:r>
              <w:lastRenderedPageBreak/>
              <w:t>5</w:t>
            </w:r>
          </w:p>
        </w:tc>
        <w:tc>
          <w:tcPr>
            <w:tcW w:w="1245" w:type="dxa"/>
            <w:tcBorders>
              <w:top w:val="single" w:sz="18" w:space="0" w:color="auto"/>
              <w:left w:val="single" w:sz="8" w:space="0" w:color="auto"/>
              <w:bottom w:val="single" w:sz="18" w:space="0" w:color="auto"/>
              <w:right w:val="single" w:sz="8" w:space="0" w:color="auto"/>
            </w:tcBorders>
          </w:tcPr>
          <w:p w:rsidR="003A4BD3" w:rsidRPr="007A420C" w:rsidRDefault="003A4BD3" w:rsidP="000D743F">
            <w:r w:rsidRPr="007A420C">
              <w:t>Schluss</w:t>
            </w:r>
            <w:r>
              <w:t>, Lerherakt</w:t>
            </w:r>
            <w:r>
              <w:t>i</w:t>
            </w:r>
            <w:r>
              <w:t>vität</w:t>
            </w:r>
          </w:p>
        </w:tc>
        <w:tc>
          <w:tcPr>
            <w:tcW w:w="992" w:type="dxa"/>
            <w:tcBorders>
              <w:top w:val="single" w:sz="18" w:space="0" w:color="auto"/>
              <w:left w:val="single" w:sz="8" w:space="0" w:color="auto"/>
              <w:bottom w:val="single" w:sz="18" w:space="0" w:color="auto"/>
              <w:right w:val="single" w:sz="8" w:space="0" w:color="auto"/>
            </w:tcBorders>
          </w:tcPr>
          <w:p w:rsidR="003A4BD3" w:rsidRPr="007A420C" w:rsidRDefault="003A4BD3" w:rsidP="000D743F">
            <w:r w:rsidRPr="007A420C">
              <w:t>Plenum</w:t>
            </w:r>
          </w:p>
        </w:tc>
        <w:tc>
          <w:tcPr>
            <w:tcW w:w="2977" w:type="dxa"/>
            <w:tcBorders>
              <w:top w:val="single" w:sz="18" w:space="0" w:color="auto"/>
              <w:left w:val="single" w:sz="8" w:space="0" w:color="auto"/>
              <w:bottom w:val="single" w:sz="18" w:space="0" w:color="auto"/>
              <w:right w:val="single" w:sz="8" w:space="0" w:color="auto"/>
            </w:tcBorders>
          </w:tcPr>
          <w:p w:rsidR="003A4BD3" w:rsidRPr="007A420C" w:rsidRDefault="003A4BD3" w:rsidP="000D743F">
            <w:r w:rsidRPr="007A420C">
              <w:t>In Form eines Lehrer-Schüler-Gesprächs werden die Ergebnisse miteinander verglichen. Die Mi</w:t>
            </w:r>
            <w:r w:rsidRPr="007A420C">
              <w:t>t</w:t>
            </w:r>
            <w:r w:rsidRPr="007A420C">
              <w:t>schriften können von der Lehrpe</w:t>
            </w:r>
            <w:r w:rsidRPr="007A420C">
              <w:t>r</w:t>
            </w:r>
            <w:r w:rsidRPr="007A420C">
              <w:t>son eingesammelt und kontrolliert werden.</w:t>
            </w:r>
          </w:p>
        </w:tc>
        <w:tc>
          <w:tcPr>
            <w:tcW w:w="2314" w:type="dxa"/>
            <w:tcBorders>
              <w:top w:val="single" w:sz="18" w:space="0" w:color="auto"/>
              <w:left w:val="single" w:sz="8" w:space="0" w:color="auto"/>
              <w:bottom w:val="single" w:sz="18" w:space="0" w:color="auto"/>
              <w:right w:val="single" w:sz="18" w:space="0" w:color="auto"/>
            </w:tcBorders>
          </w:tcPr>
          <w:p w:rsidR="003A4BD3" w:rsidRPr="007A420C" w:rsidRDefault="003A4BD3" w:rsidP="000D743F"/>
        </w:tc>
      </w:tr>
    </w:tbl>
    <w:p w:rsidR="007A420C" w:rsidRDefault="007A420C" w:rsidP="003F7ECD"/>
    <w:p w:rsidR="007A420C" w:rsidRDefault="007A420C" w:rsidP="003F7ECD"/>
    <w:p w:rsidR="007A420C" w:rsidRDefault="007A420C" w:rsidP="003F7ECD"/>
    <w:p w:rsidR="00E83CCF" w:rsidRDefault="00E83CCF">
      <w:pPr>
        <w:overflowPunct/>
        <w:autoSpaceDE/>
        <w:autoSpaceDN/>
        <w:adjustRightInd/>
        <w:spacing w:after="200" w:line="276" w:lineRule="auto"/>
        <w:jc w:val="left"/>
        <w:textAlignment w:val="auto"/>
        <w:rPr>
          <w:b/>
          <w:kern w:val="28"/>
          <w:sz w:val="26"/>
        </w:rPr>
      </w:pPr>
      <w:r>
        <w:br w:type="page"/>
      </w:r>
    </w:p>
    <w:p w:rsidR="003F7ECD" w:rsidRPr="00B22021" w:rsidRDefault="003F7ECD" w:rsidP="0041304A">
      <w:pPr>
        <w:pStyle w:val="SZusammenfassung"/>
      </w:pPr>
      <w:r w:rsidRPr="00B22021">
        <w:lastRenderedPageBreak/>
        <w:t>Unterrichts</w:t>
      </w:r>
      <w:r>
        <w:t>ressourcen (inkl. Erwartungshorizont)</w:t>
      </w:r>
    </w:p>
    <w:p w:rsidR="003F7ECD" w:rsidRDefault="003F7ECD" w:rsidP="003F7ECD"/>
    <w:p w:rsidR="00DD30D9" w:rsidRPr="005C6344" w:rsidRDefault="00DD30D9" w:rsidP="003F7ECD">
      <w:pPr>
        <w:rPr>
          <w:b/>
        </w:rPr>
      </w:pPr>
      <w:r w:rsidRPr="005C6344">
        <w:rPr>
          <w:b/>
        </w:rPr>
        <w:t>Arbeitsaufträge</w:t>
      </w:r>
      <w:r w:rsidR="005C6344">
        <w:rPr>
          <w:b/>
        </w:rPr>
        <w:t>:</w:t>
      </w:r>
    </w:p>
    <w:p w:rsidR="00B964CF" w:rsidRPr="00B964CF" w:rsidRDefault="00B964CF" w:rsidP="00B964CF">
      <w:r w:rsidRPr="00B964CF">
        <w:t>Die Phase des Selbstorganisierten Arbeitens beginnt mit dem bearbeiten des ersten Kär</w:t>
      </w:r>
      <w:r w:rsidRPr="00B964CF">
        <w:t>t</w:t>
      </w:r>
      <w:r w:rsidRPr="00B964CF">
        <w:t>chens. Alle weiteren Schritte bzw. Aufgaben ergeben sich durch die nächsten Kärtchen.</w:t>
      </w:r>
    </w:p>
    <w:p w:rsidR="00B964CF" w:rsidRPr="00B964CF" w:rsidRDefault="00E13418" w:rsidP="00B964CF">
      <w:r>
        <w:rPr>
          <w:noProof/>
        </w:rPr>
        <mc:AlternateContent>
          <mc:Choice Requires="wps">
            <w:drawing>
              <wp:anchor distT="0" distB="0" distL="114300" distR="114300" simplePos="0" relativeHeight="251726848" behindDoc="0" locked="0" layoutInCell="1" allowOverlap="1" wp14:anchorId="7C95813A" wp14:editId="0E8B9A6A">
                <wp:simplePos x="0" y="0"/>
                <wp:positionH relativeFrom="column">
                  <wp:posOffset>-42701</wp:posOffset>
                </wp:positionH>
                <wp:positionV relativeFrom="paragraph">
                  <wp:posOffset>136441</wp:posOffset>
                </wp:positionV>
                <wp:extent cx="5029200" cy="2251494"/>
                <wp:effectExtent l="0" t="0" r="19050" b="15875"/>
                <wp:wrapNone/>
                <wp:docPr id="68" name="Rechteck 68"/>
                <wp:cNvGraphicFramePr/>
                <a:graphic xmlns:a="http://schemas.openxmlformats.org/drawingml/2006/main">
                  <a:graphicData uri="http://schemas.microsoft.com/office/word/2010/wordprocessingShape">
                    <wps:wsp>
                      <wps:cNvSpPr/>
                      <wps:spPr>
                        <a:xfrm>
                          <a:off x="0" y="0"/>
                          <a:ext cx="5029200" cy="225149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8" o:spid="_x0000_s1026" style="position:absolute;margin-left:-3.35pt;margin-top:10.75pt;width:396pt;height:177.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" filled="f" strokecolor="black [3213]" strokeweight="2pt"/>
            </w:pict>
          </mc:Fallback>
        </mc:AlternateContent>
      </w:r>
    </w:p>
    <w:p w:rsidR="00B964CF" w:rsidRPr="00B964CF" w:rsidRDefault="00B964CF" w:rsidP="00B964CF">
      <w:r w:rsidRPr="00907A70">
        <w:rPr>
          <w:b/>
        </w:rPr>
        <w:t>Aufgabe 1</w:t>
      </w:r>
      <w:r w:rsidRPr="00B964CF">
        <w:t xml:space="preserve"> (AFB</w:t>
      </w:r>
      <w:r>
        <w:t xml:space="preserve"> </w:t>
      </w:r>
      <w:r w:rsidR="00503E3D">
        <w:t>1)</w:t>
      </w:r>
    </w:p>
    <w:p w:rsidR="00503E3D" w:rsidRDefault="00503E3D" w:rsidP="00B964CF">
      <w:r>
        <w:t xml:space="preserve">Aktion: </w:t>
      </w:r>
      <w:r w:rsidR="00703111">
        <w:t xml:space="preserve">Bildanalyse &amp; </w:t>
      </w:r>
      <w:r>
        <w:t>Gruppendiskussion</w:t>
      </w:r>
    </w:p>
    <w:p w:rsidR="00907A70" w:rsidRDefault="00907A70" w:rsidP="00B964CF"/>
    <w:p w:rsidR="00B964CF" w:rsidRPr="00B964CF" w:rsidRDefault="00B964CF" w:rsidP="00B964CF">
      <w:r w:rsidRPr="00B964CF">
        <w:t>Das Bild zeigt verschiedenste Lebensmittel</w:t>
      </w:r>
      <w:r w:rsidR="00C27D53">
        <w:t xml:space="preserve"> die es im Geschäft zu kaufen gibt</w:t>
      </w:r>
      <w:r w:rsidRPr="00B964CF">
        <w:t>. Sie werden alle aus einem bestimmten Rohstoff hergestellt, der von bestimmten Tieren stammt. Nenne die Lebensmittel. Bestimme den Rohstoff</w:t>
      </w:r>
      <w:r w:rsidR="001661E8">
        <w:t>, die Tiere und die Produktgruppe.</w:t>
      </w:r>
      <w:r w:rsidR="00823E7D">
        <w:t xml:space="preserve"> Diskutiert in der Gruppe.</w:t>
      </w:r>
    </w:p>
    <w:p w:rsidR="00B964CF" w:rsidRPr="00B964CF" w:rsidRDefault="00B964CF" w:rsidP="00B964CF"/>
    <w:p w:rsidR="00B964CF" w:rsidRPr="00B964CF" w:rsidRDefault="00B964CF" w:rsidP="00B964CF">
      <w:r w:rsidRPr="00B964CF">
        <w:t>Operator: Nennen, bestimme</w:t>
      </w:r>
      <w:r w:rsidR="001661E8">
        <w:t>n</w:t>
      </w:r>
    </w:p>
    <w:p w:rsidR="00B964CF" w:rsidRPr="00B964CF" w:rsidRDefault="00B964CF" w:rsidP="00B964CF">
      <w:r w:rsidRPr="00B964CF">
        <w:t>Ökonomie: Konsumökonomie</w:t>
      </w:r>
    </w:p>
    <w:p w:rsidR="00B964CF" w:rsidRPr="00B964CF" w:rsidRDefault="00B964CF" w:rsidP="00B964CF">
      <w:r w:rsidRPr="00B964CF">
        <w:t>Material: M1</w:t>
      </w:r>
    </w:p>
    <w:p w:rsidR="00B964CF" w:rsidRDefault="00B964CF" w:rsidP="00B964CF"/>
    <w:p w:rsidR="00E13418" w:rsidRDefault="00E13418" w:rsidP="00B964CF"/>
    <w:p w:rsidR="00E13418" w:rsidRPr="00B964CF" w:rsidRDefault="001D12F4" w:rsidP="00B964CF">
      <w:r>
        <w:rPr>
          <w:noProof/>
        </w:rPr>
        <mc:AlternateContent>
          <mc:Choice Requires="wps">
            <w:drawing>
              <wp:anchor distT="0" distB="0" distL="114300" distR="114300" simplePos="0" relativeHeight="251728896" behindDoc="0" locked="0" layoutInCell="1" allowOverlap="1" wp14:anchorId="3650DDB5" wp14:editId="575639D3">
                <wp:simplePos x="0" y="0"/>
                <wp:positionH relativeFrom="column">
                  <wp:posOffset>-42701</wp:posOffset>
                </wp:positionH>
                <wp:positionV relativeFrom="paragraph">
                  <wp:posOffset>132727</wp:posOffset>
                </wp:positionV>
                <wp:extent cx="5029200" cy="1940943"/>
                <wp:effectExtent l="0" t="0" r="19050" b="21590"/>
                <wp:wrapNone/>
                <wp:docPr id="69" name="Rechteck 69"/>
                <wp:cNvGraphicFramePr/>
                <a:graphic xmlns:a="http://schemas.openxmlformats.org/drawingml/2006/main">
                  <a:graphicData uri="http://schemas.microsoft.com/office/word/2010/wordprocessingShape">
                    <wps:wsp>
                      <wps:cNvSpPr/>
                      <wps:spPr>
                        <a:xfrm>
                          <a:off x="0" y="0"/>
                          <a:ext cx="5029200" cy="19409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9" o:spid="_x0000_s1026" style="position:absolute;margin-left:-3.35pt;margin-top:10.45pt;width:396pt;height:152.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" filled="f" strokecolor="black [3213]" strokeweight="2pt"/>
            </w:pict>
          </mc:Fallback>
        </mc:AlternateContent>
      </w:r>
    </w:p>
    <w:p w:rsidR="00B964CF" w:rsidRPr="00B964CF" w:rsidRDefault="00B964CF" w:rsidP="00B964CF">
      <w:r w:rsidRPr="00907A70">
        <w:rPr>
          <w:b/>
        </w:rPr>
        <w:t>Aufgabe 2</w:t>
      </w:r>
      <w:r w:rsidRPr="00B964CF">
        <w:t xml:space="preserve"> (AFB</w:t>
      </w:r>
      <w:r w:rsidR="00255072">
        <w:t xml:space="preserve"> </w:t>
      </w:r>
      <w:r w:rsidRPr="00B964CF">
        <w:t>1 &amp; AFB</w:t>
      </w:r>
      <w:r w:rsidR="00255072">
        <w:t xml:space="preserve"> </w:t>
      </w:r>
      <w:r w:rsidRPr="00B964CF">
        <w:t>2)</w:t>
      </w:r>
    </w:p>
    <w:p w:rsidR="00503E3D" w:rsidRDefault="00503E3D" w:rsidP="00B964CF">
      <w:r>
        <w:t xml:space="preserve">Aktion: </w:t>
      </w:r>
      <w:r w:rsidR="00703111">
        <w:t xml:space="preserve">Textarbeit, </w:t>
      </w:r>
      <w:r>
        <w:t>Gruppendiskussion &amp; Concept Map</w:t>
      </w:r>
    </w:p>
    <w:p w:rsidR="00907A70" w:rsidRDefault="00907A70" w:rsidP="00B964CF"/>
    <w:p w:rsidR="00B964CF" w:rsidRPr="00B964CF" w:rsidRDefault="00B964CF" w:rsidP="00B964CF">
      <w:r w:rsidRPr="00B964CF">
        <w:t>Lest den Text M2 und fasst ihn gemeinsam mündlich zusammen. Erstell</w:t>
      </w:r>
      <w:r w:rsidR="00404DB4">
        <w:t xml:space="preserve"> in deinem eigenen Heft</w:t>
      </w:r>
      <w:r w:rsidRPr="00B964CF">
        <w:t xml:space="preserve"> ein</w:t>
      </w:r>
      <w:r w:rsidR="00503E3D">
        <w:t>e Concept Map</w:t>
      </w:r>
      <w:r w:rsidR="00CB3DAE">
        <w:t>. Verwende dazu die</w:t>
      </w:r>
      <w:r w:rsidR="00907A70">
        <w:t xml:space="preserve"> „fettgeruckten“</w:t>
      </w:r>
      <w:r w:rsidR="00CB3DAE">
        <w:t xml:space="preserve"> Wörter.</w:t>
      </w:r>
    </w:p>
    <w:p w:rsidR="00B964CF" w:rsidRPr="00B964CF" w:rsidRDefault="00B964CF" w:rsidP="00B964CF"/>
    <w:p w:rsidR="00B964CF" w:rsidRPr="00B964CF" w:rsidRDefault="00B964CF" w:rsidP="00B964CF">
      <w:r w:rsidRPr="00B964CF">
        <w:t>Operatoren: zusammenfassen, erstellen</w:t>
      </w:r>
    </w:p>
    <w:p w:rsidR="00B964CF" w:rsidRPr="00B964CF" w:rsidRDefault="00B964CF" w:rsidP="00B964CF">
      <w:r w:rsidRPr="00B964CF">
        <w:t xml:space="preserve">Ökonomie: </w:t>
      </w:r>
      <w:r w:rsidR="0017546A">
        <w:t>Gesellschaftsökonomie</w:t>
      </w:r>
    </w:p>
    <w:p w:rsidR="00B964CF" w:rsidRPr="00B964CF" w:rsidRDefault="00B964CF" w:rsidP="00B964CF">
      <w:r w:rsidRPr="00B964CF">
        <w:t>Material: M2</w:t>
      </w:r>
    </w:p>
    <w:p w:rsidR="00B964CF" w:rsidRDefault="00B964CF" w:rsidP="00B964CF"/>
    <w:p w:rsidR="00AC7FAA" w:rsidRDefault="00AC7FAA">
      <w:pPr>
        <w:overflowPunct/>
        <w:autoSpaceDE/>
        <w:autoSpaceDN/>
        <w:adjustRightInd/>
        <w:spacing w:after="200" w:line="276" w:lineRule="auto"/>
        <w:jc w:val="left"/>
        <w:textAlignment w:val="auto"/>
      </w:pPr>
      <w:r>
        <w:br w:type="page"/>
      </w:r>
    </w:p>
    <w:p w:rsidR="00B964CF" w:rsidRDefault="00385A40" w:rsidP="00B964CF">
      <w:r w:rsidRPr="00915976">
        <w:rPr>
          <w:b/>
          <w:noProof/>
        </w:rPr>
        <w:lastRenderedPageBreak/>
        <mc:AlternateContent>
          <mc:Choice Requires="wps">
            <w:drawing>
              <wp:anchor distT="0" distB="0" distL="114300" distR="114300" simplePos="0" relativeHeight="251730944" behindDoc="0" locked="0" layoutInCell="1" allowOverlap="1" wp14:anchorId="6CA692C8" wp14:editId="4D59E2F0">
                <wp:simplePos x="0" y="0"/>
                <wp:positionH relativeFrom="column">
                  <wp:posOffset>-94459</wp:posOffset>
                </wp:positionH>
                <wp:positionV relativeFrom="paragraph">
                  <wp:posOffset>-44150</wp:posOffset>
                </wp:positionV>
                <wp:extent cx="5029200" cy="1984075"/>
                <wp:effectExtent l="0" t="0" r="19050" b="16510"/>
                <wp:wrapNone/>
                <wp:docPr id="70" name="Rechteck 70"/>
                <wp:cNvGraphicFramePr/>
                <a:graphic xmlns:a="http://schemas.openxmlformats.org/drawingml/2006/main">
                  <a:graphicData uri="http://schemas.microsoft.com/office/word/2010/wordprocessingShape">
                    <wps:wsp>
                      <wps:cNvSpPr/>
                      <wps:spPr>
                        <a:xfrm>
                          <a:off x="0" y="0"/>
                          <a:ext cx="5029200" cy="1984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0" o:spid="_x0000_s1026" style="position:absolute;margin-left:-7.45pt;margin-top:-3.5pt;width:396pt;height:156.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" filled="f" strokecolor="black [3213]" strokeweight="2pt"/>
            </w:pict>
          </mc:Fallback>
        </mc:AlternateContent>
      </w:r>
      <w:r w:rsidR="00B964CF" w:rsidRPr="00915976">
        <w:rPr>
          <w:b/>
        </w:rPr>
        <w:t>Aufgabe 3</w:t>
      </w:r>
      <w:r w:rsidR="00B964CF" w:rsidRPr="00B964CF">
        <w:t xml:space="preserve"> (</w:t>
      </w:r>
      <w:r w:rsidR="009E448D">
        <w:t xml:space="preserve">AFB 1 &amp; </w:t>
      </w:r>
      <w:r w:rsidR="00B964CF" w:rsidRPr="00B964CF">
        <w:t>AFB</w:t>
      </w:r>
      <w:r>
        <w:t xml:space="preserve"> </w:t>
      </w:r>
      <w:r w:rsidR="00B964CF" w:rsidRPr="00B964CF">
        <w:t>2)</w:t>
      </w:r>
    </w:p>
    <w:p w:rsidR="00AC7FAA" w:rsidRDefault="00AC7FAA" w:rsidP="00B964CF">
      <w:r>
        <w:t xml:space="preserve">Aktion: </w:t>
      </w:r>
      <w:r w:rsidR="002065F0">
        <w:t>Bildvergleich</w:t>
      </w:r>
      <w:r w:rsidR="00915976">
        <w:t>, Gruppendiskus</w:t>
      </w:r>
      <w:r w:rsidR="00DF40B8">
        <w:t>sion</w:t>
      </w:r>
    </w:p>
    <w:p w:rsidR="00CA2BEA" w:rsidRPr="00B964CF" w:rsidRDefault="00CA2BEA" w:rsidP="00B964CF"/>
    <w:p w:rsidR="00B964CF" w:rsidRPr="00B964CF" w:rsidRDefault="009D0BD7" w:rsidP="00B964CF">
      <w:r>
        <w:t>Vergleicht</w:t>
      </w:r>
      <w:r w:rsidR="00B964CF" w:rsidRPr="00B964CF">
        <w:t xml:space="preserve"> die beiden Bilder M3</w:t>
      </w:r>
      <w:r w:rsidR="00A1418B">
        <w:t xml:space="preserve"> und M4</w:t>
      </w:r>
      <w:r w:rsidR="00B964CF" w:rsidRPr="00B964CF">
        <w:t xml:space="preserve">. </w:t>
      </w:r>
      <w:r w:rsidR="00E408D9">
        <w:t>Nennt die Objekte, die den Bildern das charakt</w:t>
      </w:r>
      <w:r w:rsidR="00E408D9">
        <w:t>e</w:t>
      </w:r>
      <w:r w:rsidR="00E408D9">
        <w:t>ristische Aussehen verleihen.</w:t>
      </w:r>
      <w:r w:rsidR="0039026F">
        <w:t xml:space="preserve"> Diskutiert in der Gruppe.</w:t>
      </w:r>
    </w:p>
    <w:p w:rsidR="00B964CF" w:rsidRPr="00B964CF" w:rsidRDefault="00B964CF" w:rsidP="00B964CF"/>
    <w:p w:rsidR="00B964CF" w:rsidRPr="00B964CF" w:rsidRDefault="00B964CF" w:rsidP="00B964CF">
      <w:r w:rsidRPr="00B964CF">
        <w:t xml:space="preserve">Operator: </w:t>
      </w:r>
      <w:r w:rsidR="009D0BD7">
        <w:t>Vergleichen</w:t>
      </w:r>
      <w:r w:rsidR="009E448D">
        <w:t>, nennen</w:t>
      </w:r>
    </w:p>
    <w:p w:rsidR="00B964CF" w:rsidRPr="00B964CF" w:rsidRDefault="00B964CF" w:rsidP="00B964CF">
      <w:r w:rsidRPr="00B964CF">
        <w:t>Ökonomie: Arbeitsökonomie</w:t>
      </w:r>
    </w:p>
    <w:p w:rsidR="00B964CF" w:rsidRDefault="00B964CF" w:rsidP="00B964CF">
      <w:r w:rsidRPr="00B964CF">
        <w:t>Material: M3</w:t>
      </w:r>
      <w:r w:rsidR="00A1418B">
        <w:t>, M4</w:t>
      </w:r>
    </w:p>
    <w:p w:rsidR="00385A40" w:rsidRPr="00B964CF" w:rsidRDefault="00385A40" w:rsidP="00B964CF">
      <w:r>
        <w:rPr>
          <w:noProof/>
        </w:rPr>
        <mc:AlternateContent>
          <mc:Choice Requires="wps">
            <w:drawing>
              <wp:anchor distT="0" distB="0" distL="114300" distR="114300" simplePos="0" relativeHeight="251732992" behindDoc="0" locked="0" layoutInCell="1" allowOverlap="1" wp14:anchorId="44F9E58B" wp14:editId="41E7F07E">
                <wp:simplePos x="0" y="0"/>
                <wp:positionH relativeFrom="column">
                  <wp:posOffset>-94459</wp:posOffset>
                </wp:positionH>
                <wp:positionV relativeFrom="paragraph">
                  <wp:posOffset>164561</wp:posOffset>
                </wp:positionV>
                <wp:extent cx="5029200" cy="2251494"/>
                <wp:effectExtent l="0" t="0" r="19050" b="15875"/>
                <wp:wrapNone/>
                <wp:docPr id="71" name="Rechteck 71"/>
                <wp:cNvGraphicFramePr/>
                <a:graphic xmlns:a="http://schemas.openxmlformats.org/drawingml/2006/main">
                  <a:graphicData uri="http://schemas.microsoft.com/office/word/2010/wordprocessingShape">
                    <wps:wsp>
                      <wps:cNvSpPr/>
                      <wps:spPr>
                        <a:xfrm>
                          <a:off x="0" y="0"/>
                          <a:ext cx="5029200" cy="225149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1" o:spid="_x0000_s1026" style="position:absolute;margin-left:-7.45pt;margin-top:12.95pt;width:396pt;height:177.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" filled="f" strokecolor="black [3213]" strokeweight="2pt"/>
            </w:pict>
          </mc:Fallback>
        </mc:AlternateContent>
      </w:r>
    </w:p>
    <w:p w:rsidR="00B964CF" w:rsidRDefault="00B964CF" w:rsidP="00B964CF">
      <w:r w:rsidRPr="002065F0">
        <w:rPr>
          <w:b/>
        </w:rPr>
        <w:t>Aufgabe 4</w:t>
      </w:r>
      <w:r w:rsidRPr="00B964CF">
        <w:t xml:space="preserve"> (</w:t>
      </w:r>
      <w:r w:rsidR="00464DC0">
        <w:t xml:space="preserve">AFB 1 &amp; </w:t>
      </w:r>
      <w:r w:rsidRPr="00B964CF">
        <w:t>AFB</w:t>
      </w:r>
      <w:r w:rsidR="00385A40">
        <w:t xml:space="preserve"> </w:t>
      </w:r>
      <w:r w:rsidRPr="00B964CF">
        <w:t>2)</w:t>
      </w:r>
    </w:p>
    <w:p w:rsidR="002065F0" w:rsidRDefault="002065F0" w:rsidP="00B964CF">
      <w:r>
        <w:t>Aktion: Textarbeit, Bildvergleich, Gruppendiskussion &amp; Concept Map</w:t>
      </w:r>
    </w:p>
    <w:p w:rsidR="002065F0" w:rsidRPr="00B964CF" w:rsidRDefault="002065F0" w:rsidP="00B964CF"/>
    <w:p w:rsidR="00B964CF" w:rsidRPr="00B964CF" w:rsidRDefault="00B964CF" w:rsidP="00B964CF">
      <w:r w:rsidRPr="00B964CF">
        <w:t>Vergleiche die Bilder M3</w:t>
      </w:r>
      <w:r w:rsidR="00A1418B">
        <w:t xml:space="preserve"> und M4</w:t>
      </w:r>
      <w:r w:rsidRPr="00B964CF">
        <w:t xml:space="preserve"> mit dem Text M</w:t>
      </w:r>
      <w:r w:rsidR="00A1418B">
        <w:t>5</w:t>
      </w:r>
      <w:r w:rsidRPr="00B964CF">
        <w:t xml:space="preserve">. </w:t>
      </w:r>
      <w:r w:rsidR="00372CE3">
        <w:t>Ermittle, welches</w:t>
      </w:r>
      <w:r w:rsidRPr="00B964CF">
        <w:t xml:space="preserve"> der Bilder eine</w:t>
      </w:r>
      <w:r w:rsidR="007B1644">
        <w:t>n</w:t>
      </w:r>
      <w:r w:rsidRPr="00B964CF">
        <w:t xml:space="preserve"> Alm</w:t>
      </w:r>
      <w:r w:rsidR="007B1644">
        <w:t>betrieb</w:t>
      </w:r>
      <w:r w:rsidRPr="00B964CF">
        <w:t xml:space="preserve"> und welches einen </w:t>
      </w:r>
      <w:r w:rsidR="00850074">
        <w:t>Betrieb im Alpenvorland</w:t>
      </w:r>
      <w:r w:rsidR="00372CE3">
        <w:t xml:space="preserve"> zeigt</w:t>
      </w:r>
      <w:r w:rsidRPr="00B964CF">
        <w:t xml:space="preserve">. </w:t>
      </w:r>
      <w:r w:rsidR="00930F2A">
        <w:t xml:space="preserve">Nenne </w:t>
      </w:r>
      <w:r w:rsidRPr="00B964CF">
        <w:t xml:space="preserve">die </w:t>
      </w:r>
      <w:r w:rsidR="00930F2A">
        <w:t xml:space="preserve">typischen </w:t>
      </w:r>
      <w:r w:rsidRPr="00B964CF">
        <w:t>A</w:t>
      </w:r>
      <w:r w:rsidRPr="00B964CF">
        <w:t>r</w:t>
      </w:r>
      <w:r w:rsidRPr="00B964CF">
        <w:t>beitsweise</w:t>
      </w:r>
      <w:r w:rsidR="00930F2A">
        <w:t>n</w:t>
      </w:r>
      <w:r w:rsidRPr="00B964CF">
        <w:t xml:space="preserve"> der </w:t>
      </w:r>
      <w:r w:rsidR="00930F2A">
        <w:t>beiden Betriebe.</w:t>
      </w:r>
      <w:r w:rsidRPr="00B964CF">
        <w:t xml:space="preserve"> Disku</w:t>
      </w:r>
      <w:r w:rsidR="00930F2A">
        <w:t>tiert zuerst in der Gruppe. Füg</w:t>
      </w:r>
      <w:r w:rsidRPr="00B964CF">
        <w:t xml:space="preserve"> die Ergebnisse </w:t>
      </w:r>
      <w:r w:rsidR="00930F2A">
        <w:t>deiner Concept Map hinzu.</w:t>
      </w:r>
    </w:p>
    <w:p w:rsidR="00B964CF" w:rsidRPr="00B964CF" w:rsidRDefault="00B964CF" w:rsidP="00B964CF"/>
    <w:p w:rsidR="00B964CF" w:rsidRPr="00B964CF" w:rsidRDefault="00B964CF" w:rsidP="00B964CF">
      <w:r w:rsidRPr="00B964CF">
        <w:t>Operator: vergleichen</w:t>
      </w:r>
      <w:r w:rsidR="007B1644">
        <w:t xml:space="preserve">, ermitteln, </w:t>
      </w:r>
      <w:r w:rsidR="00464DC0">
        <w:t>nennen</w:t>
      </w:r>
    </w:p>
    <w:p w:rsidR="00B964CF" w:rsidRPr="00B964CF" w:rsidRDefault="00B964CF" w:rsidP="00B964CF">
      <w:r w:rsidRPr="00B964CF">
        <w:t>Ökonomie: Arbeitsökonomie</w:t>
      </w:r>
    </w:p>
    <w:p w:rsidR="00B964CF" w:rsidRPr="00B964CF" w:rsidRDefault="00A1418B" w:rsidP="00B964CF">
      <w:r>
        <w:t>Material: M3, M4, M5</w:t>
      </w:r>
    </w:p>
    <w:p w:rsidR="00385A40" w:rsidRPr="00B964CF" w:rsidRDefault="00385A40" w:rsidP="00B964CF">
      <w:r>
        <w:rPr>
          <w:noProof/>
        </w:rPr>
        <mc:AlternateContent>
          <mc:Choice Requires="wps">
            <w:drawing>
              <wp:anchor distT="0" distB="0" distL="114300" distR="114300" simplePos="0" relativeHeight="251735040" behindDoc="0" locked="0" layoutInCell="1" allowOverlap="1" wp14:anchorId="07BEC0B1" wp14:editId="3BF30BC3">
                <wp:simplePos x="0" y="0"/>
                <wp:positionH relativeFrom="column">
                  <wp:posOffset>-96410</wp:posOffset>
                </wp:positionH>
                <wp:positionV relativeFrom="paragraph">
                  <wp:posOffset>133818</wp:posOffset>
                </wp:positionV>
                <wp:extent cx="5029200" cy="2441051"/>
                <wp:effectExtent l="0" t="0" r="19050" b="16510"/>
                <wp:wrapNone/>
                <wp:docPr id="72" name="Rechteck 72"/>
                <wp:cNvGraphicFramePr/>
                <a:graphic xmlns:a="http://schemas.openxmlformats.org/drawingml/2006/main">
                  <a:graphicData uri="http://schemas.microsoft.com/office/word/2010/wordprocessingShape">
                    <wps:wsp>
                      <wps:cNvSpPr/>
                      <wps:spPr>
                        <a:xfrm>
                          <a:off x="0" y="0"/>
                          <a:ext cx="5029200" cy="244105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2" o:spid="_x0000_s1026" style="position:absolute;margin-left:-7.6pt;margin-top:10.55pt;width:396pt;height:192.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" filled="f" strokecolor="black [3213]" strokeweight="2pt"/>
            </w:pict>
          </mc:Fallback>
        </mc:AlternateContent>
      </w:r>
    </w:p>
    <w:p w:rsidR="00B964CF" w:rsidRDefault="00B964CF" w:rsidP="00B964CF">
      <w:r w:rsidRPr="00F955AB">
        <w:rPr>
          <w:b/>
        </w:rPr>
        <w:t>Aufgabe 5</w:t>
      </w:r>
      <w:r w:rsidRPr="00B964CF">
        <w:t xml:space="preserve"> (AFB2)</w:t>
      </w:r>
    </w:p>
    <w:p w:rsidR="000C687D" w:rsidRDefault="000C687D" w:rsidP="00B964CF">
      <w:r>
        <w:t>Aktion: Bildanalyse, Tabellenarbeit</w:t>
      </w:r>
    </w:p>
    <w:p w:rsidR="000C687D" w:rsidRPr="00B964CF" w:rsidRDefault="000C687D" w:rsidP="00B964CF"/>
    <w:p w:rsidR="00B964CF" w:rsidRPr="00B964CF" w:rsidRDefault="00B964CF" w:rsidP="00B964CF">
      <w:r w:rsidRPr="00B964CF">
        <w:t>Analysiere die Bilder M3</w:t>
      </w:r>
      <w:r w:rsidR="00A1418B">
        <w:t xml:space="preserve"> und M4</w:t>
      </w:r>
      <w:r w:rsidRPr="00B964CF">
        <w:t xml:space="preserve"> hinsichtlich a) Anzahl der Kühe und b) benötigte Fläche</w:t>
      </w:r>
      <w:r w:rsidR="000C687D">
        <w:t xml:space="preserve"> (</w:t>
      </w:r>
      <w:r w:rsidR="00A1418B">
        <w:t>wenig – viel</w:t>
      </w:r>
      <w:r w:rsidR="000C687D">
        <w:t>)</w:t>
      </w:r>
      <w:r w:rsidRPr="00B964CF">
        <w:t>. Vergleiche diese Ergebnisse mit der Tabelle M</w:t>
      </w:r>
      <w:r w:rsidR="00CD5AFC">
        <w:t>6</w:t>
      </w:r>
      <w:r w:rsidRPr="00B964CF">
        <w:t xml:space="preserve">. </w:t>
      </w:r>
      <w:r w:rsidR="00751374">
        <w:t>Leite daraus ab, wo der Milcher</w:t>
      </w:r>
      <w:r w:rsidR="009753A8">
        <w:t>trag pro Fläche höher (</w:t>
      </w:r>
      <w:r w:rsidR="009753A8" w:rsidRPr="009753A8">
        <w:rPr>
          <w:b/>
        </w:rPr>
        <w:t>intensive Wirtschaftsform</w:t>
      </w:r>
      <w:r w:rsidR="009753A8">
        <w:t>) und wo er geringer (</w:t>
      </w:r>
      <w:r w:rsidR="009753A8" w:rsidRPr="009753A8">
        <w:rPr>
          <w:b/>
        </w:rPr>
        <w:t>extensive Wirtschaftsform</w:t>
      </w:r>
      <w:r w:rsidR="009753A8">
        <w:t>) ist.</w:t>
      </w:r>
      <w:r w:rsidRPr="00B964CF">
        <w:t xml:space="preserve"> Disku</w:t>
      </w:r>
      <w:r w:rsidR="00CD5AFC">
        <w:t>tiert zuerst in der Gruppe. Füg die Ergebnisse deiner Concept Map hinzu.</w:t>
      </w:r>
    </w:p>
    <w:p w:rsidR="00B964CF" w:rsidRPr="00B964CF" w:rsidRDefault="00B964CF" w:rsidP="00B964CF"/>
    <w:p w:rsidR="00B964CF" w:rsidRPr="00B964CF" w:rsidRDefault="00B964CF" w:rsidP="00B964CF">
      <w:r w:rsidRPr="00B964CF">
        <w:t xml:space="preserve">Operator: </w:t>
      </w:r>
      <w:r w:rsidR="008035ED">
        <w:t>analysieren, vergleichen</w:t>
      </w:r>
      <w:r w:rsidR="009753A8">
        <w:t>, ableiten</w:t>
      </w:r>
    </w:p>
    <w:p w:rsidR="00B964CF" w:rsidRPr="00B964CF" w:rsidRDefault="00B964CF" w:rsidP="00B964CF">
      <w:r w:rsidRPr="00B964CF">
        <w:t>Ökonomie:</w:t>
      </w:r>
      <w:r w:rsidR="008B6073">
        <w:t xml:space="preserve"> Arbeitsökonomie</w:t>
      </w:r>
    </w:p>
    <w:p w:rsidR="002A2EB5" w:rsidRDefault="00B964CF" w:rsidP="000C687D">
      <w:r w:rsidRPr="00B964CF">
        <w:t xml:space="preserve">Material: M3, </w:t>
      </w:r>
      <w:r w:rsidR="008035ED">
        <w:t>M4, M6</w:t>
      </w:r>
      <w:r w:rsidR="002A2EB5">
        <w:br w:type="page"/>
      </w:r>
    </w:p>
    <w:p w:rsidR="00B964CF" w:rsidRPr="00B964CF" w:rsidRDefault="00385A40" w:rsidP="00B964CF">
      <w:r w:rsidRPr="006A523F">
        <w:rPr>
          <w:b/>
          <w:noProof/>
        </w:rPr>
        <w:lastRenderedPageBreak/>
        <mc:AlternateContent>
          <mc:Choice Requires="wps">
            <w:drawing>
              <wp:anchor distT="0" distB="0" distL="114300" distR="114300" simplePos="0" relativeHeight="251737088" behindDoc="0" locked="0" layoutInCell="1" allowOverlap="1" wp14:anchorId="4C409077" wp14:editId="63F3013E">
                <wp:simplePos x="0" y="0"/>
                <wp:positionH relativeFrom="column">
                  <wp:posOffset>-88458</wp:posOffset>
                </wp:positionH>
                <wp:positionV relativeFrom="paragraph">
                  <wp:posOffset>-51877</wp:posOffset>
                </wp:positionV>
                <wp:extent cx="5029200" cy="2814762"/>
                <wp:effectExtent l="0" t="0" r="19050" b="24130"/>
                <wp:wrapNone/>
                <wp:docPr id="74" name="Rechteck 74"/>
                <wp:cNvGraphicFramePr/>
                <a:graphic xmlns:a="http://schemas.openxmlformats.org/drawingml/2006/main">
                  <a:graphicData uri="http://schemas.microsoft.com/office/word/2010/wordprocessingShape">
                    <wps:wsp>
                      <wps:cNvSpPr/>
                      <wps:spPr>
                        <a:xfrm>
                          <a:off x="0" y="0"/>
                          <a:ext cx="5029200" cy="281476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4" o:spid="_x0000_s1026" style="position:absolute;margin-left:-6.95pt;margin-top:-4.1pt;width:396pt;height:221.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" filled="f" strokecolor="black [3213]" strokeweight="2pt"/>
            </w:pict>
          </mc:Fallback>
        </mc:AlternateContent>
      </w:r>
      <w:r w:rsidR="00B964CF" w:rsidRPr="006A523F">
        <w:rPr>
          <w:b/>
        </w:rPr>
        <w:t>Aufgabe 6</w:t>
      </w:r>
      <w:r w:rsidR="00C43B51">
        <w:t xml:space="preserve"> (AFB I</w:t>
      </w:r>
      <w:r w:rsidR="00B964CF" w:rsidRPr="00B964CF">
        <w:t>)</w:t>
      </w:r>
    </w:p>
    <w:p w:rsidR="00C43B51" w:rsidRDefault="00C43B51" w:rsidP="00B964CF">
      <w:r>
        <w:t>Aktion: Atlasarbeit</w:t>
      </w:r>
    </w:p>
    <w:p w:rsidR="00C43B51" w:rsidRDefault="00C43B51" w:rsidP="00B964CF"/>
    <w:p w:rsidR="00B964CF" w:rsidRPr="00B964CF" w:rsidRDefault="00B964CF" w:rsidP="00B964CF">
      <w:r w:rsidRPr="00B964CF">
        <w:t>In Österreich gibt es u</w:t>
      </w:r>
      <w:r w:rsidR="00F22435">
        <w:t xml:space="preserve">ngefähr 9.000 Almen, die für </w:t>
      </w:r>
      <w:r w:rsidR="00F22435" w:rsidRPr="00F22435">
        <w:rPr>
          <w:b/>
        </w:rPr>
        <w:t>extensive</w:t>
      </w:r>
      <w:r w:rsidRPr="00F22435">
        <w:rPr>
          <w:b/>
        </w:rPr>
        <w:t xml:space="preserve"> Viehwirtschaft</w:t>
      </w:r>
      <w:r w:rsidRPr="00B964CF">
        <w:t xml:space="preserve"> genutzt we</w:t>
      </w:r>
      <w:r w:rsidRPr="00B964CF">
        <w:t>r</w:t>
      </w:r>
      <w:r w:rsidRPr="00B964CF">
        <w:t xml:space="preserve">den. Eine davon ist die </w:t>
      </w:r>
      <w:r w:rsidR="001D6F9C">
        <w:t>Hintereggeralm</w:t>
      </w:r>
      <w:r w:rsidRPr="00B964CF">
        <w:t xml:space="preserve">. Verorte die </w:t>
      </w:r>
      <w:r w:rsidR="001D6F9C">
        <w:t>Hintereggeralm folgendermaßen: Atlas S25, D4; die Hintereggeralm liegt nördlich von Liezen, aber südlich der Landesgrenze.</w:t>
      </w:r>
    </w:p>
    <w:p w:rsidR="00B964CF" w:rsidRPr="00B964CF" w:rsidRDefault="00B964CF" w:rsidP="00B964CF"/>
    <w:p w:rsidR="00B964CF" w:rsidRPr="00B964CF" w:rsidRDefault="00B964CF" w:rsidP="00B964CF">
      <w:r w:rsidRPr="00B964CF">
        <w:t xml:space="preserve">Im nördlichen Alpenvorland </w:t>
      </w:r>
      <w:r w:rsidR="00F22435">
        <w:t>(z.B. Wels) und in der Flyschzone (z.B. Kirchdorf</w:t>
      </w:r>
      <w:r w:rsidR="00B4235E">
        <w:t xml:space="preserve"> an der Krems</w:t>
      </w:r>
      <w:r w:rsidR="00F22435">
        <w:t xml:space="preserve">) </w:t>
      </w:r>
      <w:r w:rsidRPr="00B964CF">
        <w:t xml:space="preserve">hingegen sind </w:t>
      </w:r>
      <w:r w:rsidR="00F22435">
        <w:t xml:space="preserve">Wirtschaftsbetriebe angesiedelt, die </w:t>
      </w:r>
      <w:r w:rsidR="00F22435" w:rsidRPr="00F22435">
        <w:rPr>
          <w:b/>
        </w:rPr>
        <w:t>intensive Viehwirtschaft</w:t>
      </w:r>
      <w:r w:rsidRPr="00B964CF">
        <w:t xml:space="preserve"> </w:t>
      </w:r>
      <w:r w:rsidR="00F22435">
        <w:t>b</w:t>
      </w:r>
      <w:r w:rsidR="00F22435">
        <w:t>e</w:t>
      </w:r>
      <w:r w:rsidR="00F22435">
        <w:t>treiben</w:t>
      </w:r>
      <w:r w:rsidRPr="00B964CF">
        <w:t xml:space="preserve">. Verorte </w:t>
      </w:r>
      <w:r w:rsidR="00E37C4A">
        <w:t xml:space="preserve">Wels und Kirchdorf </w:t>
      </w:r>
      <w:r w:rsidR="00B4235E">
        <w:t xml:space="preserve">an der Krems </w:t>
      </w:r>
      <w:r w:rsidR="00E37C4A">
        <w:t>im Atlas.</w:t>
      </w:r>
    </w:p>
    <w:p w:rsidR="00B964CF" w:rsidRPr="00B964CF" w:rsidRDefault="00B964CF" w:rsidP="00B964CF"/>
    <w:p w:rsidR="00B964CF" w:rsidRPr="00B964CF" w:rsidRDefault="00C43B51" w:rsidP="00B964CF">
      <w:r>
        <w:t>Operator: verorten</w:t>
      </w:r>
    </w:p>
    <w:p w:rsidR="00B964CF" w:rsidRPr="00B964CF" w:rsidRDefault="006A523F" w:rsidP="00B964CF">
      <w:r>
        <w:t>Ökonomie:</w:t>
      </w:r>
    </w:p>
    <w:p w:rsidR="00B964CF" w:rsidRPr="00B964CF" w:rsidRDefault="00C117E5" w:rsidP="00B964CF">
      <w:r>
        <w:t>Material: Atlas</w:t>
      </w:r>
    </w:p>
    <w:p w:rsidR="004E5D8B" w:rsidRDefault="004E5D8B" w:rsidP="00B964CF"/>
    <w:p w:rsidR="00B964CF" w:rsidRDefault="00335084" w:rsidP="00B964CF">
      <w:r w:rsidRPr="006A523F">
        <w:rPr>
          <w:b/>
          <w:noProof/>
        </w:rPr>
        <mc:AlternateContent>
          <mc:Choice Requires="wps">
            <w:drawing>
              <wp:anchor distT="0" distB="0" distL="114300" distR="114300" simplePos="0" relativeHeight="251815936" behindDoc="0" locked="0" layoutInCell="1" allowOverlap="1" wp14:anchorId="7F112105" wp14:editId="4F2CBC6B">
                <wp:simplePos x="0" y="0"/>
                <wp:positionH relativeFrom="column">
                  <wp:posOffset>-88458</wp:posOffset>
                </wp:positionH>
                <wp:positionV relativeFrom="paragraph">
                  <wp:posOffset>115211</wp:posOffset>
                </wp:positionV>
                <wp:extent cx="5029200" cy="2313830"/>
                <wp:effectExtent l="0" t="0" r="19050" b="10795"/>
                <wp:wrapNone/>
                <wp:docPr id="11" name="Rechteck 11"/>
                <wp:cNvGraphicFramePr/>
                <a:graphic xmlns:a="http://schemas.openxmlformats.org/drawingml/2006/main">
                  <a:graphicData uri="http://schemas.microsoft.com/office/word/2010/wordprocessingShape">
                    <wps:wsp>
                      <wps:cNvSpPr/>
                      <wps:spPr>
                        <a:xfrm>
                          <a:off x="0" y="0"/>
                          <a:ext cx="5029200" cy="23138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1" o:spid="_x0000_s1026" style="position:absolute;margin-left:-6.95pt;margin-top:9.05pt;width:396pt;height:182.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" filled="f" strokecolor="black [3213]" strokeweight="2pt"/>
            </w:pict>
          </mc:Fallback>
        </mc:AlternateContent>
      </w:r>
    </w:p>
    <w:p w:rsidR="00C43B51" w:rsidRDefault="00335084" w:rsidP="00B964CF">
      <w:r w:rsidRPr="00C117E5">
        <w:rPr>
          <w:b/>
        </w:rPr>
        <w:t>Aufgabe 7</w:t>
      </w:r>
      <w:r>
        <w:t xml:space="preserve"> (AFB</w:t>
      </w:r>
      <w:r w:rsidR="00DD1D6D">
        <w:t>I &amp; AFBII</w:t>
      </w:r>
      <w:r>
        <w:t>)</w:t>
      </w:r>
    </w:p>
    <w:p w:rsidR="00C43B51" w:rsidRPr="00E144CD" w:rsidRDefault="00335084" w:rsidP="00B964CF">
      <w:r>
        <w:t xml:space="preserve">Aktion: </w:t>
      </w:r>
      <w:r w:rsidR="00E144CD">
        <w:t>Atlas- und Bildarbeit</w:t>
      </w:r>
    </w:p>
    <w:p w:rsidR="00C43B51" w:rsidRDefault="00C43B51" w:rsidP="00B964CF"/>
    <w:p w:rsidR="00C43B51" w:rsidRDefault="00DF2AE6" w:rsidP="00B964CF">
      <w:r>
        <w:t>Bestimme</w:t>
      </w:r>
      <w:r w:rsidR="008B6727">
        <w:t xml:space="preserve"> die Höhe von der Hintereggeralm </w:t>
      </w:r>
      <w:r w:rsidR="003602F3">
        <w:t xml:space="preserve">(ungefähr) </w:t>
      </w:r>
      <w:r w:rsidR="008B6727">
        <w:t>und von Wels</w:t>
      </w:r>
      <w:r w:rsidR="003602F3">
        <w:t xml:space="preserve"> (genau)</w:t>
      </w:r>
      <w:r w:rsidR="008B6727">
        <w:t>.</w:t>
      </w:r>
      <w:r w:rsidR="00BB4D20">
        <w:t xml:space="preserve"> Vergleiche deine </w:t>
      </w:r>
      <w:r w:rsidR="00DB1071">
        <w:t>Höhenangaben</w:t>
      </w:r>
      <w:r w:rsidR="00BB4D20">
        <w:t xml:space="preserve"> mit dem Höhenstufenmodell M7. </w:t>
      </w:r>
      <w:r w:rsidR="00922664">
        <w:t>Leite daraus ab, in welcher Höhe</w:t>
      </w:r>
      <w:r w:rsidR="00922664">
        <w:t>n</w:t>
      </w:r>
      <w:r w:rsidR="00922664">
        <w:t>stufe sich die Hintereggeralm bzw. Wels befindet.</w:t>
      </w:r>
      <w:r w:rsidR="00353B12">
        <w:t xml:space="preserve"> Diskutiert zuerst in der Gruppe. Füge die Höhenstufenbezeichnung der Concept Map hinzu.</w:t>
      </w:r>
    </w:p>
    <w:p w:rsidR="00335084" w:rsidRDefault="00335084" w:rsidP="00B964CF"/>
    <w:p w:rsidR="00335084" w:rsidRPr="00B964CF" w:rsidRDefault="00335084" w:rsidP="00335084">
      <w:r>
        <w:t xml:space="preserve">Operator: </w:t>
      </w:r>
      <w:r w:rsidR="00DF2AE6">
        <w:t>bestimmen</w:t>
      </w:r>
      <w:r w:rsidR="003602F3">
        <w:t xml:space="preserve">, </w:t>
      </w:r>
      <w:r w:rsidR="00922664">
        <w:t>vergleichen, ableiten</w:t>
      </w:r>
    </w:p>
    <w:p w:rsidR="00335084" w:rsidRPr="00B964CF" w:rsidRDefault="00335084" w:rsidP="00335084">
      <w:r>
        <w:t>Ökonomie:</w:t>
      </w:r>
    </w:p>
    <w:p w:rsidR="00335084" w:rsidRPr="00B964CF" w:rsidRDefault="00C117E5" w:rsidP="00335084">
      <w:r>
        <w:t xml:space="preserve">Material: Atlas, </w:t>
      </w:r>
      <w:r w:rsidR="00BB4D20">
        <w:t>M7</w:t>
      </w:r>
    </w:p>
    <w:p w:rsidR="00335084" w:rsidRDefault="00335084" w:rsidP="00B964CF"/>
    <w:p w:rsidR="00335084" w:rsidRDefault="00335084" w:rsidP="00B964CF"/>
    <w:p w:rsidR="00335084" w:rsidRDefault="00335084" w:rsidP="00B964CF"/>
    <w:p w:rsidR="00335084" w:rsidRDefault="00335084" w:rsidP="00B964CF"/>
    <w:p w:rsidR="004E5D8B" w:rsidRDefault="004E5D8B">
      <w:pPr>
        <w:overflowPunct/>
        <w:autoSpaceDE/>
        <w:autoSpaceDN/>
        <w:adjustRightInd/>
        <w:spacing w:after="200" w:line="276" w:lineRule="auto"/>
        <w:jc w:val="left"/>
        <w:textAlignment w:val="auto"/>
      </w:pPr>
      <w:r>
        <w:br w:type="page"/>
      </w:r>
    </w:p>
    <w:p w:rsidR="00B964CF" w:rsidRPr="00B964CF" w:rsidRDefault="00761572" w:rsidP="00B964CF">
      <w:r>
        <w:rPr>
          <w:noProof/>
        </w:rPr>
        <w:lastRenderedPageBreak/>
        <mc:AlternateContent>
          <mc:Choice Requires="wps">
            <w:drawing>
              <wp:anchor distT="0" distB="0" distL="114300" distR="114300" simplePos="0" relativeHeight="251739136" behindDoc="0" locked="0" layoutInCell="1" allowOverlap="1" wp14:anchorId="072CDD6F" wp14:editId="5F37AAC9">
                <wp:simplePos x="0" y="0"/>
                <wp:positionH relativeFrom="column">
                  <wp:posOffset>-88458</wp:posOffset>
                </wp:positionH>
                <wp:positionV relativeFrom="paragraph">
                  <wp:posOffset>-35974</wp:posOffset>
                </wp:positionV>
                <wp:extent cx="5029200" cy="2218414"/>
                <wp:effectExtent l="0" t="0" r="19050" b="10795"/>
                <wp:wrapNone/>
                <wp:docPr id="75" name="Rechteck 75"/>
                <wp:cNvGraphicFramePr/>
                <a:graphic xmlns:a="http://schemas.openxmlformats.org/drawingml/2006/main">
                  <a:graphicData uri="http://schemas.microsoft.com/office/word/2010/wordprocessingShape">
                    <wps:wsp>
                      <wps:cNvSpPr/>
                      <wps:spPr>
                        <a:xfrm>
                          <a:off x="0" y="0"/>
                          <a:ext cx="5029200" cy="221841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5" o:spid="_x0000_s1026" style="position:absolute;margin-left:-6.95pt;margin-top:-2.85pt;width:396pt;height:174.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" filled="f" strokecolor="black [3213]" strokeweight="2pt"/>
            </w:pict>
          </mc:Fallback>
        </mc:AlternateContent>
      </w:r>
      <w:r w:rsidR="00B8609E" w:rsidRPr="00353B12">
        <w:rPr>
          <w:b/>
        </w:rPr>
        <w:t>Aufgabe 8</w:t>
      </w:r>
      <w:r w:rsidR="00B964CF" w:rsidRPr="00B964CF">
        <w:t xml:space="preserve"> (AFB III)</w:t>
      </w:r>
    </w:p>
    <w:p w:rsidR="002F6ADA" w:rsidRDefault="002F6ADA" w:rsidP="00B964CF">
      <w:r>
        <w:t>Aktion: Diskussion</w:t>
      </w:r>
      <w:r w:rsidR="0090777F">
        <w:t>, Szenarienanalyse</w:t>
      </w:r>
    </w:p>
    <w:p w:rsidR="002F6ADA" w:rsidRDefault="002F6ADA" w:rsidP="00B964CF"/>
    <w:p w:rsidR="00B964CF" w:rsidRPr="00B964CF" w:rsidRDefault="00B964CF" w:rsidP="00B964CF">
      <w:r w:rsidRPr="00B964CF">
        <w:t>Lest den Text M</w:t>
      </w:r>
      <w:r w:rsidR="002F6ADA">
        <w:t>8</w:t>
      </w:r>
      <w:r w:rsidRPr="00B964CF">
        <w:t xml:space="preserve">. Diskutiert die Auswirkungen auf das Sortiment im Kühlregal, wenn es a) plötzlich keine Almen mehr gäbe oder b) plötzlich keine </w:t>
      </w:r>
      <w:r w:rsidR="002F6ADA">
        <w:t>Wirtschaftsbetriebe im Alpe</w:t>
      </w:r>
      <w:r w:rsidR="002F6ADA">
        <w:t>n</w:t>
      </w:r>
      <w:r w:rsidR="002F6ADA">
        <w:t>vorland</w:t>
      </w:r>
      <w:r w:rsidRPr="00B964CF">
        <w:t xml:space="preserve"> mehr gäbe. Begründet immer eure Aussagen.</w:t>
      </w:r>
      <w:r w:rsidR="00C61C97">
        <w:t xml:space="preserve"> Notiere für jedes Szenario ein Be</w:t>
      </w:r>
      <w:r w:rsidR="00C61C97">
        <w:t>i</w:t>
      </w:r>
      <w:r w:rsidR="00C61C97">
        <w:t>spiel in dein Heft.</w:t>
      </w:r>
    </w:p>
    <w:p w:rsidR="00B964CF" w:rsidRPr="00B964CF" w:rsidRDefault="00B964CF" w:rsidP="00B964CF"/>
    <w:p w:rsidR="00B964CF" w:rsidRPr="00B964CF" w:rsidRDefault="008B2680" w:rsidP="00B964CF">
      <w:r>
        <w:t>Operator: Diskutieren, begründen</w:t>
      </w:r>
    </w:p>
    <w:p w:rsidR="00B964CF" w:rsidRPr="00B964CF" w:rsidRDefault="00B964CF" w:rsidP="00B964CF">
      <w:r w:rsidRPr="00B964CF">
        <w:t xml:space="preserve">Ökonomie: </w:t>
      </w:r>
      <w:r w:rsidR="008B2680">
        <w:t>Gesellschaftsökonomie</w:t>
      </w:r>
    </w:p>
    <w:p w:rsidR="00B964CF" w:rsidRPr="00B964CF" w:rsidRDefault="00B964CF" w:rsidP="00B964CF">
      <w:r w:rsidRPr="00B964CF">
        <w:t>Material: M</w:t>
      </w:r>
      <w:r w:rsidR="002F6ADA">
        <w:t>8</w:t>
      </w:r>
    </w:p>
    <w:p w:rsidR="00761572" w:rsidRDefault="00761572" w:rsidP="00B964CF"/>
    <w:p w:rsidR="00761572" w:rsidRPr="00B964CF" w:rsidRDefault="00E308C1" w:rsidP="00B964CF">
      <w:r>
        <w:rPr>
          <w:noProof/>
        </w:rPr>
        <mc:AlternateContent>
          <mc:Choice Requires="wps">
            <w:drawing>
              <wp:anchor distT="0" distB="0" distL="114300" distR="114300" simplePos="0" relativeHeight="251741184" behindDoc="0" locked="0" layoutInCell="1" allowOverlap="1" wp14:anchorId="1EC6FCF5" wp14:editId="52E30756">
                <wp:simplePos x="0" y="0"/>
                <wp:positionH relativeFrom="column">
                  <wp:posOffset>-56653</wp:posOffset>
                </wp:positionH>
                <wp:positionV relativeFrom="paragraph">
                  <wp:posOffset>157508</wp:posOffset>
                </wp:positionV>
                <wp:extent cx="5029200" cy="2266121"/>
                <wp:effectExtent l="0" t="0" r="19050" b="20320"/>
                <wp:wrapNone/>
                <wp:docPr id="76" name="Rechteck 76"/>
                <wp:cNvGraphicFramePr/>
                <a:graphic xmlns:a="http://schemas.openxmlformats.org/drawingml/2006/main">
                  <a:graphicData uri="http://schemas.microsoft.com/office/word/2010/wordprocessingShape">
                    <wps:wsp>
                      <wps:cNvSpPr/>
                      <wps:spPr>
                        <a:xfrm>
                          <a:off x="0" y="0"/>
                          <a:ext cx="5029200" cy="226612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6" o:spid="_x0000_s1026" style="position:absolute;margin-left:-4.45pt;margin-top:12.4pt;width:396pt;height:178.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" filled="f" strokecolor="black [3213]" strokeweight="2pt"/>
            </w:pict>
          </mc:Fallback>
        </mc:AlternateContent>
      </w:r>
    </w:p>
    <w:p w:rsidR="00B964CF" w:rsidRDefault="000B577E" w:rsidP="00B964CF">
      <w:r w:rsidRPr="000975CB">
        <w:rPr>
          <w:b/>
        </w:rPr>
        <w:t>Aufgabe 9</w:t>
      </w:r>
      <w:r w:rsidR="00B964CF" w:rsidRPr="00B964CF">
        <w:t xml:space="preserve"> (AFB III)</w:t>
      </w:r>
    </w:p>
    <w:p w:rsidR="00E308C1" w:rsidRDefault="00E308C1" w:rsidP="00B964CF">
      <w:r>
        <w:t>Aktion: Bildanalyse</w:t>
      </w:r>
    </w:p>
    <w:p w:rsidR="00E308C1" w:rsidRPr="00B964CF" w:rsidRDefault="00E308C1" w:rsidP="00B964CF"/>
    <w:p w:rsidR="00B964CF" w:rsidRPr="00B964CF" w:rsidRDefault="00B964CF" w:rsidP="00B964CF">
      <w:r w:rsidRPr="00B964CF">
        <w:t>Beurteilt anhand aller gewonnen Eindrücke, welche Bilder</w:t>
      </w:r>
      <w:r w:rsidR="00A93D01">
        <w:t xml:space="preserve"> mit</w:t>
      </w:r>
      <w:r w:rsidRPr="00B964CF">
        <w:t xml:space="preserve"> </w:t>
      </w:r>
      <w:r w:rsidR="00A93D01">
        <w:t>intensiver</w:t>
      </w:r>
      <w:r w:rsidR="00E95A0C">
        <w:t xml:space="preserve"> Viehwirtschaft und welche </w:t>
      </w:r>
      <w:r w:rsidR="00A93D01">
        <w:t>mit extensiver Viehwirtschaft in Ve</w:t>
      </w:r>
      <w:r w:rsidR="00BB132B">
        <w:t>rbindung gebracht werden können. Disk</w:t>
      </w:r>
      <w:r w:rsidR="00BB132B">
        <w:t>u</w:t>
      </w:r>
      <w:r w:rsidR="00BB132B">
        <w:t>tiert in der Gruppe und begründet eure Aussagen.</w:t>
      </w:r>
      <w:r w:rsidR="00E22F8C">
        <w:t xml:space="preserve"> Notiere deine Ergebnisse stichwortartig in deinem Heft.</w:t>
      </w:r>
    </w:p>
    <w:p w:rsidR="00B964CF" w:rsidRPr="00B964CF" w:rsidRDefault="00B964CF" w:rsidP="00B964CF"/>
    <w:p w:rsidR="00B964CF" w:rsidRPr="00B964CF" w:rsidRDefault="00B964CF" w:rsidP="00B964CF">
      <w:r w:rsidRPr="00B964CF">
        <w:t>Operator: beurteilen</w:t>
      </w:r>
    </w:p>
    <w:p w:rsidR="00B964CF" w:rsidRPr="00B964CF" w:rsidRDefault="00B964CF" w:rsidP="00B964CF">
      <w:r w:rsidRPr="00B964CF">
        <w:t>Ökonomie:</w:t>
      </w:r>
      <w:r w:rsidR="00503064">
        <w:t xml:space="preserve"> Arbeitsökonomie</w:t>
      </w:r>
    </w:p>
    <w:p w:rsidR="00B964CF" w:rsidRPr="00B964CF" w:rsidRDefault="00B964CF" w:rsidP="00B964CF">
      <w:r w:rsidRPr="00B964CF">
        <w:t>Materia</w:t>
      </w:r>
      <w:r w:rsidR="00CC4C90">
        <w:t>l: M9, M10, M11, M12, M13, M14, M15</w:t>
      </w:r>
      <w:r w:rsidR="00796079">
        <w:t>, M16</w:t>
      </w:r>
    </w:p>
    <w:p w:rsidR="00DD30D9" w:rsidRDefault="000251B0" w:rsidP="003F7ECD">
      <w:r>
        <w:rPr>
          <w:noProof/>
        </w:rPr>
        <mc:AlternateContent>
          <mc:Choice Requires="wps">
            <w:drawing>
              <wp:anchor distT="0" distB="0" distL="114300" distR="114300" simplePos="0" relativeHeight="251841536" behindDoc="0" locked="0" layoutInCell="1" allowOverlap="1" wp14:anchorId="035F3EC4" wp14:editId="77F7A87C">
                <wp:simplePos x="0" y="0"/>
                <wp:positionH relativeFrom="column">
                  <wp:posOffset>-68580</wp:posOffset>
                </wp:positionH>
                <wp:positionV relativeFrom="paragraph">
                  <wp:posOffset>193675</wp:posOffset>
                </wp:positionV>
                <wp:extent cx="5029200" cy="2173605"/>
                <wp:effectExtent l="0" t="0" r="19050" b="17145"/>
                <wp:wrapNone/>
                <wp:docPr id="39" name="Rechteck 39"/>
                <wp:cNvGraphicFramePr/>
                <a:graphic xmlns:a="http://schemas.openxmlformats.org/drawingml/2006/main">
                  <a:graphicData uri="http://schemas.microsoft.com/office/word/2010/wordprocessingShape">
                    <wps:wsp>
                      <wps:cNvSpPr/>
                      <wps:spPr>
                        <a:xfrm>
                          <a:off x="0" y="0"/>
                          <a:ext cx="5029200" cy="21736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9" o:spid="_x0000_s1026" style="position:absolute;margin-left:-5.4pt;margin-top:15.25pt;width:396pt;height:171.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" filled="f" strokecolor="black [3213]" strokeweight="2pt"/>
            </w:pict>
          </mc:Fallback>
        </mc:AlternateContent>
      </w:r>
    </w:p>
    <w:p w:rsidR="00DD30D9" w:rsidRDefault="002E64FD" w:rsidP="003F7ECD">
      <w:r w:rsidRPr="0072487C">
        <w:rPr>
          <w:b/>
        </w:rPr>
        <w:t>Aufgabe 10</w:t>
      </w:r>
      <w:r>
        <w:t xml:space="preserve"> (AFB </w:t>
      </w:r>
      <w:r w:rsidR="00353945">
        <w:t>I</w:t>
      </w:r>
      <w:r>
        <w:t>)</w:t>
      </w:r>
    </w:p>
    <w:p w:rsidR="002E64FD" w:rsidRDefault="0072487C" w:rsidP="003F7ECD">
      <w:r>
        <w:t>Aktion: Bildarbeit</w:t>
      </w:r>
    </w:p>
    <w:p w:rsidR="002E64FD" w:rsidRDefault="002E64FD" w:rsidP="003F7ECD"/>
    <w:p w:rsidR="002E64FD" w:rsidRDefault="00CB3EAA" w:rsidP="003F7ECD">
      <w:r>
        <w:t>Ordnet die Bilder M1, M3, M9, M10, M11 und M12, sodass sich eine logische Reihenfolge ergibt.</w:t>
      </w:r>
    </w:p>
    <w:p w:rsidR="000251B0" w:rsidRDefault="000251B0" w:rsidP="003F7ECD"/>
    <w:p w:rsidR="0072487C" w:rsidRPr="00B964CF" w:rsidRDefault="0072487C" w:rsidP="0072487C">
      <w:r w:rsidRPr="00B964CF">
        <w:t xml:space="preserve">Operator: </w:t>
      </w:r>
      <w:r w:rsidR="00353945">
        <w:t>ordnen</w:t>
      </w:r>
    </w:p>
    <w:p w:rsidR="0072487C" w:rsidRPr="00B964CF" w:rsidRDefault="0072487C" w:rsidP="0072487C">
      <w:r w:rsidRPr="00B964CF">
        <w:t>Ökonomie:</w:t>
      </w:r>
    </w:p>
    <w:p w:rsidR="00AB49A3" w:rsidRDefault="0072487C" w:rsidP="0090777F">
      <w:r w:rsidRPr="00B964CF">
        <w:t>Materia</w:t>
      </w:r>
      <w:r>
        <w:t xml:space="preserve">l: </w:t>
      </w:r>
      <w:r w:rsidR="001A2911">
        <w:t>M1, M3, M9, M10, M11, M12</w:t>
      </w:r>
      <w:r w:rsidR="00AB49A3">
        <w:br w:type="page"/>
      </w:r>
    </w:p>
    <w:p w:rsidR="00343A02" w:rsidRPr="001A7A07" w:rsidRDefault="00712E8E" w:rsidP="00343A02">
      <w:pPr>
        <w:rPr>
          <w:b/>
        </w:rPr>
      </w:pPr>
      <w:r>
        <w:rPr>
          <w:noProof/>
        </w:rPr>
        <w:lastRenderedPageBreak/>
        <mc:AlternateContent>
          <mc:Choice Requires="wps">
            <w:drawing>
              <wp:anchor distT="0" distB="0" distL="114300" distR="114300" simplePos="0" relativeHeight="251771904" behindDoc="0" locked="0" layoutInCell="1" allowOverlap="1" wp14:anchorId="4600D66E" wp14:editId="292F00FF">
                <wp:simplePos x="0" y="0"/>
                <wp:positionH relativeFrom="column">
                  <wp:posOffset>-40005</wp:posOffset>
                </wp:positionH>
                <wp:positionV relativeFrom="paragraph">
                  <wp:posOffset>190500</wp:posOffset>
                </wp:positionV>
                <wp:extent cx="4962525" cy="4038600"/>
                <wp:effectExtent l="0" t="0" r="28575" b="19050"/>
                <wp:wrapNone/>
                <wp:docPr id="89" name="Rechteck 89"/>
                <wp:cNvGraphicFramePr/>
                <a:graphic xmlns:a="http://schemas.openxmlformats.org/drawingml/2006/main">
                  <a:graphicData uri="http://schemas.microsoft.com/office/word/2010/wordprocessingShape">
                    <wps:wsp>
                      <wps:cNvSpPr/>
                      <wps:spPr>
                        <a:xfrm>
                          <a:off x="0" y="0"/>
                          <a:ext cx="4962525" cy="403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9" o:spid="_x0000_s1026" style="position:absolute;margin-left:-3.15pt;margin-top:15pt;width:390.75pt;height:31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" filled="f" strokecolor="black [3213]" strokeweight="2pt"/>
            </w:pict>
          </mc:Fallback>
        </mc:AlternateContent>
      </w:r>
      <w:r w:rsidR="00343A02" w:rsidRPr="001A7A07">
        <w:rPr>
          <w:b/>
        </w:rPr>
        <w:t>Unterrichtsmaterial</w:t>
      </w:r>
    </w:p>
    <w:p w:rsidR="00343A02" w:rsidRPr="00343A02" w:rsidRDefault="00E63AF9" w:rsidP="00343A02">
      <w:r w:rsidRPr="00343A02">
        <w:rPr>
          <w:noProof/>
        </w:rPr>
        <w:drawing>
          <wp:anchor distT="0" distB="0" distL="114300" distR="114300" simplePos="0" relativeHeight="251708416" behindDoc="1" locked="0" layoutInCell="1" allowOverlap="1" wp14:anchorId="283AB7EE" wp14:editId="6FAEDB7B">
            <wp:simplePos x="0" y="0"/>
            <wp:positionH relativeFrom="column">
              <wp:posOffset>34290</wp:posOffset>
            </wp:positionH>
            <wp:positionV relativeFrom="paragraph">
              <wp:posOffset>170815</wp:posOffset>
            </wp:positionV>
            <wp:extent cx="4691380" cy="3139440"/>
            <wp:effectExtent l="0" t="0" r="0" b="3810"/>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nbild_Sieger_Goldmedaillen_Kopi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91380" cy="3139440"/>
                    </a:xfrm>
                    <a:prstGeom prst="rect">
                      <a:avLst/>
                    </a:prstGeom>
                  </pic:spPr>
                </pic:pic>
              </a:graphicData>
            </a:graphic>
            <wp14:sizeRelH relativeFrom="page">
              <wp14:pctWidth>0</wp14:pctWidth>
            </wp14:sizeRelH>
            <wp14:sizeRelV relativeFrom="page">
              <wp14:pctHeight>0</wp14:pctHeight>
            </wp14:sizeRelV>
          </wp:anchor>
        </w:drawing>
      </w:r>
      <w:r w:rsidR="00343A02" w:rsidRPr="00343A02">
        <w:t>Material M 1:</w:t>
      </w:r>
    </w:p>
    <w:p w:rsidR="00712E8E" w:rsidRDefault="00712E8E" w:rsidP="00343A02"/>
    <w:p w:rsidR="00343A02" w:rsidRPr="00343A02" w:rsidRDefault="00343A02" w:rsidP="00343A02"/>
    <w:p w:rsidR="00343A02" w:rsidRPr="00343A02" w:rsidRDefault="00343A02" w:rsidP="00343A02"/>
    <w:p w:rsidR="00343A02" w:rsidRPr="00343A02" w:rsidRDefault="00343A02" w:rsidP="00343A02"/>
    <w:p w:rsidR="00343A02" w:rsidRPr="00343A02" w:rsidRDefault="00343A02" w:rsidP="00343A02"/>
    <w:p w:rsidR="00343A02" w:rsidRPr="00343A02" w:rsidRDefault="00343A02" w:rsidP="00343A02"/>
    <w:p w:rsidR="00343A02" w:rsidRPr="00343A02" w:rsidRDefault="00343A02" w:rsidP="00343A02"/>
    <w:p w:rsidR="00343A02" w:rsidRPr="00343A02" w:rsidRDefault="00343A02" w:rsidP="00343A02"/>
    <w:p w:rsidR="00343A02" w:rsidRPr="00343A02" w:rsidRDefault="00343A02" w:rsidP="00343A02"/>
    <w:p w:rsidR="00343A02" w:rsidRPr="00343A02" w:rsidRDefault="00343A02" w:rsidP="00343A02"/>
    <w:p w:rsidR="00343A02" w:rsidRPr="00343A02" w:rsidRDefault="00343A02" w:rsidP="00343A02"/>
    <w:p w:rsidR="00343A02" w:rsidRPr="00343A02" w:rsidRDefault="00343A02" w:rsidP="00343A02"/>
    <w:p w:rsidR="00343A02" w:rsidRPr="00343A02" w:rsidRDefault="00343A02" w:rsidP="00343A02"/>
    <w:p w:rsidR="00343A02" w:rsidRDefault="00343A02" w:rsidP="00343A02"/>
    <w:p w:rsidR="00712E8E" w:rsidRPr="00343A02" w:rsidRDefault="00712E8E" w:rsidP="00343A02"/>
    <w:p w:rsidR="00343A02" w:rsidRPr="00343A02" w:rsidRDefault="00343A02" w:rsidP="00343A02">
      <w:r w:rsidRPr="00343A02">
        <w:t>Abb.01</w:t>
      </w:r>
      <w:r w:rsidR="00E63AF9">
        <w:t xml:space="preserve"> (eigene Abbildung)</w:t>
      </w:r>
    </w:p>
    <w:p w:rsidR="00343A02" w:rsidRPr="00343A02" w:rsidRDefault="00343A02" w:rsidP="00343A02"/>
    <w:p w:rsidR="00343A02" w:rsidRPr="00343A02" w:rsidRDefault="00F87FAB" w:rsidP="00343A02">
      <w:r>
        <w:rPr>
          <w:noProof/>
        </w:rPr>
        <mc:AlternateContent>
          <mc:Choice Requires="wps">
            <w:drawing>
              <wp:anchor distT="0" distB="0" distL="114300" distR="114300" simplePos="0" relativeHeight="251773952" behindDoc="0" locked="0" layoutInCell="1" allowOverlap="1" wp14:anchorId="4D6ED03F" wp14:editId="2F37E0B9">
                <wp:simplePos x="0" y="0"/>
                <wp:positionH relativeFrom="column">
                  <wp:posOffset>-40005</wp:posOffset>
                </wp:positionH>
                <wp:positionV relativeFrom="paragraph">
                  <wp:posOffset>82550</wp:posOffset>
                </wp:positionV>
                <wp:extent cx="4962525" cy="4038600"/>
                <wp:effectExtent l="0" t="0" r="28575" b="19050"/>
                <wp:wrapNone/>
                <wp:docPr id="90" name="Rechteck 90"/>
                <wp:cNvGraphicFramePr/>
                <a:graphic xmlns:a="http://schemas.openxmlformats.org/drawingml/2006/main">
                  <a:graphicData uri="http://schemas.microsoft.com/office/word/2010/wordprocessingShape">
                    <wps:wsp>
                      <wps:cNvSpPr/>
                      <wps:spPr>
                        <a:xfrm>
                          <a:off x="0" y="0"/>
                          <a:ext cx="4962525" cy="403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0" o:spid="_x0000_s1026" style="position:absolute;margin-left:-3.15pt;margin-top:6.5pt;width:390.75pt;height:3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" filled="f" strokecolor="black [3213]" strokeweight="2pt"/>
            </w:pict>
          </mc:Fallback>
        </mc:AlternateContent>
      </w:r>
    </w:p>
    <w:p w:rsidR="00584EFA" w:rsidRDefault="00584EFA" w:rsidP="00584EFA">
      <w:r w:rsidRPr="00343A02">
        <w:t xml:space="preserve">Material M2: </w:t>
      </w:r>
    </w:p>
    <w:p w:rsidR="00F87FAB" w:rsidRPr="00343A02" w:rsidRDefault="00F87FAB" w:rsidP="00584EFA"/>
    <w:p w:rsidR="00343A02" w:rsidRPr="00D958B4" w:rsidRDefault="00584EFA" w:rsidP="00343A02">
      <w:pPr>
        <w:rPr>
          <w:sz w:val="28"/>
          <w:szCs w:val="28"/>
        </w:rPr>
      </w:pPr>
      <w:r w:rsidRPr="00A905C4">
        <w:rPr>
          <w:b/>
          <w:sz w:val="28"/>
          <w:szCs w:val="28"/>
        </w:rPr>
        <w:t>Käse, Butter, Topfen</w:t>
      </w:r>
      <w:r w:rsidRPr="00D958B4">
        <w:rPr>
          <w:sz w:val="28"/>
          <w:szCs w:val="28"/>
        </w:rPr>
        <w:t xml:space="preserve"> oder </w:t>
      </w:r>
      <w:r w:rsidRPr="00A905C4">
        <w:rPr>
          <w:b/>
          <w:sz w:val="28"/>
          <w:szCs w:val="28"/>
        </w:rPr>
        <w:t>Joghurt</w:t>
      </w:r>
      <w:r w:rsidRPr="00D958B4">
        <w:rPr>
          <w:sz w:val="28"/>
          <w:szCs w:val="28"/>
        </w:rPr>
        <w:t xml:space="preserve"> sind </w:t>
      </w:r>
      <w:r w:rsidRPr="00A905C4">
        <w:rPr>
          <w:b/>
          <w:sz w:val="28"/>
          <w:szCs w:val="28"/>
        </w:rPr>
        <w:t>Milchprodukte</w:t>
      </w:r>
      <w:r w:rsidRPr="00D958B4">
        <w:rPr>
          <w:sz w:val="28"/>
          <w:szCs w:val="28"/>
        </w:rPr>
        <w:t xml:space="preserve">. Sie werden aus </w:t>
      </w:r>
      <w:r w:rsidRPr="00A905C4">
        <w:rPr>
          <w:b/>
          <w:sz w:val="28"/>
          <w:szCs w:val="28"/>
        </w:rPr>
        <w:t>Milch</w:t>
      </w:r>
      <w:r w:rsidRPr="00D958B4">
        <w:rPr>
          <w:sz w:val="28"/>
          <w:szCs w:val="28"/>
        </w:rPr>
        <w:t xml:space="preserve"> hergestellt. Die Milch kommt zum größten Teil von </w:t>
      </w:r>
      <w:r w:rsidRPr="00A905C4">
        <w:rPr>
          <w:b/>
          <w:sz w:val="28"/>
          <w:szCs w:val="28"/>
        </w:rPr>
        <w:t>Kühen</w:t>
      </w:r>
      <w:r w:rsidRPr="00D958B4">
        <w:rPr>
          <w:sz w:val="28"/>
          <w:szCs w:val="28"/>
        </w:rPr>
        <w:t xml:space="preserve">, aber auch von </w:t>
      </w:r>
      <w:r w:rsidRPr="00A905C4">
        <w:rPr>
          <w:b/>
          <w:sz w:val="28"/>
          <w:szCs w:val="28"/>
        </w:rPr>
        <w:t>Ziegen</w:t>
      </w:r>
      <w:r w:rsidRPr="00D958B4">
        <w:rPr>
          <w:sz w:val="28"/>
          <w:szCs w:val="28"/>
        </w:rPr>
        <w:t xml:space="preserve"> und </w:t>
      </w:r>
      <w:r w:rsidRPr="00A905C4">
        <w:rPr>
          <w:b/>
          <w:sz w:val="28"/>
          <w:szCs w:val="28"/>
        </w:rPr>
        <w:t>Schafen</w:t>
      </w:r>
      <w:r w:rsidRPr="00D958B4">
        <w:rPr>
          <w:sz w:val="28"/>
          <w:szCs w:val="28"/>
        </w:rPr>
        <w:t xml:space="preserve">. Damit die Kühe Milch geben, muss man mit ihnen wirtschaften. Man spricht dabei von </w:t>
      </w:r>
      <w:r w:rsidRPr="00A905C4">
        <w:rPr>
          <w:b/>
          <w:sz w:val="28"/>
          <w:szCs w:val="28"/>
        </w:rPr>
        <w:t>Milchwirtschaft</w:t>
      </w:r>
      <w:r w:rsidRPr="00D958B4">
        <w:rPr>
          <w:sz w:val="28"/>
          <w:szCs w:val="28"/>
        </w:rPr>
        <w:t xml:space="preserve">. In Österreich gibt es zwei übliche Arten Milchwirtschaft zu betreiben: entweder auf </w:t>
      </w:r>
      <w:r w:rsidRPr="00A905C4">
        <w:rPr>
          <w:b/>
          <w:sz w:val="28"/>
          <w:szCs w:val="28"/>
        </w:rPr>
        <w:t>Alm</w:t>
      </w:r>
      <w:r w:rsidR="00A905C4">
        <w:rPr>
          <w:b/>
          <w:sz w:val="28"/>
          <w:szCs w:val="28"/>
        </w:rPr>
        <w:t>en</w:t>
      </w:r>
      <w:r w:rsidRPr="00D958B4">
        <w:rPr>
          <w:sz w:val="28"/>
          <w:szCs w:val="28"/>
        </w:rPr>
        <w:t xml:space="preserve"> </w:t>
      </w:r>
      <w:r w:rsidRPr="00A905C4">
        <w:rPr>
          <w:b/>
          <w:sz w:val="28"/>
          <w:szCs w:val="28"/>
        </w:rPr>
        <w:t>in Gebirgsregionen</w:t>
      </w:r>
      <w:r w:rsidRPr="00D958B4">
        <w:rPr>
          <w:sz w:val="28"/>
          <w:szCs w:val="28"/>
        </w:rPr>
        <w:t xml:space="preserve"> oder in </w:t>
      </w:r>
      <w:r w:rsidR="00A905C4" w:rsidRPr="00A905C4">
        <w:rPr>
          <w:b/>
          <w:sz w:val="28"/>
          <w:szCs w:val="28"/>
        </w:rPr>
        <w:t>Milchwirtschaftsbetrieben</w:t>
      </w:r>
      <w:r w:rsidRPr="00A905C4">
        <w:rPr>
          <w:b/>
          <w:sz w:val="28"/>
          <w:szCs w:val="28"/>
        </w:rPr>
        <w:t xml:space="preserve"> im A</w:t>
      </w:r>
      <w:r w:rsidRPr="00A905C4">
        <w:rPr>
          <w:b/>
          <w:sz w:val="28"/>
          <w:szCs w:val="28"/>
        </w:rPr>
        <w:t>l</w:t>
      </w:r>
      <w:r w:rsidRPr="00A905C4">
        <w:rPr>
          <w:b/>
          <w:sz w:val="28"/>
          <w:szCs w:val="28"/>
        </w:rPr>
        <w:t>penvorland</w:t>
      </w:r>
      <w:r w:rsidRPr="00D958B4">
        <w:rPr>
          <w:sz w:val="28"/>
          <w:szCs w:val="28"/>
        </w:rPr>
        <w:t xml:space="preserve">. Beide Betriebe beliefern die </w:t>
      </w:r>
      <w:r w:rsidRPr="00A905C4">
        <w:rPr>
          <w:b/>
          <w:sz w:val="28"/>
          <w:szCs w:val="28"/>
        </w:rPr>
        <w:t>Molkerei</w:t>
      </w:r>
      <w:r w:rsidRPr="00D958B4">
        <w:rPr>
          <w:sz w:val="28"/>
          <w:szCs w:val="28"/>
        </w:rPr>
        <w:t xml:space="preserve"> mit Milch. Die Molkerei verarbeitet die Milch zu </w:t>
      </w:r>
      <w:r w:rsidRPr="00A905C4">
        <w:rPr>
          <w:b/>
          <w:sz w:val="28"/>
          <w:szCs w:val="28"/>
        </w:rPr>
        <w:t>Milchprodukten</w:t>
      </w:r>
      <w:r w:rsidRPr="00D958B4">
        <w:rPr>
          <w:sz w:val="28"/>
          <w:szCs w:val="28"/>
        </w:rPr>
        <w:t xml:space="preserve"> und li</w:t>
      </w:r>
      <w:r w:rsidRPr="00D958B4">
        <w:rPr>
          <w:sz w:val="28"/>
          <w:szCs w:val="28"/>
        </w:rPr>
        <w:t>e</w:t>
      </w:r>
      <w:r w:rsidRPr="00D958B4">
        <w:rPr>
          <w:sz w:val="28"/>
          <w:szCs w:val="28"/>
        </w:rPr>
        <w:t xml:space="preserve">fert sie an die </w:t>
      </w:r>
      <w:r w:rsidRPr="00A905C4">
        <w:rPr>
          <w:b/>
          <w:sz w:val="28"/>
          <w:szCs w:val="28"/>
        </w:rPr>
        <w:t>Geschäfte</w:t>
      </w:r>
      <w:r w:rsidRPr="00D958B4">
        <w:rPr>
          <w:sz w:val="28"/>
          <w:szCs w:val="28"/>
        </w:rPr>
        <w:t>. Dort können wir sie dann kaufen.</w:t>
      </w:r>
      <w:r w:rsidR="00343A02" w:rsidRPr="00343A02">
        <w:br w:type="page"/>
      </w:r>
    </w:p>
    <w:p w:rsidR="00343A02" w:rsidRPr="00343A02" w:rsidRDefault="00C020AD" w:rsidP="00343A02">
      <w:r w:rsidRPr="00343A02">
        <w:rPr>
          <w:noProof/>
        </w:rPr>
        <w:lastRenderedPageBreak/>
        <w:drawing>
          <wp:anchor distT="0" distB="0" distL="114300" distR="114300" simplePos="0" relativeHeight="251712512" behindDoc="1" locked="0" layoutInCell="1" allowOverlap="1" wp14:anchorId="297C2EDE" wp14:editId="1C1ECB20">
            <wp:simplePos x="0" y="0"/>
            <wp:positionH relativeFrom="column">
              <wp:posOffset>34936</wp:posOffset>
            </wp:positionH>
            <wp:positionV relativeFrom="paragraph">
              <wp:posOffset>188763</wp:posOffset>
            </wp:positionV>
            <wp:extent cx="4755895" cy="3183147"/>
            <wp:effectExtent l="0" t="0" r="6985" b="0"/>
            <wp:wrapNone/>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20qu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55895" cy="3183147"/>
                    </a:xfrm>
                    <a:prstGeom prst="rect">
                      <a:avLst/>
                    </a:prstGeom>
                  </pic:spPr>
                </pic:pic>
              </a:graphicData>
            </a:graphic>
            <wp14:sizeRelH relativeFrom="page">
              <wp14:pctWidth>0</wp14:pctWidth>
            </wp14:sizeRelH>
            <wp14:sizeRelV relativeFrom="page">
              <wp14:pctHeight>0</wp14:pctHeight>
            </wp14:sizeRelV>
          </wp:anchor>
        </w:drawing>
      </w:r>
      <w:r w:rsidR="00584EFA">
        <w:rPr>
          <w:noProof/>
        </w:rPr>
        <mc:AlternateContent>
          <mc:Choice Requires="wps">
            <w:drawing>
              <wp:anchor distT="0" distB="0" distL="114300" distR="114300" simplePos="0" relativeHeight="251765760" behindDoc="0" locked="0" layoutInCell="1" allowOverlap="1" wp14:anchorId="55084CE9" wp14:editId="3A7B5BC4">
                <wp:simplePos x="0" y="0"/>
                <wp:positionH relativeFrom="column">
                  <wp:posOffset>-106680</wp:posOffset>
                </wp:positionH>
                <wp:positionV relativeFrom="paragraph">
                  <wp:posOffset>-19050</wp:posOffset>
                </wp:positionV>
                <wp:extent cx="4962525" cy="4038600"/>
                <wp:effectExtent l="0" t="0" r="28575" b="19050"/>
                <wp:wrapNone/>
                <wp:docPr id="86" name="Rechteck 86"/>
                <wp:cNvGraphicFramePr/>
                <a:graphic xmlns:a="http://schemas.openxmlformats.org/drawingml/2006/main">
                  <a:graphicData uri="http://schemas.microsoft.com/office/word/2010/wordprocessingShape">
                    <wps:wsp>
                      <wps:cNvSpPr/>
                      <wps:spPr>
                        <a:xfrm>
                          <a:off x="0" y="0"/>
                          <a:ext cx="4962525" cy="403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6" o:spid="_x0000_s1026" style="position:absolute;margin-left:-8.4pt;margin-top:-1.5pt;width:390.75pt;height:3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" filled="f" strokecolor="black [3213]" strokeweight="2pt"/>
            </w:pict>
          </mc:Fallback>
        </mc:AlternateContent>
      </w:r>
      <w:r w:rsidR="00343A02" w:rsidRPr="00343A02">
        <w:t>Material M3:</w:t>
      </w:r>
    </w:p>
    <w:p w:rsidR="00343A02" w:rsidRPr="00343A02" w:rsidRDefault="00343A02" w:rsidP="00343A02"/>
    <w:p w:rsidR="00343A02" w:rsidRPr="00343A02" w:rsidRDefault="00343A02" w:rsidP="00343A02"/>
    <w:p w:rsidR="00343A02" w:rsidRPr="00343A02" w:rsidRDefault="00343A02" w:rsidP="00343A02"/>
    <w:p w:rsidR="00343A02" w:rsidRPr="00343A02" w:rsidRDefault="00343A02" w:rsidP="00343A02"/>
    <w:p w:rsidR="00343A02" w:rsidRPr="00343A02" w:rsidRDefault="00343A02" w:rsidP="00343A02"/>
    <w:p w:rsidR="00343A02" w:rsidRPr="00343A02" w:rsidRDefault="00343A02" w:rsidP="00343A02"/>
    <w:p w:rsidR="00343A02" w:rsidRPr="00343A02" w:rsidRDefault="00343A02" w:rsidP="00343A02"/>
    <w:p w:rsidR="00343A02" w:rsidRPr="00343A02" w:rsidRDefault="00343A02" w:rsidP="00343A02"/>
    <w:p w:rsidR="00343A02" w:rsidRPr="00343A02" w:rsidRDefault="00343A02" w:rsidP="00343A02"/>
    <w:p w:rsidR="00343A02" w:rsidRPr="00343A02" w:rsidRDefault="00343A02" w:rsidP="00343A02"/>
    <w:p w:rsidR="00F23C49" w:rsidRDefault="00F23C49" w:rsidP="00343A02"/>
    <w:p w:rsidR="00F23C49" w:rsidRDefault="00F23C49" w:rsidP="00343A02"/>
    <w:p w:rsidR="00F23C49" w:rsidRDefault="00F23C49" w:rsidP="00343A02"/>
    <w:p w:rsidR="00F23C49" w:rsidRDefault="00F23C49" w:rsidP="00343A02"/>
    <w:p w:rsidR="00F23C49" w:rsidRDefault="00F23C49" w:rsidP="00343A02"/>
    <w:p w:rsidR="00343A02" w:rsidRPr="00343A02" w:rsidRDefault="00CE25CA" w:rsidP="00343A02">
      <w:r>
        <w:t>Abb.02</w:t>
      </w:r>
      <w:r w:rsidR="00C020AD">
        <w:t xml:space="preserve"> (eigene Abbildung)</w:t>
      </w:r>
    </w:p>
    <w:p w:rsidR="00F23C49" w:rsidRDefault="00F23C49" w:rsidP="00343A02"/>
    <w:p w:rsidR="00CE25CA" w:rsidRDefault="00F23C49" w:rsidP="00343A02">
      <w:r>
        <w:rPr>
          <w:noProof/>
        </w:rPr>
        <mc:AlternateContent>
          <mc:Choice Requires="wps">
            <w:drawing>
              <wp:anchor distT="0" distB="0" distL="114300" distR="114300" simplePos="0" relativeHeight="251767808" behindDoc="0" locked="0" layoutInCell="1" allowOverlap="1" wp14:anchorId="146D0AF6" wp14:editId="364A323F">
                <wp:simplePos x="0" y="0"/>
                <wp:positionH relativeFrom="column">
                  <wp:posOffset>-106680</wp:posOffset>
                </wp:positionH>
                <wp:positionV relativeFrom="paragraph">
                  <wp:posOffset>95250</wp:posOffset>
                </wp:positionV>
                <wp:extent cx="4962525" cy="4038600"/>
                <wp:effectExtent l="0" t="0" r="28575" b="19050"/>
                <wp:wrapNone/>
                <wp:docPr id="87" name="Rechteck 87"/>
                <wp:cNvGraphicFramePr/>
                <a:graphic xmlns:a="http://schemas.openxmlformats.org/drawingml/2006/main">
                  <a:graphicData uri="http://schemas.microsoft.com/office/word/2010/wordprocessingShape">
                    <wps:wsp>
                      <wps:cNvSpPr/>
                      <wps:spPr>
                        <a:xfrm>
                          <a:off x="0" y="0"/>
                          <a:ext cx="4962525" cy="403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7" o:spid="_x0000_s1026" style="position:absolute;margin-left:-8.4pt;margin-top:7.5pt;width:390.75pt;height:3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" filled="f" strokecolor="black [3213]" strokeweight="2pt"/>
            </w:pict>
          </mc:Fallback>
        </mc:AlternateContent>
      </w:r>
    </w:p>
    <w:p w:rsidR="00CE25CA" w:rsidRDefault="00F23C49" w:rsidP="00343A02">
      <w:r>
        <w:t>Material M</w:t>
      </w:r>
      <w:r w:rsidR="00A1418B">
        <w:t>4</w:t>
      </w:r>
      <w:r>
        <w:t>:</w:t>
      </w:r>
    </w:p>
    <w:p w:rsidR="00CE25CA" w:rsidRDefault="00F23C49" w:rsidP="00343A02">
      <w:r w:rsidRPr="00343A02">
        <w:rPr>
          <w:noProof/>
        </w:rPr>
        <w:drawing>
          <wp:anchor distT="0" distB="0" distL="114300" distR="114300" simplePos="0" relativeHeight="251711488" behindDoc="1" locked="0" layoutInCell="1" allowOverlap="1" wp14:anchorId="3D1EA07E" wp14:editId="5AFFC608">
            <wp:simplePos x="0" y="0"/>
            <wp:positionH relativeFrom="column">
              <wp:posOffset>19236</wp:posOffset>
            </wp:positionH>
            <wp:positionV relativeFrom="paragraph">
              <wp:posOffset>56970</wp:posOffset>
            </wp:positionV>
            <wp:extent cx="4681243" cy="3133725"/>
            <wp:effectExtent l="0" t="0" r="5080" b="0"/>
            <wp:wrapNone/>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eceb347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1243" cy="3133725"/>
                    </a:xfrm>
                    <a:prstGeom prst="rect">
                      <a:avLst/>
                    </a:prstGeom>
                  </pic:spPr>
                </pic:pic>
              </a:graphicData>
            </a:graphic>
            <wp14:sizeRelH relativeFrom="page">
              <wp14:pctWidth>0</wp14:pctWidth>
            </wp14:sizeRelH>
            <wp14:sizeRelV relativeFrom="page">
              <wp14:pctHeight>0</wp14:pctHeight>
            </wp14:sizeRelV>
          </wp:anchor>
        </w:drawing>
      </w:r>
    </w:p>
    <w:p w:rsidR="00CE25CA" w:rsidRDefault="00CE25CA" w:rsidP="00343A02"/>
    <w:p w:rsidR="00CE25CA" w:rsidRDefault="00CE25CA" w:rsidP="00343A02"/>
    <w:p w:rsidR="00CE25CA" w:rsidRDefault="00CE25CA" w:rsidP="00343A02"/>
    <w:p w:rsidR="00CE25CA" w:rsidRDefault="00CE25CA" w:rsidP="00343A02"/>
    <w:p w:rsidR="00CE25CA" w:rsidRDefault="00CE25CA" w:rsidP="00343A02"/>
    <w:p w:rsidR="00CE25CA" w:rsidRDefault="00CE25CA" w:rsidP="00343A02"/>
    <w:p w:rsidR="00AE664C" w:rsidRDefault="00F23C49">
      <w:pPr>
        <w:overflowPunct/>
        <w:autoSpaceDE/>
        <w:autoSpaceDN/>
        <w:adjustRightInd/>
        <w:spacing w:after="200" w:line="276" w:lineRule="auto"/>
        <w:jc w:val="left"/>
        <w:textAlignment w:val="auto"/>
      </w:pPr>
      <w:r w:rsidRPr="00343A02">
        <w:rPr>
          <w:noProof/>
        </w:rPr>
        <mc:AlternateContent>
          <mc:Choice Requires="wps">
            <w:drawing>
              <wp:anchor distT="0" distB="0" distL="114300" distR="114300" simplePos="0" relativeHeight="251769856" behindDoc="0" locked="0" layoutInCell="1" allowOverlap="1" wp14:anchorId="3D83D80E" wp14:editId="0604756B">
                <wp:simplePos x="0" y="0"/>
                <wp:positionH relativeFrom="column">
                  <wp:posOffset>-1905</wp:posOffset>
                </wp:positionH>
                <wp:positionV relativeFrom="paragraph">
                  <wp:posOffset>1626235</wp:posOffset>
                </wp:positionV>
                <wp:extent cx="4714875" cy="285750"/>
                <wp:effectExtent l="0" t="0" r="0" b="0"/>
                <wp:wrapNone/>
                <wp:docPr id="88" name="Textfeld 88"/>
                <wp:cNvGraphicFramePr/>
                <a:graphic xmlns:a="http://schemas.openxmlformats.org/drawingml/2006/main">
                  <a:graphicData uri="http://schemas.microsoft.com/office/word/2010/wordprocessingShape">
                    <wps:wsp>
                      <wps:cNvSpPr txBox="1"/>
                      <wps:spPr>
                        <a:xfrm>
                          <a:off x="0" y="0"/>
                          <a:ext cx="47148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7373" w:rsidRPr="00F23C49" w:rsidRDefault="00467373" w:rsidP="00F23C49">
                            <w:pPr>
                              <w:rPr>
                                <w:color w:val="000000" w:themeColor="text1"/>
                              </w:rPr>
                            </w:pPr>
                            <w:r>
                              <w:rPr>
                                <w:color w:val="000000" w:themeColor="text1"/>
                              </w:rPr>
                              <w:t>Abb.03 (eigene Abbildung)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8" o:spid="_x0000_s1053" type="#_x0000_t202" style="position:absolute;margin-left:-.15pt;margin-top:128.05pt;width:371.25pt;height: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" filled="f" stroked="f" strokeweight=".5pt">
                <v:textbox>
                  <w:txbxContent>
                    <w:p w:rsidR="00467373" w:rsidRPr="00F23C49" w:rsidRDefault="00467373" w:rsidP="00F23C49">
                      <w:pPr>
                        <w:rPr>
                          <w:color w:val="000000" w:themeColor="text1"/>
                        </w:rPr>
                      </w:pPr>
                      <w:r>
                        <w:rPr>
                          <w:color w:val="000000" w:themeColor="text1"/>
                        </w:rPr>
                        <w:t>Abb.03 (eigene Abbildung)</w:t>
                      </w:r>
                    </w:p>
                  </w:txbxContent>
                </v:textbox>
              </v:shape>
            </w:pict>
          </mc:Fallback>
        </mc:AlternateContent>
      </w:r>
      <w:r w:rsidR="00AE664C">
        <w:br w:type="page"/>
      </w:r>
    </w:p>
    <w:p w:rsidR="00343A02" w:rsidRPr="00343A02" w:rsidRDefault="00AE664C" w:rsidP="00343A02">
      <w:r>
        <w:rPr>
          <w:noProof/>
        </w:rPr>
        <w:lastRenderedPageBreak/>
        <mc:AlternateContent>
          <mc:Choice Requires="wps">
            <w:drawing>
              <wp:anchor distT="0" distB="0" distL="114300" distR="114300" simplePos="0" relativeHeight="251763712" behindDoc="0" locked="0" layoutInCell="1" allowOverlap="1" wp14:anchorId="56F3ED10" wp14:editId="66DA5B59">
                <wp:simplePos x="0" y="0"/>
                <wp:positionH relativeFrom="column">
                  <wp:posOffset>-59055</wp:posOffset>
                </wp:positionH>
                <wp:positionV relativeFrom="paragraph">
                  <wp:posOffset>-50800</wp:posOffset>
                </wp:positionV>
                <wp:extent cx="4962525" cy="4038600"/>
                <wp:effectExtent l="0" t="0" r="28575" b="19050"/>
                <wp:wrapNone/>
                <wp:docPr id="85" name="Rechteck 85"/>
                <wp:cNvGraphicFramePr/>
                <a:graphic xmlns:a="http://schemas.openxmlformats.org/drawingml/2006/main">
                  <a:graphicData uri="http://schemas.microsoft.com/office/word/2010/wordprocessingShape">
                    <wps:wsp>
                      <wps:cNvSpPr/>
                      <wps:spPr>
                        <a:xfrm>
                          <a:off x="0" y="0"/>
                          <a:ext cx="4962525" cy="403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5" o:spid="_x0000_s1026" style="position:absolute;margin-left:-4.65pt;margin-top:-4pt;width:390.75pt;height:31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" filled="f" strokecolor="black [3213]" strokeweight="2pt"/>
            </w:pict>
          </mc:Fallback>
        </mc:AlternateContent>
      </w:r>
      <w:r w:rsidR="00343A02" w:rsidRPr="00343A02">
        <w:t>Material M</w:t>
      </w:r>
      <w:r w:rsidR="00A1418B">
        <w:t>5</w:t>
      </w:r>
      <w:r w:rsidR="00343A02" w:rsidRPr="00343A02">
        <w:t>:</w:t>
      </w:r>
    </w:p>
    <w:p w:rsidR="00D958B4" w:rsidRPr="00343A02" w:rsidRDefault="00D958B4" w:rsidP="00343A02"/>
    <w:p w:rsidR="00343A02" w:rsidRPr="00D958B4" w:rsidRDefault="00343A02" w:rsidP="00343A02">
      <w:pPr>
        <w:rPr>
          <w:sz w:val="32"/>
          <w:szCs w:val="32"/>
        </w:rPr>
      </w:pPr>
      <w:r w:rsidRPr="00D958B4">
        <w:rPr>
          <w:sz w:val="32"/>
          <w:szCs w:val="32"/>
        </w:rPr>
        <w:t xml:space="preserve">Almen liegen höher als </w:t>
      </w:r>
      <w:r w:rsidR="00F33C81">
        <w:rPr>
          <w:sz w:val="32"/>
          <w:szCs w:val="32"/>
        </w:rPr>
        <w:t>Wirtschaftsbetriebe</w:t>
      </w:r>
      <w:r w:rsidRPr="00D958B4">
        <w:rPr>
          <w:sz w:val="32"/>
          <w:szCs w:val="32"/>
        </w:rPr>
        <w:t xml:space="preserve"> im Alpe</w:t>
      </w:r>
      <w:r w:rsidRPr="00D958B4">
        <w:rPr>
          <w:sz w:val="32"/>
          <w:szCs w:val="32"/>
        </w:rPr>
        <w:t>n</w:t>
      </w:r>
      <w:r w:rsidRPr="00D958B4">
        <w:rPr>
          <w:sz w:val="32"/>
          <w:szCs w:val="32"/>
        </w:rPr>
        <w:t>vorland. Die Kühe auf den Almen laufen frei herum und suchen sich ihr Futter selbst</w:t>
      </w:r>
      <w:r w:rsidR="002667B5">
        <w:rPr>
          <w:sz w:val="32"/>
          <w:szCs w:val="32"/>
        </w:rPr>
        <w:t xml:space="preserve">. </w:t>
      </w:r>
      <w:r w:rsidRPr="00D958B4">
        <w:rPr>
          <w:sz w:val="32"/>
          <w:szCs w:val="32"/>
        </w:rPr>
        <w:t xml:space="preserve">In </w:t>
      </w:r>
      <w:r w:rsidR="00503064">
        <w:rPr>
          <w:sz w:val="32"/>
          <w:szCs w:val="32"/>
        </w:rPr>
        <w:t>Wirtschaftsbetriebe</w:t>
      </w:r>
      <w:r w:rsidR="00503064" w:rsidRPr="00D958B4">
        <w:rPr>
          <w:sz w:val="32"/>
          <w:szCs w:val="32"/>
        </w:rPr>
        <w:t xml:space="preserve"> im Alpenvorland </w:t>
      </w:r>
      <w:r w:rsidRPr="00D958B4">
        <w:rPr>
          <w:sz w:val="32"/>
          <w:szCs w:val="32"/>
        </w:rPr>
        <w:t>wird ihnen das Futter zu bestimmten Ze</w:t>
      </w:r>
      <w:r w:rsidRPr="00D958B4">
        <w:rPr>
          <w:sz w:val="32"/>
          <w:szCs w:val="32"/>
        </w:rPr>
        <w:t>i</w:t>
      </w:r>
      <w:r w:rsidRPr="00D958B4">
        <w:rPr>
          <w:sz w:val="32"/>
          <w:szCs w:val="32"/>
        </w:rPr>
        <w:t>ten serviert. Auf Almen wird die meiste Arbeit vom Se</w:t>
      </w:r>
      <w:r w:rsidRPr="00D958B4">
        <w:rPr>
          <w:sz w:val="32"/>
          <w:szCs w:val="32"/>
        </w:rPr>
        <w:t>n</w:t>
      </w:r>
      <w:r w:rsidRPr="00D958B4">
        <w:rPr>
          <w:sz w:val="32"/>
          <w:szCs w:val="32"/>
        </w:rPr>
        <w:t xml:space="preserve">ner oder von der Sennerin </w:t>
      </w:r>
      <w:r w:rsidR="00557B3E">
        <w:rPr>
          <w:sz w:val="32"/>
          <w:szCs w:val="32"/>
        </w:rPr>
        <w:t>von Hand</w:t>
      </w:r>
      <w:r w:rsidRPr="00D958B4">
        <w:rPr>
          <w:sz w:val="32"/>
          <w:szCs w:val="32"/>
        </w:rPr>
        <w:t xml:space="preserve"> erledigt. Das bede</w:t>
      </w:r>
      <w:r w:rsidRPr="00D958B4">
        <w:rPr>
          <w:sz w:val="32"/>
          <w:szCs w:val="32"/>
        </w:rPr>
        <w:t>u</w:t>
      </w:r>
      <w:r w:rsidRPr="00D958B4">
        <w:rPr>
          <w:sz w:val="32"/>
          <w:szCs w:val="32"/>
        </w:rPr>
        <w:t xml:space="preserve">tet viel </w:t>
      </w:r>
      <w:r w:rsidRPr="00557B3E">
        <w:rPr>
          <w:b/>
          <w:sz w:val="32"/>
          <w:szCs w:val="32"/>
        </w:rPr>
        <w:t>körperliche Arbeit</w:t>
      </w:r>
      <w:r w:rsidR="00557B3E">
        <w:rPr>
          <w:b/>
          <w:sz w:val="32"/>
          <w:szCs w:val="32"/>
        </w:rPr>
        <w:t xml:space="preserve"> (arbeitsintensiv)</w:t>
      </w:r>
      <w:r w:rsidR="00557B3E">
        <w:rPr>
          <w:sz w:val="32"/>
          <w:szCs w:val="32"/>
        </w:rPr>
        <w:t>. Im Alpe</w:t>
      </w:r>
      <w:r w:rsidR="00557B3E">
        <w:rPr>
          <w:sz w:val="32"/>
          <w:szCs w:val="32"/>
        </w:rPr>
        <w:t>n</w:t>
      </w:r>
      <w:r w:rsidR="00557B3E">
        <w:rPr>
          <w:sz w:val="32"/>
          <w:szCs w:val="32"/>
        </w:rPr>
        <w:t xml:space="preserve">vorland hingegen </w:t>
      </w:r>
      <w:r w:rsidRPr="00D958B4">
        <w:rPr>
          <w:sz w:val="32"/>
          <w:szCs w:val="32"/>
        </w:rPr>
        <w:t xml:space="preserve">kommen vermehrt </w:t>
      </w:r>
      <w:r w:rsidRPr="00557B3E">
        <w:rPr>
          <w:b/>
          <w:sz w:val="32"/>
          <w:szCs w:val="32"/>
        </w:rPr>
        <w:t>Maschinen</w:t>
      </w:r>
      <w:r w:rsidRPr="00D958B4">
        <w:rPr>
          <w:sz w:val="32"/>
          <w:szCs w:val="32"/>
        </w:rPr>
        <w:t xml:space="preserve"> </w:t>
      </w:r>
      <w:r w:rsidR="00A25A4D">
        <w:rPr>
          <w:sz w:val="32"/>
          <w:szCs w:val="32"/>
        </w:rPr>
        <w:t xml:space="preserve">und </w:t>
      </w:r>
      <w:r w:rsidR="00A25A4D" w:rsidRPr="00264DFD">
        <w:rPr>
          <w:b/>
          <w:sz w:val="32"/>
          <w:szCs w:val="32"/>
        </w:rPr>
        <w:t>Geräte</w:t>
      </w:r>
      <w:r w:rsidR="00A25A4D">
        <w:rPr>
          <w:sz w:val="32"/>
          <w:szCs w:val="32"/>
        </w:rPr>
        <w:t xml:space="preserve"> </w:t>
      </w:r>
      <w:r w:rsidRPr="00D958B4">
        <w:rPr>
          <w:sz w:val="32"/>
          <w:szCs w:val="32"/>
        </w:rPr>
        <w:t>zum Einsatz</w:t>
      </w:r>
      <w:r w:rsidR="002667B5">
        <w:rPr>
          <w:sz w:val="32"/>
          <w:szCs w:val="32"/>
        </w:rPr>
        <w:t xml:space="preserve"> </w:t>
      </w:r>
      <w:r w:rsidR="00557B3E">
        <w:rPr>
          <w:sz w:val="32"/>
          <w:szCs w:val="32"/>
        </w:rPr>
        <w:t>(</w:t>
      </w:r>
      <w:r w:rsidR="00557B3E" w:rsidRPr="00557B3E">
        <w:rPr>
          <w:b/>
          <w:sz w:val="32"/>
          <w:szCs w:val="32"/>
        </w:rPr>
        <w:t>kapitalintensiv</w:t>
      </w:r>
      <w:r w:rsidR="00557B3E">
        <w:rPr>
          <w:sz w:val="32"/>
          <w:szCs w:val="32"/>
        </w:rPr>
        <w:t>)</w:t>
      </w:r>
      <w:r w:rsidRPr="00D958B4">
        <w:rPr>
          <w:sz w:val="32"/>
          <w:szCs w:val="32"/>
        </w:rPr>
        <w:t>.</w:t>
      </w:r>
    </w:p>
    <w:p w:rsidR="00343A02" w:rsidRDefault="00343A02" w:rsidP="00343A02"/>
    <w:p w:rsidR="00364A13" w:rsidRDefault="00364A13" w:rsidP="00343A02"/>
    <w:p w:rsidR="00F24D77" w:rsidRDefault="00F24D77" w:rsidP="00343A02"/>
    <w:p w:rsidR="00DB1071" w:rsidRDefault="00DB1071" w:rsidP="00343A02"/>
    <w:p w:rsidR="00F24D77" w:rsidRDefault="00F24D77" w:rsidP="00343A02"/>
    <w:p w:rsidR="00353D0A" w:rsidRDefault="00353D0A" w:rsidP="00343A02"/>
    <w:p w:rsidR="00353D0A" w:rsidRPr="00343A02" w:rsidRDefault="00353D0A" w:rsidP="00343A02">
      <w:r>
        <w:rPr>
          <w:noProof/>
        </w:rPr>
        <mc:AlternateContent>
          <mc:Choice Requires="wps">
            <w:drawing>
              <wp:anchor distT="0" distB="0" distL="114300" distR="114300" simplePos="0" relativeHeight="251761664" behindDoc="0" locked="0" layoutInCell="1" allowOverlap="1" wp14:anchorId="0B7C2DC7" wp14:editId="35F4E6C9">
                <wp:simplePos x="0" y="0"/>
                <wp:positionH relativeFrom="column">
                  <wp:posOffset>-78106</wp:posOffset>
                </wp:positionH>
                <wp:positionV relativeFrom="paragraph">
                  <wp:posOffset>165100</wp:posOffset>
                </wp:positionV>
                <wp:extent cx="4981575" cy="4038600"/>
                <wp:effectExtent l="0" t="0" r="28575" b="19050"/>
                <wp:wrapNone/>
                <wp:docPr id="84" name="Rechteck 84"/>
                <wp:cNvGraphicFramePr/>
                <a:graphic xmlns:a="http://schemas.openxmlformats.org/drawingml/2006/main">
                  <a:graphicData uri="http://schemas.microsoft.com/office/word/2010/wordprocessingShape">
                    <wps:wsp>
                      <wps:cNvSpPr/>
                      <wps:spPr>
                        <a:xfrm>
                          <a:off x="0" y="0"/>
                          <a:ext cx="4981575" cy="403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4" o:spid="_x0000_s1026" style="position:absolute;margin-left:-6.15pt;margin-top:13pt;width:392.25pt;height:3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" filled="f" strokecolor="black [3213]" strokeweight="2pt"/>
            </w:pict>
          </mc:Fallback>
        </mc:AlternateContent>
      </w:r>
    </w:p>
    <w:p w:rsidR="000C6850" w:rsidRDefault="000C6850" w:rsidP="00343A02"/>
    <w:p w:rsidR="00343A02" w:rsidRPr="00343A02" w:rsidRDefault="00695384" w:rsidP="00343A02">
      <w:r>
        <w:t>Material M6</w:t>
      </w:r>
      <w:r w:rsidR="00343A02" w:rsidRPr="00343A02">
        <w:t>:</w:t>
      </w:r>
    </w:p>
    <w:p w:rsidR="000C6850" w:rsidRPr="00343A02" w:rsidRDefault="000C6850" w:rsidP="00343A02"/>
    <w:tbl>
      <w:tblPr>
        <w:tblStyle w:val="Tabellenraster"/>
        <w:tblW w:w="776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101"/>
        <w:gridCol w:w="992"/>
        <w:gridCol w:w="1276"/>
        <w:gridCol w:w="1417"/>
        <w:gridCol w:w="1559"/>
        <w:gridCol w:w="1418"/>
      </w:tblGrid>
      <w:tr w:rsidR="00222E10" w:rsidRPr="00E75193" w:rsidTr="006C3AB8">
        <w:tc>
          <w:tcPr>
            <w:tcW w:w="1101" w:type="dxa"/>
            <w:shd w:val="pct15" w:color="auto" w:fill="auto"/>
            <w:vAlign w:val="center"/>
          </w:tcPr>
          <w:p w:rsidR="00343A02" w:rsidRPr="00343A02" w:rsidRDefault="00343A02" w:rsidP="000C6850">
            <w:pPr>
              <w:jc w:val="left"/>
            </w:pPr>
            <w:r w:rsidRPr="00343A02">
              <w:t>Land</w:t>
            </w:r>
          </w:p>
        </w:tc>
        <w:tc>
          <w:tcPr>
            <w:tcW w:w="992" w:type="dxa"/>
            <w:shd w:val="pct15" w:color="auto" w:fill="auto"/>
            <w:vAlign w:val="center"/>
          </w:tcPr>
          <w:p w:rsidR="00343A02" w:rsidRPr="00343A02" w:rsidRDefault="00343A02" w:rsidP="000C6850">
            <w:pPr>
              <w:jc w:val="left"/>
            </w:pPr>
            <w:r w:rsidRPr="00343A02">
              <w:t>Milc</w:t>
            </w:r>
            <w:r w:rsidRPr="00343A02">
              <w:t>h</w:t>
            </w:r>
            <w:r w:rsidRPr="00343A02">
              <w:t>kühe in Stück</w:t>
            </w:r>
          </w:p>
        </w:tc>
        <w:tc>
          <w:tcPr>
            <w:tcW w:w="1276" w:type="dxa"/>
            <w:shd w:val="pct15" w:color="auto" w:fill="auto"/>
            <w:vAlign w:val="center"/>
          </w:tcPr>
          <w:p w:rsidR="00343A02" w:rsidRPr="00343A02" w:rsidRDefault="006649D8" w:rsidP="000C6850">
            <w:pPr>
              <w:jc w:val="left"/>
            </w:pPr>
            <w:r>
              <w:rPr>
                <w:noProof/>
              </w:rPr>
              <mc:AlternateContent>
                <mc:Choice Requires="wps">
                  <w:drawing>
                    <wp:anchor distT="0" distB="0" distL="114300" distR="114300" simplePos="0" relativeHeight="251813888" behindDoc="0" locked="0" layoutInCell="1" allowOverlap="1" wp14:anchorId="54FDD0D1" wp14:editId="2840CFB3">
                      <wp:simplePos x="0" y="0"/>
                      <wp:positionH relativeFrom="column">
                        <wp:posOffset>-65405</wp:posOffset>
                      </wp:positionH>
                      <wp:positionV relativeFrom="paragraph">
                        <wp:posOffset>-24130</wp:posOffset>
                      </wp:positionV>
                      <wp:extent cx="795020" cy="1437640"/>
                      <wp:effectExtent l="19050" t="19050" r="24130" b="10160"/>
                      <wp:wrapNone/>
                      <wp:docPr id="8" name="Rechteck 8"/>
                      <wp:cNvGraphicFramePr/>
                      <a:graphic xmlns:a="http://schemas.openxmlformats.org/drawingml/2006/main">
                        <a:graphicData uri="http://schemas.microsoft.com/office/word/2010/wordprocessingShape">
                          <wps:wsp>
                            <wps:cNvSpPr/>
                            <wps:spPr>
                              <a:xfrm>
                                <a:off x="0" y="0"/>
                                <a:ext cx="795020" cy="14376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 o:spid="_x0000_s1026" style="position:absolute;margin-left:-5.15pt;margin-top:-1.9pt;width:62.6pt;height:113.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" filled="f" strokecolor="red" strokeweight="3pt"/>
                  </w:pict>
                </mc:Fallback>
              </mc:AlternateContent>
            </w:r>
            <w:r w:rsidR="00343A02" w:rsidRPr="00343A02">
              <w:t>Ja</w:t>
            </w:r>
            <w:r w:rsidR="00343A02" w:rsidRPr="00343A02">
              <w:t>h</w:t>
            </w:r>
            <w:r w:rsidR="00343A02" w:rsidRPr="00343A02">
              <w:t>resmilchlei</w:t>
            </w:r>
            <w:r w:rsidR="00343A02" w:rsidRPr="00343A02">
              <w:t>s</w:t>
            </w:r>
            <w:r w:rsidR="00343A02" w:rsidRPr="00343A02">
              <w:t>tung je Kuh in kg</w:t>
            </w:r>
          </w:p>
        </w:tc>
        <w:tc>
          <w:tcPr>
            <w:tcW w:w="1417" w:type="dxa"/>
            <w:shd w:val="pct15" w:color="auto" w:fill="auto"/>
            <w:vAlign w:val="center"/>
          </w:tcPr>
          <w:p w:rsidR="00343A02" w:rsidRPr="00343A02" w:rsidRDefault="00343A02" w:rsidP="000C6850">
            <w:pPr>
              <w:jc w:val="left"/>
            </w:pPr>
            <w:r w:rsidRPr="00343A02">
              <w:t>Rohmilche</w:t>
            </w:r>
            <w:r w:rsidRPr="00343A02">
              <w:t>r</w:t>
            </w:r>
            <w:r w:rsidRPr="00343A02">
              <w:t>zeugung in Tonnen</w:t>
            </w:r>
          </w:p>
        </w:tc>
        <w:tc>
          <w:tcPr>
            <w:tcW w:w="1559" w:type="dxa"/>
            <w:shd w:val="pct15" w:color="auto" w:fill="auto"/>
            <w:vAlign w:val="center"/>
          </w:tcPr>
          <w:p w:rsidR="00343A02" w:rsidRPr="00343A02" w:rsidRDefault="00343A02" w:rsidP="000C6850">
            <w:pPr>
              <w:jc w:val="left"/>
            </w:pPr>
            <w:r w:rsidRPr="00343A02">
              <w:t>Milchlieferlei</w:t>
            </w:r>
            <w:r w:rsidRPr="00343A02">
              <w:t>s</w:t>
            </w:r>
            <w:r w:rsidRPr="00343A02">
              <w:t>tung an Molk</w:t>
            </w:r>
            <w:r w:rsidRPr="00343A02">
              <w:t>e</w:t>
            </w:r>
            <w:r w:rsidRPr="00343A02">
              <w:t>rei in Tonnen</w:t>
            </w:r>
          </w:p>
        </w:tc>
        <w:tc>
          <w:tcPr>
            <w:tcW w:w="1418" w:type="dxa"/>
            <w:shd w:val="pct15" w:color="auto" w:fill="auto"/>
            <w:vAlign w:val="center"/>
          </w:tcPr>
          <w:p w:rsidR="00343A02" w:rsidRPr="00343A02" w:rsidRDefault="00343A02" w:rsidP="000C6850">
            <w:pPr>
              <w:jc w:val="left"/>
            </w:pPr>
            <w:r w:rsidRPr="00343A02">
              <w:t>Milchve</w:t>
            </w:r>
            <w:r w:rsidRPr="00343A02">
              <w:t>r</w:t>
            </w:r>
            <w:r w:rsidRPr="00343A02">
              <w:t>brauch am Hof in Tonnen</w:t>
            </w:r>
          </w:p>
        </w:tc>
      </w:tr>
      <w:tr w:rsidR="00222E10" w:rsidRPr="00E75193" w:rsidTr="006C3AB8">
        <w:tc>
          <w:tcPr>
            <w:tcW w:w="1101" w:type="dxa"/>
            <w:shd w:val="pct15" w:color="auto" w:fill="auto"/>
            <w:vAlign w:val="center"/>
          </w:tcPr>
          <w:p w:rsidR="00343A02" w:rsidRPr="00343A02" w:rsidRDefault="00343A02" w:rsidP="000C6850">
            <w:pPr>
              <w:jc w:val="left"/>
            </w:pPr>
            <w:r w:rsidRPr="00343A02">
              <w:t>Österreich 2012</w:t>
            </w:r>
          </w:p>
        </w:tc>
        <w:tc>
          <w:tcPr>
            <w:tcW w:w="992" w:type="dxa"/>
            <w:vAlign w:val="center"/>
          </w:tcPr>
          <w:p w:rsidR="00343A02" w:rsidRPr="00343A02" w:rsidRDefault="00343A02" w:rsidP="000C6850">
            <w:pPr>
              <w:jc w:val="left"/>
            </w:pPr>
            <w:r w:rsidRPr="00343A02">
              <w:t>526.993</w:t>
            </w:r>
          </w:p>
        </w:tc>
        <w:tc>
          <w:tcPr>
            <w:tcW w:w="1276" w:type="dxa"/>
            <w:vAlign w:val="center"/>
          </w:tcPr>
          <w:p w:rsidR="00343A02" w:rsidRPr="006649D8" w:rsidRDefault="00343A02" w:rsidP="000C6850">
            <w:pPr>
              <w:jc w:val="left"/>
              <w:rPr>
                <w:b/>
              </w:rPr>
            </w:pPr>
            <w:r w:rsidRPr="006649D8">
              <w:rPr>
                <w:b/>
              </w:rPr>
              <w:t>6.418</w:t>
            </w:r>
          </w:p>
        </w:tc>
        <w:tc>
          <w:tcPr>
            <w:tcW w:w="1417" w:type="dxa"/>
            <w:vAlign w:val="center"/>
          </w:tcPr>
          <w:p w:rsidR="00343A02" w:rsidRPr="00343A02" w:rsidRDefault="00343A02" w:rsidP="000C6850">
            <w:pPr>
              <w:jc w:val="left"/>
            </w:pPr>
            <w:r w:rsidRPr="00343A02">
              <w:t>3.382.076</w:t>
            </w:r>
          </w:p>
        </w:tc>
        <w:tc>
          <w:tcPr>
            <w:tcW w:w="1559" w:type="dxa"/>
            <w:vAlign w:val="center"/>
          </w:tcPr>
          <w:p w:rsidR="00343A02" w:rsidRPr="00343A02" w:rsidRDefault="00343A02" w:rsidP="000C6850">
            <w:pPr>
              <w:jc w:val="left"/>
            </w:pPr>
            <w:r w:rsidRPr="00343A02">
              <w:t>2.964.239</w:t>
            </w:r>
          </w:p>
        </w:tc>
        <w:tc>
          <w:tcPr>
            <w:tcW w:w="1418" w:type="dxa"/>
            <w:vAlign w:val="center"/>
          </w:tcPr>
          <w:p w:rsidR="00343A02" w:rsidRPr="00343A02" w:rsidRDefault="00343A02" w:rsidP="001505A3">
            <w:pPr>
              <w:ind w:right="-108"/>
              <w:jc w:val="left"/>
            </w:pPr>
            <w:r w:rsidRPr="00343A02">
              <w:t>417.837</w:t>
            </w:r>
          </w:p>
        </w:tc>
      </w:tr>
      <w:tr w:rsidR="00222E10" w:rsidRPr="00E75193" w:rsidTr="006C3AB8">
        <w:tc>
          <w:tcPr>
            <w:tcW w:w="1101" w:type="dxa"/>
            <w:shd w:val="pct15" w:color="auto" w:fill="auto"/>
            <w:vAlign w:val="center"/>
          </w:tcPr>
          <w:p w:rsidR="00343A02" w:rsidRPr="00343A02" w:rsidRDefault="00343A02" w:rsidP="000C6850">
            <w:pPr>
              <w:jc w:val="left"/>
            </w:pPr>
            <w:r w:rsidRPr="00343A02">
              <w:t>Österreich 2011</w:t>
            </w:r>
          </w:p>
        </w:tc>
        <w:tc>
          <w:tcPr>
            <w:tcW w:w="992" w:type="dxa"/>
            <w:vAlign w:val="center"/>
          </w:tcPr>
          <w:p w:rsidR="00343A02" w:rsidRPr="00343A02" w:rsidRDefault="00343A02" w:rsidP="000C6850">
            <w:pPr>
              <w:jc w:val="left"/>
            </w:pPr>
            <w:r w:rsidRPr="00343A02">
              <w:t>531.101</w:t>
            </w:r>
          </w:p>
        </w:tc>
        <w:tc>
          <w:tcPr>
            <w:tcW w:w="1276" w:type="dxa"/>
            <w:vAlign w:val="center"/>
          </w:tcPr>
          <w:p w:rsidR="00343A02" w:rsidRPr="00343A02" w:rsidRDefault="00343A02" w:rsidP="000C6850">
            <w:pPr>
              <w:jc w:val="left"/>
            </w:pPr>
            <w:r w:rsidRPr="00343A02">
              <w:t>6.227</w:t>
            </w:r>
          </w:p>
        </w:tc>
        <w:tc>
          <w:tcPr>
            <w:tcW w:w="1417" w:type="dxa"/>
            <w:vAlign w:val="center"/>
          </w:tcPr>
          <w:p w:rsidR="00343A02" w:rsidRPr="00343A02" w:rsidRDefault="00343A02" w:rsidP="000C6850">
            <w:pPr>
              <w:jc w:val="left"/>
            </w:pPr>
            <w:r w:rsidRPr="00343A02">
              <w:t>3.307.130</w:t>
            </w:r>
          </w:p>
        </w:tc>
        <w:tc>
          <w:tcPr>
            <w:tcW w:w="1559" w:type="dxa"/>
            <w:vAlign w:val="center"/>
          </w:tcPr>
          <w:p w:rsidR="00343A02" w:rsidRPr="00343A02" w:rsidRDefault="00343A02" w:rsidP="000C6850">
            <w:pPr>
              <w:jc w:val="left"/>
            </w:pPr>
            <w:r w:rsidRPr="00343A02">
              <w:t>2.904.363</w:t>
            </w:r>
          </w:p>
        </w:tc>
        <w:tc>
          <w:tcPr>
            <w:tcW w:w="1418" w:type="dxa"/>
            <w:vAlign w:val="center"/>
          </w:tcPr>
          <w:p w:rsidR="00343A02" w:rsidRPr="00343A02" w:rsidRDefault="00343A02" w:rsidP="000C6850">
            <w:pPr>
              <w:jc w:val="left"/>
            </w:pPr>
            <w:r w:rsidRPr="00343A02">
              <w:t>402.676</w:t>
            </w:r>
          </w:p>
        </w:tc>
      </w:tr>
    </w:tbl>
    <w:p w:rsidR="005B420F" w:rsidRDefault="005B420F" w:rsidP="00D958B4"/>
    <w:p w:rsidR="00353D0A" w:rsidRDefault="00343A02" w:rsidP="00D958B4">
      <w:r w:rsidRPr="00343A02">
        <w:t>Tab.01 Kuhmilcherzeugu</w:t>
      </w:r>
      <w:r w:rsidR="008B6073">
        <w:t>ng und –verwendung; stark vereinfacht</w:t>
      </w:r>
      <w:r w:rsidRPr="00343A02">
        <w:t xml:space="preserve"> (</w:t>
      </w:r>
      <w:r w:rsidRPr="00D958B4">
        <w:rPr>
          <w:smallCaps/>
        </w:rPr>
        <w:t>Statistik Austria</w:t>
      </w:r>
      <w:r w:rsidRPr="00343A02">
        <w:t xml:space="preserve"> 2013:o.S.).</w:t>
      </w:r>
      <w:r w:rsidR="00353D0A">
        <w:br w:type="page"/>
      </w:r>
    </w:p>
    <w:p w:rsidR="00343A02" w:rsidRPr="00343A02" w:rsidRDefault="00A7583B" w:rsidP="00343A02">
      <w:r>
        <w:rPr>
          <w:noProof/>
        </w:rPr>
        <w:lastRenderedPageBreak/>
        <mc:AlternateContent>
          <mc:Choice Requires="wps">
            <w:drawing>
              <wp:anchor distT="0" distB="0" distL="114300" distR="114300" simplePos="0" relativeHeight="251723776" behindDoc="0" locked="0" layoutInCell="1" allowOverlap="1">
                <wp:simplePos x="0" y="0"/>
                <wp:positionH relativeFrom="column">
                  <wp:posOffset>-97155</wp:posOffset>
                </wp:positionH>
                <wp:positionV relativeFrom="paragraph">
                  <wp:posOffset>-41275</wp:posOffset>
                </wp:positionV>
                <wp:extent cx="5029200" cy="4038600"/>
                <wp:effectExtent l="0" t="0" r="19050" b="19050"/>
                <wp:wrapNone/>
                <wp:docPr id="67" name="Rechteck 67"/>
                <wp:cNvGraphicFramePr/>
                <a:graphic xmlns:a="http://schemas.openxmlformats.org/drawingml/2006/main">
                  <a:graphicData uri="http://schemas.microsoft.com/office/word/2010/wordprocessingShape">
                    <wps:wsp>
                      <wps:cNvSpPr/>
                      <wps:spPr>
                        <a:xfrm>
                          <a:off x="0" y="0"/>
                          <a:ext cx="5029200" cy="403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7" o:spid="_x0000_s1026" style="position:absolute;margin-left:-7.65pt;margin-top:-3.25pt;width:396pt;height:3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" filled="f" strokecolor="black [3213]" strokeweight="2pt"/>
            </w:pict>
          </mc:Fallback>
        </mc:AlternateContent>
      </w:r>
      <w:r w:rsidR="00343A02" w:rsidRPr="00343A02">
        <w:t>Material M</w:t>
      </w:r>
      <w:r w:rsidR="001F2DA9">
        <w:t>7</w:t>
      </w:r>
      <w:r w:rsidR="00343A02" w:rsidRPr="00343A02">
        <w:t xml:space="preserve">: </w:t>
      </w:r>
    </w:p>
    <w:p w:rsidR="00876841" w:rsidRDefault="00876841" w:rsidP="00343A02"/>
    <w:p w:rsidR="00A7583B" w:rsidRPr="00343A02" w:rsidRDefault="00164B09" w:rsidP="00343A02">
      <w:r w:rsidRPr="00343A02">
        <w:rPr>
          <w:noProof/>
        </w:rPr>
        <w:drawing>
          <wp:anchor distT="0" distB="0" distL="114300" distR="114300" simplePos="0" relativeHeight="251724800" behindDoc="1" locked="0" layoutInCell="1" allowOverlap="1" wp14:anchorId="3C5320A2" wp14:editId="5C17C2A3">
            <wp:simplePos x="0" y="0"/>
            <wp:positionH relativeFrom="column">
              <wp:posOffset>38762</wp:posOffset>
            </wp:positionH>
            <wp:positionV relativeFrom="paragraph">
              <wp:posOffset>43925</wp:posOffset>
            </wp:positionV>
            <wp:extent cx="4686175" cy="2798860"/>
            <wp:effectExtent l="0" t="0" r="635" b="1905"/>
            <wp:wrapNone/>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etation, veit_0017.jpg"/>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18431" t="36722" r="15083" b="3934"/>
                    <a:stretch/>
                  </pic:blipFill>
                  <pic:spPr bwMode="auto">
                    <a:xfrm>
                      <a:off x="0" y="0"/>
                      <a:ext cx="4689872" cy="28010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583B" w:rsidRDefault="00A7583B" w:rsidP="00343A02"/>
    <w:p w:rsidR="00A7583B" w:rsidRDefault="00A7583B" w:rsidP="00343A02"/>
    <w:p w:rsidR="00A7583B" w:rsidRDefault="00A7583B" w:rsidP="00343A02"/>
    <w:p w:rsidR="00A7583B" w:rsidRDefault="00A7583B" w:rsidP="00343A02"/>
    <w:p w:rsidR="00343A02" w:rsidRDefault="00343A02" w:rsidP="00343A02"/>
    <w:p w:rsidR="00A7583B" w:rsidRDefault="00A7583B" w:rsidP="00343A02"/>
    <w:p w:rsidR="00A7583B" w:rsidRDefault="00A7583B" w:rsidP="00343A02"/>
    <w:p w:rsidR="00A7583B" w:rsidRDefault="00A7583B" w:rsidP="00343A02"/>
    <w:p w:rsidR="00A7583B" w:rsidRDefault="00A7583B" w:rsidP="00343A02"/>
    <w:p w:rsidR="00A7583B" w:rsidRDefault="00A7583B" w:rsidP="00343A02"/>
    <w:p w:rsidR="00A7583B" w:rsidRDefault="00A7583B" w:rsidP="00343A02"/>
    <w:p w:rsidR="00164B09" w:rsidRPr="00343A02" w:rsidRDefault="00164B09" w:rsidP="00343A02"/>
    <w:p w:rsidR="00343A02" w:rsidRPr="00343A02" w:rsidRDefault="00343A02" w:rsidP="00343A02">
      <w:r w:rsidRPr="00343A02">
        <w:t xml:space="preserve">Abb.04 </w:t>
      </w:r>
      <w:r w:rsidR="00164B09">
        <w:t>(eigene Abbildung</w:t>
      </w:r>
      <w:r w:rsidRPr="00343A02">
        <w:t>).</w:t>
      </w:r>
    </w:p>
    <w:p w:rsidR="00343A02" w:rsidRPr="00343A02" w:rsidRDefault="00343A02" w:rsidP="00343A02"/>
    <w:p w:rsidR="00164B09" w:rsidRPr="00343A02" w:rsidRDefault="00164B09" w:rsidP="00343A02"/>
    <w:p w:rsidR="008565F3" w:rsidRDefault="00442FBD" w:rsidP="00343A02">
      <w:r>
        <w:rPr>
          <w:noProof/>
        </w:rPr>
        <mc:AlternateContent>
          <mc:Choice Requires="wps">
            <w:drawing>
              <wp:anchor distT="0" distB="0" distL="114300" distR="114300" simplePos="0" relativeHeight="251743232" behindDoc="0" locked="0" layoutInCell="1" allowOverlap="1" wp14:anchorId="42EFA121" wp14:editId="7E053AD0">
                <wp:simplePos x="0" y="0"/>
                <wp:positionH relativeFrom="column">
                  <wp:posOffset>-97155</wp:posOffset>
                </wp:positionH>
                <wp:positionV relativeFrom="paragraph">
                  <wp:posOffset>85725</wp:posOffset>
                </wp:positionV>
                <wp:extent cx="5029200" cy="4038600"/>
                <wp:effectExtent l="0" t="0" r="19050" b="19050"/>
                <wp:wrapNone/>
                <wp:docPr id="77" name="Rechteck 77"/>
                <wp:cNvGraphicFramePr/>
                <a:graphic xmlns:a="http://schemas.openxmlformats.org/drawingml/2006/main">
                  <a:graphicData uri="http://schemas.microsoft.com/office/word/2010/wordprocessingShape">
                    <wps:wsp>
                      <wps:cNvSpPr/>
                      <wps:spPr>
                        <a:xfrm>
                          <a:off x="0" y="0"/>
                          <a:ext cx="5029200" cy="403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7" o:spid="_x0000_s1026" style="position:absolute;margin-left:-7.65pt;margin-top:6.75pt;width:396pt;height:3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" filled="f" strokecolor="black [3213]" strokeweight="2pt"/>
            </w:pict>
          </mc:Fallback>
        </mc:AlternateContent>
      </w:r>
    </w:p>
    <w:p w:rsidR="00D958B4" w:rsidRDefault="00343A02" w:rsidP="00343A02">
      <w:r w:rsidRPr="00343A02">
        <w:t>Material M</w:t>
      </w:r>
      <w:r w:rsidR="00353B12">
        <w:t>8</w:t>
      </w:r>
      <w:r w:rsidR="00A84931">
        <w:t>:</w:t>
      </w:r>
    </w:p>
    <w:p w:rsidR="00D958B4" w:rsidRPr="00A84931" w:rsidRDefault="00D958B4" w:rsidP="00343A02">
      <w:pPr>
        <w:rPr>
          <w:sz w:val="28"/>
          <w:szCs w:val="28"/>
        </w:rPr>
      </w:pPr>
    </w:p>
    <w:p w:rsidR="000B1D34" w:rsidRPr="00A84931" w:rsidRDefault="00343A02" w:rsidP="00343A02">
      <w:pPr>
        <w:rPr>
          <w:sz w:val="28"/>
          <w:szCs w:val="28"/>
        </w:rPr>
      </w:pPr>
      <w:r w:rsidRPr="00A84931">
        <w:rPr>
          <w:sz w:val="28"/>
          <w:szCs w:val="28"/>
        </w:rPr>
        <w:t xml:space="preserve">Die meiste Milch wird in Österreich </w:t>
      </w:r>
      <w:r w:rsidR="000B1D34" w:rsidRPr="00A84931">
        <w:rPr>
          <w:sz w:val="28"/>
          <w:szCs w:val="28"/>
        </w:rPr>
        <w:t>durch intensive Viehwir</w:t>
      </w:r>
      <w:r w:rsidR="000B1D34" w:rsidRPr="00A84931">
        <w:rPr>
          <w:sz w:val="28"/>
          <w:szCs w:val="28"/>
        </w:rPr>
        <w:t>t</w:t>
      </w:r>
      <w:r w:rsidR="000B1D34" w:rsidRPr="00A84931">
        <w:rPr>
          <w:sz w:val="28"/>
          <w:szCs w:val="28"/>
        </w:rPr>
        <w:t>schaft erzeugt</w:t>
      </w:r>
      <w:r w:rsidRPr="00A84931">
        <w:rPr>
          <w:sz w:val="28"/>
          <w:szCs w:val="28"/>
        </w:rPr>
        <w:t xml:space="preserve">. Die Kühe erhalten </w:t>
      </w:r>
      <w:r w:rsidR="000B1D34" w:rsidRPr="00A84931">
        <w:rPr>
          <w:sz w:val="28"/>
          <w:szCs w:val="28"/>
        </w:rPr>
        <w:t xml:space="preserve">dabei </w:t>
      </w:r>
      <w:r w:rsidRPr="00A84931">
        <w:rPr>
          <w:sz w:val="28"/>
          <w:szCs w:val="28"/>
        </w:rPr>
        <w:t>spezielles Futter und g</w:t>
      </w:r>
      <w:r w:rsidRPr="00A84931">
        <w:rPr>
          <w:sz w:val="28"/>
          <w:szCs w:val="28"/>
        </w:rPr>
        <w:t>e</w:t>
      </w:r>
      <w:r w:rsidRPr="00A84931">
        <w:rPr>
          <w:sz w:val="28"/>
          <w:szCs w:val="28"/>
        </w:rPr>
        <w:t xml:space="preserve">ben dadurch konstant Milch. Sie </w:t>
      </w:r>
      <w:r w:rsidR="00556F60">
        <w:rPr>
          <w:sz w:val="28"/>
          <w:szCs w:val="28"/>
        </w:rPr>
        <w:t>werden meist</w:t>
      </w:r>
      <w:r w:rsidRPr="00A84931">
        <w:rPr>
          <w:sz w:val="28"/>
          <w:szCs w:val="28"/>
        </w:rPr>
        <w:t xml:space="preserve"> das ganze Jahr über in Ställen gehalten</w:t>
      </w:r>
      <w:r w:rsidR="000B1D34" w:rsidRPr="00A84931">
        <w:rPr>
          <w:sz w:val="28"/>
          <w:szCs w:val="28"/>
        </w:rPr>
        <w:t>.</w:t>
      </w:r>
    </w:p>
    <w:p w:rsidR="000B1D34" w:rsidRPr="00A84931" w:rsidRDefault="000B1D34" w:rsidP="00343A02">
      <w:pPr>
        <w:rPr>
          <w:sz w:val="28"/>
          <w:szCs w:val="28"/>
        </w:rPr>
      </w:pPr>
    </w:p>
    <w:p w:rsidR="00353D0A" w:rsidRDefault="00343A02" w:rsidP="00A84931">
      <w:r w:rsidRPr="00A84931">
        <w:rPr>
          <w:sz w:val="28"/>
          <w:szCs w:val="28"/>
        </w:rPr>
        <w:t>Almen</w:t>
      </w:r>
      <w:r w:rsidR="000D743F" w:rsidRPr="00A84931">
        <w:rPr>
          <w:sz w:val="28"/>
          <w:szCs w:val="28"/>
        </w:rPr>
        <w:t xml:space="preserve"> (extensive Viehwirtschaft)</w:t>
      </w:r>
      <w:r w:rsidRPr="00A84931">
        <w:rPr>
          <w:sz w:val="28"/>
          <w:szCs w:val="28"/>
        </w:rPr>
        <w:t xml:space="preserve"> können </w:t>
      </w:r>
      <w:r w:rsidR="00855C8B">
        <w:rPr>
          <w:sz w:val="28"/>
          <w:szCs w:val="28"/>
        </w:rPr>
        <w:t xml:space="preserve">je nach Lage zwischen Mai und September </w:t>
      </w:r>
      <w:r w:rsidRPr="00A84931">
        <w:rPr>
          <w:sz w:val="28"/>
          <w:szCs w:val="28"/>
        </w:rPr>
        <w:t>beweidet werden.</w:t>
      </w:r>
      <w:r w:rsidR="000B1D34" w:rsidRPr="00A84931">
        <w:rPr>
          <w:sz w:val="28"/>
          <w:szCs w:val="28"/>
        </w:rPr>
        <w:t xml:space="preserve"> Die Kühe fressen die Gr</w:t>
      </w:r>
      <w:r w:rsidR="000B1D34" w:rsidRPr="00A84931">
        <w:rPr>
          <w:sz w:val="28"/>
          <w:szCs w:val="28"/>
        </w:rPr>
        <w:t>ä</w:t>
      </w:r>
      <w:r w:rsidR="000B1D34" w:rsidRPr="00A84931">
        <w:rPr>
          <w:sz w:val="28"/>
          <w:szCs w:val="28"/>
        </w:rPr>
        <w:t xml:space="preserve">ser, die auf den Almen wachsen. </w:t>
      </w:r>
      <w:r w:rsidR="00F75C60">
        <w:rPr>
          <w:sz w:val="28"/>
          <w:szCs w:val="28"/>
        </w:rPr>
        <w:t>Sie geben einmal mehr und einmal weniger Milch.</w:t>
      </w:r>
      <w:r w:rsidR="00AF7860">
        <w:rPr>
          <w:sz w:val="28"/>
          <w:szCs w:val="28"/>
        </w:rPr>
        <w:t xml:space="preserve"> Die restlichen Monat</w:t>
      </w:r>
      <w:r w:rsidR="00556F60">
        <w:rPr>
          <w:sz w:val="28"/>
          <w:szCs w:val="28"/>
        </w:rPr>
        <w:t xml:space="preserve">e verbringen sie in </w:t>
      </w:r>
      <w:r w:rsidR="00BA7F8B">
        <w:rPr>
          <w:sz w:val="28"/>
          <w:szCs w:val="28"/>
        </w:rPr>
        <w:t xml:space="preserve">Ställen in </w:t>
      </w:r>
      <w:r w:rsidR="00556F60">
        <w:rPr>
          <w:sz w:val="28"/>
          <w:szCs w:val="28"/>
        </w:rPr>
        <w:t>tieferen Lagen.</w:t>
      </w:r>
      <w:r w:rsidR="00353D0A">
        <w:br w:type="page"/>
      </w:r>
    </w:p>
    <w:p w:rsidR="00343A02" w:rsidRDefault="003717EA" w:rsidP="00343A02">
      <w:r>
        <w:rPr>
          <w:noProof/>
        </w:rPr>
        <w:lastRenderedPageBreak/>
        <mc:AlternateContent>
          <mc:Choice Requires="wps">
            <w:drawing>
              <wp:anchor distT="0" distB="0" distL="114300" distR="114300" simplePos="0" relativeHeight="251745280" behindDoc="0" locked="0" layoutInCell="1" allowOverlap="1" wp14:anchorId="4F2A32E0" wp14:editId="20EEA4CD">
                <wp:simplePos x="0" y="0"/>
                <wp:positionH relativeFrom="column">
                  <wp:posOffset>-97155</wp:posOffset>
                </wp:positionH>
                <wp:positionV relativeFrom="paragraph">
                  <wp:posOffset>-31750</wp:posOffset>
                </wp:positionV>
                <wp:extent cx="5029200" cy="4038600"/>
                <wp:effectExtent l="0" t="0" r="19050" b="19050"/>
                <wp:wrapNone/>
                <wp:docPr id="78" name="Rechteck 78"/>
                <wp:cNvGraphicFramePr/>
                <a:graphic xmlns:a="http://schemas.openxmlformats.org/drawingml/2006/main">
                  <a:graphicData uri="http://schemas.microsoft.com/office/word/2010/wordprocessingShape">
                    <wps:wsp>
                      <wps:cNvSpPr/>
                      <wps:spPr>
                        <a:xfrm>
                          <a:off x="0" y="0"/>
                          <a:ext cx="5029200" cy="403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8" o:spid="_x0000_s1026" style="position:absolute;margin-left:-7.65pt;margin-top:-2.5pt;width:396pt;height:3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" filled="f" strokecolor="black [3213]" strokeweight="2pt"/>
            </w:pict>
          </mc:Fallback>
        </mc:AlternateContent>
      </w:r>
      <w:r w:rsidR="00876841">
        <w:t>Material M9</w:t>
      </w:r>
      <w:r w:rsidR="00343A02" w:rsidRPr="00343A02">
        <w:t>:</w:t>
      </w:r>
    </w:p>
    <w:p w:rsidR="00B91462" w:rsidRPr="00343A02" w:rsidRDefault="00857E1F" w:rsidP="00343A02">
      <w:r w:rsidRPr="00343A02">
        <w:rPr>
          <w:noProof/>
        </w:rPr>
        <w:drawing>
          <wp:anchor distT="0" distB="0" distL="114300" distR="114300" simplePos="0" relativeHeight="251752448" behindDoc="1" locked="0" layoutInCell="1" allowOverlap="1" wp14:anchorId="4D047944" wp14:editId="3FAD0CA8">
            <wp:simplePos x="0" y="0"/>
            <wp:positionH relativeFrom="column">
              <wp:posOffset>-8890</wp:posOffset>
            </wp:positionH>
            <wp:positionV relativeFrom="paragraph">
              <wp:posOffset>2236</wp:posOffset>
            </wp:positionV>
            <wp:extent cx="4869815" cy="3259455"/>
            <wp:effectExtent l="0" t="0" r="6985" b="0"/>
            <wp:wrapNone/>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ßetrieb_Sta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69815" cy="3259455"/>
                    </a:xfrm>
                    <a:prstGeom prst="rect">
                      <a:avLst/>
                    </a:prstGeom>
                  </pic:spPr>
                </pic:pic>
              </a:graphicData>
            </a:graphic>
            <wp14:sizeRelH relativeFrom="page">
              <wp14:pctWidth>0</wp14:pctWidth>
            </wp14:sizeRelH>
            <wp14:sizeRelV relativeFrom="page">
              <wp14:pctHeight>0</wp14:pctHeight>
            </wp14:sizeRelV>
          </wp:anchor>
        </w:drawing>
      </w:r>
    </w:p>
    <w:p w:rsidR="00343A02" w:rsidRDefault="00343A02" w:rsidP="00343A02"/>
    <w:p w:rsidR="00B91462" w:rsidRDefault="00B91462" w:rsidP="00343A02"/>
    <w:p w:rsidR="00B91462" w:rsidRDefault="00B91462" w:rsidP="00343A02"/>
    <w:p w:rsidR="00B91462" w:rsidRDefault="00B91462" w:rsidP="00343A02"/>
    <w:p w:rsidR="00B91462" w:rsidRDefault="00B91462" w:rsidP="00343A02"/>
    <w:p w:rsidR="00B91462" w:rsidRDefault="00B91462" w:rsidP="00343A02"/>
    <w:p w:rsidR="00B91462" w:rsidRDefault="00B91462" w:rsidP="00343A02"/>
    <w:p w:rsidR="00B91462" w:rsidRDefault="00B91462" w:rsidP="00343A02"/>
    <w:p w:rsidR="00B91462" w:rsidRDefault="00B91462" w:rsidP="00343A02"/>
    <w:p w:rsidR="00B91462" w:rsidRDefault="00B91462" w:rsidP="00343A02"/>
    <w:p w:rsidR="00B91462" w:rsidRDefault="00B91462" w:rsidP="00343A02"/>
    <w:p w:rsidR="00B91462" w:rsidRDefault="00B91462" w:rsidP="00343A02"/>
    <w:p w:rsidR="00B91462" w:rsidRPr="00343A02" w:rsidRDefault="00B91462" w:rsidP="00343A02"/>
    <w:p w:rsidR="003717EA" w:rsidRDefault="003717EA" w:rsidP="00343A02"/>
    <w:p w:rsidR="00343A02" w:rsidRPr="00343A02" w:rsidRDefault="00343A02" w:rsidP="00343A02">
      <w:r w:rsidRPr="00343A02">
        <w:t>Abb.05</w:t>
      </w:r>
      <w:r w:rsidR="00857E1F">
        <w:t xml:space="preserve"> (eigene Abbildung)</w:t>
      </w:r>
    </w:p>
    <w:p w:rsidR="00343A02" w:rsidRDefault="00343A02" w:rsidP="00343A02"/>
    <w:p w:rsidR="003717EA" w:rsidRDefault="00B91462" w:rsidP="00343A02">
      <w:r>
        <w:rPr>
          <w:noProof/>
        </w:rPr>
        <mc:AlternateContent>
          <mc:Choice Requires="wps">
            <w:drawing>
              <wp:anchor distT="0" distB="0" distL="114300" distR="114300" simplePos="0" relativeHeight="251747328" behindDoc="0" locked="0" layoutInCell="1" allowOverlap="1" wp14:anchorId="6ED03995" wp14:editId="453E098E">
                <wp:simplePos x="0" y="0"/>
                <wp:positionH relativeFrom="column">
                  <wp:posOffset>-97155</wp:posOffset>
                </wp:positionH>
                <wp:positionV relativeFrom="paragraph">
                  <wp:posOffset>171450</wp:posOffset>
                </wp:positionV>
                <wp:extent cx="5029200" cy="4038600"/>
                <wp:effectExtent l="0" t="0" r="19050" b="19050"/>
                <wp:wrapNone/>
                <wp:docPr id="79" name="Rechteck 79"/>
                <wp:cNvGraphicFramePr/>
                <a:graphic xmlns:a="http://schemas.openxmlformats.org/drawingml/2006/main">
                  <a:graphicData uri="http://schemas.microsoft.com/office/word/2010/wordprocessingShape">
                    <wps:wsp>
                      <wps:cNvSpPr/>
                      <wps:spPr>
                        <a:xfrm>
                          <a:off x="0" y="0"/>
                          <a:ext cx="5029200" cy="403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9" o:spid="_x0000_s1026" style="position:absolute;margin-left:-7.65pt;margin-top:13.5pt;width:396pt;height:3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" filled="f" strokecolor="black [3213]" strokeweight="2pt"/>
            </w:pict>
          </mc:Fallback>
        </mc:AlternateContent>
      </w:r>
    </w:p>
    <w:p w:rsidR="003717EA" w:rsidRDefault="00876841" w:rsidP="00343A02">
      <w:r>
        <w:t>Material M10</w:t>
      </w:r>
      <w:r w:rsidR="00B34955">
        <w:t>:</w:t>
      </w:r>
    </w:p>
    <w:p w:rsidR="00B91462" w:rsidRDefault="00B91462" w:rsidP="00343A02">
      <w:r w:rsidRPr="00343A02">
        <w:rPr>
          <w:noProof/>
        </w:rPr>
        <w:drawing>
          <wp:anchor distT="0" distB="0" distL="114300" distR="114300" simplePos="0" relativeHeight="251753472" behindDoc="1" locked="0" layoutInCell="1" allowOverlap="1" wp14:anchorId="640EB001" wp14:editId="228308B5">
            <wp:simplePos x="0" y="0"/>
            <wp:positionH relativeFrom="column">
              <wp:posOffset>48424</wp:posOffset>
            </wp:positionH>
            <wp:positionV relativeFrom="paragraph">
              <wp:posOffset>75123</wp:posOffset>
            </wp:positionV>
            <wp:extent cx="4777652" cy="3198263"/>
            <wp:effectExtent l="0" t="0" r="4445" b="2540"/>
            <wp:wrapNone/>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krobot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77652" cy="3198263"/>
                    </a:xfrm>
                    <a:prstGeom prst="rect">
                      <a:avLst/>
                    </a:prstGeom>
                  </pic:spPr>
                </pic:pic>
              </a:graphicData>
            </a:graphic>
            <wp14:sizeRelH relativeFrom="page">
              <wp14:pctWidth>0</wp14:pctWidth>
            </wp14:sizeRelH>
            <wp14:sizeRelV relativeFrom="page">
              <wp14:pctHeight>0</wp14:pctHeight>
            </wp14:sizeRelV>
          </wp:anchor>
        </w:drawing>
      </w:r>
    </w:p>
    <w:p w:rsidR="00B91462" w:rsidRDefault="00B91462" w:rsidP="00343A02"/>
    <w:p w:rsidR="00B91462" w:rsidRDefault="00B91462" w:rsidP="00343A02"/>
    <w:p w:rsidR="00B91462" w:rsidRDefault="00B91462" w:rsidP="00343A02"/>
    <w:p w:rsidR="00B91462" w:rsidRDefault="00B91462" w:rsidP="00343A02"/>
    <w:p w:rsidR="00B91462" w:rsidRDefault="00B91462" w:rsidP="00343A02"/>
    <w:p w:rsidR="00842D6A" w:rsidRPr="00343A02" w:rsidRDefault="00842D6A" w:rsidP="00343A02"/>
    <w:p w:rsidR="00343A02" w:rsidRPr="00343A02" w:rsidRDefault="00343A02" w:rsidP="00343A02"/>
    <w:p w:rsidR="00343A02" w:rsidRPr="00343A02" w:rsidRDefault="00343A02" w:rsidP="00343A02"/>
    <w:p w:rsidR="007869D2" w:rsidRPr="00343A02" w:rsidRDefault="007869D2" w:rsidP="00343A02"/>
    <w:p w:rsidR="00353D0A" w:rsidRDefault="007869D2">
      <w:pPr>
        <w:overflowPunct/>
        <w:autoSpaceDE/>
        <w:autoSpaceDN/>
        <w:adjustRightInd/>
        <w:spacing w:after="200" w:line="276" w:lineRule="auto"/>
        <w:jc w:val="left"/>
        <w:textAlignment w:val="auto"/>
      </w:pPr>
      <w:r w:rsidRPr="00343A02">
        <w:rPr>
          <w:noProof/>
        </w:rPr>
        <mc:AlternateContent>
          <mc:Choice Requires="wps">
            <w:drawing>
              <wp:anchor distT="0" distB="0" distL="114300" distR="114300" simplePos="0" relativeHeight="251755520" behindDoc="0" locked="0" layoutInCell="1" allowOverlap="1" wp14:anchorId="2A69AC68" wp14:editId="3307D5F8">
                <wp:simplePos x="0" y="0"/>
                <wp:positionH relativeFrom="column">
                  <wp:posOffset>-4445</wp:posOffset>
                </wp:positionH>
                <wp:positionV relativeFrom="paragraph">
                  <wp:posOffset>1049020</wp:posOffset>
                </wp:positionV>
                <wp:extent cx="4791075" cy="428625"/>
                <wp:effectExtent l="0" t="0" r="0" b="0"/>
                <wp:wrapNone/>
                <wp:docPr id="82" name="Textfeld 82"/>
                <wp:cNvGraphicFramePr/>
                <a:graphic xmlns:a="http://schemas.openxmlformats.org/drawingml/2006/main">
                  <a:graphicData uri="http://schemas.microsoft.com/office/word/2010/wordprocessingShape">
                    <wps:wsp>
                      <wps:cNvSpPr txBox="1"/>
                      <wps:spPr>
                        <a:xfrm>
                          <a:off x="0" y="0"/>
                          <a:ext cx="4791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7373" w:rsidRPr="00CE480B" w:rsidRDefault="00467373" w:rsidP="00842D6A">
                            <w:r w:rsidRPr="00CE480B">
                              <w:t>Abb.06</w:t>
                            </w:r>
                            <w:r>
                              <w:t xml:space="preserve"> (eigene Abbildung)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2" o:spid="_x0000_s1054" type="#_x0000_t202" style="position:absolute;margin-left:-.35pt;margin-top:82.6pt;width:377.25pt;height:33.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" filled="f" stroked="f" strokeweight=".5pt">
                <v:textbox>
                  <w:txbxContent>
                    <w:p w:rsidR="00467373" w:rsidRPr="00CE480B" w:rsidRDefault="00467373" w:rsidP="00842D6A">
                      <w:r w:rsidRPr="00CE480B">
                        <w:t>Abb.06</w:t>
                      </w:r>
                      <w:r>
                        <w:t xml:space="preserve"> (eigene Abbildung)</w:t>
                      </w:r>
                    </w:p>
                  </w:txbxContent>
                </v:textbox>
              </v:shape>
            </w:pict>
          </mc:Fallback>
        </mc:AlternateContent>
      </w:r>
      <w:r w:rsidR="00353D0A">
        <w:br w:type="page"/>
      </w:r>
    </w:p>
    <w:p w:rsidR="00AD7BC6" w:rsidRPr="00343A02" w:rsidRDefault="00AD7BC6" w:rsidP="00343A02">
      <w:r>
        <w:rPr>
          <w:noProof/>
        </w:rPr>
        <w:lastRenderedPageBreak/>
        <mc:AlternateContent>
          <mc:Choice Requires="wps">
            <w:drawing>
              <wp:anchor distT="0" distB="0" distL="114300" distR="114300" simplePos="0" relativeHeight="251749376" behindDoc="0" locked="0" layoutInCell="1" allowOverlap="1" wp14:anchorId="70D78F71" wp14:editId="18A6D97D">
                <wp:simplePos x="0" y="0"/>
                <wp:positionH relativeFrom="column">
                  <wp:posOffset>-78105</wp:posOffset>
                </wp:positionH>
                <wp:positionV relativeFrom="paragraph">
                  <wp:posOffset>-33351</wp:posOffset>
                </wp:positionV>
                <wp:extent cx="5029200" cy="4038600"/>
                <wp:effectExtent l="0" t="0" r="19050" b="19050"/>
                <wp:wrapNone/>
                <wp:docPr id="80" name="Rechteck 80"/>
                <wp:cNvGraphicFramePr/>
                <a:graphic xmlns:a="http://schemas.openxmlformats.org/drawingml/2006/main">
                  <a:graphicData uri="http://schemas.microsoft.com/office/word/2010/wordprocessingShape">
                    <wps:wsp>
                      <wps:cNvSpPr/>
                      <wps:spPr>
                        <a:xfrm>
                          <a:off x="0" y="0"/>
                          <a:ext cx="5029200" cy="403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0" o:spid="_x0000_s1026" style="position:absolute;margin-left:-6.15pt;margin-top:-2.65pt;width:396pt;height:3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" filled="f" strokecolor="black [3213]" strokeweight="2pt"/>
            </w:pict>
          </mc:Fallback>
        </mc:AlternateContent>
      </w:r>
      <w:r>
        <w:t>Material M</w:t>
      </w:r>
      <w:r w:rsidR="00876841">
        <w:t>11</w:t>
      </w:r>
      <w:r>
        <w:t>:</w:t>
      </w:r>
    </w:p>
    <w:p w:rsidR="003A0FD5" w:rsidRDefault="00231997" w:rsidP="00343A02">
      <w:r>
        <w:rPr>
          <w:noProof/>
        </w:rPr>
        <w:drawing>
          <wp:anchor distT="0" distB="0" distL="114300" distR="114300" simplePos="0" relativeHeight="251816960" behindDoc="1" locked="0" layoutInCell="1" allowOverlap="1" wp14:anchorId="53F2586A" wp14:editId="1336C9B4">
            <wp:simplePos x="0" y="0"/>
            <wp:positionH relativeFrom="column">
              <wp:posOffset>2534920</wp:posOffset>
            </wp:positionH>
            <wp:positionV relativeFrom="paragraph">
              <wp:posOffset>35560</wp:posOffset>
            </wp:positionV>
            <wp:extent cx="2064385" cy="3084830"/>
            <wp:effectExtent l="0" t="0" r="0" b="127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8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4385" cy="3084830"/>
                    </a:xfrm>
                    <a:prstGeom prst="rect">
                      <a:avLst/>
                    </a:prstGeom>
                  </pic:spPr>
                </pic:pic>
              </a:graphicData>
            </a:graphic>
            <wp14:sizeRelH relativeFrom="page">
              <wp14:pctWidth>0</wp14:pctWidth>
            </wp14:sizeRelH>
            <wp14:sizeRelV relativeFrom="page">
              <wp14:pctHeight>0</wp14:pctHeight>
            </wp14:sizeRelV>
          </wp:anchor>
        </w:drawing>
      </w:r>
      <w:r w:rsidRPr="00343A02">
        <w:rPr>
          <w:noProof/>
        </w:rPr>
        <w:drawing>
          <wp:anchor distT="0" distB="0" distL="114300" distR="114300" simplePos="0" relativeHeight="251756544" behindDoc="1" locked="0" layoutInCell="1" allowOverlap="1" wp14:anchorId="37E4C726" wp14:editId="5EB8BE97">
            <wp:simplePos x="0" y="0"/>
            <wp:positionH relativeFrom="column">
              <wp:posOffset>308610</wp:posOffset>
            </wp:positionH>
            <wp:positionV relativeFrom="paragraph">
              <wp:posOffset>35560</wp:posOffset>
            </wp:positionV>
            <wp:extent cx="2066925" cy="3088005"/>
            <wp:effectExtent l="0" t="0" r="9525" b="0"/>
            <wp:wrapNone/>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chneirer-alm_590295_jpg_13913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6925" cy="3088005"/>
                    </a:xfrm>
                    <a:prstGeom prst="rect">
                      <a:avLst/>
                    </a:prstGeom>
                  </pic:spPr>
                </pic:pic>
              </a:graphicData>
            </a:graphic>
            <wp14:sizeRelH relativeFrom="page">
              <wp14:pctWidth>0</wp14:pctWidth>
            </wp14:sizeRelH>
            <wp14:sizeRelV relativeFrom="page">
              <wp14:pctHeight>0</wp14:pctHeight>
            </wp14:sizeRelV>
          </wp:anchor>
        </w:drawing>
      </w:r>
    </w:p>
    <w:p w:rsidR="003A0FD5" w:rsidRDefault="003A0FD5" w:rsidP="00343A02"/>
    <w:p w:rsidR="003A0FD5" w:rsidRDefault="003A0FD5" w:rsidP="00343A02"/>
    <w:p w:rsidR="003A0FD5" w:rsidRDefault="003A0FD5" w:rsidP="00343A02"/>
    <w:p w:rsidR="00AD7BC6" w:rsidRDefault="00AD7BC6" w:rsidP="00343A02"/>
    <w:p w:rsidR="003A0FD5" w:rsidRDefault="003A0FD5" w:rsidP="00343A02"/>
    <w:p w:rsidR="003A0FD5" w:rsidRDefault="003A0FD5" w:rsidP="00343A02"/>
    <w:p w:rsidR="003A0FD5" w:rsidRDefault="003A0FD5" w:rsidP="00343A02"/>
    <w:p w:rsidR="003A0FD5" w:rsidRDefault="003A0FD5" w:rsidP="00343A02"/>
    <w:p w:rsidR="003A0FD5" w:rsidRDefault="003A0FD5" w:rsidP="00343A02"/>
    <w:p w:rsidR="003A0FD5" w:rsidRDefault="003A0FD5" w:rsidP="00343A02"/>
    <w:p w:rsidR="003A0FD5" w:rsidRDefault="003A0FD5" w:rsidP="00343A02"/>
    <w:p w:rsidR="00FF4922" w:rsidRDefault="00FF4922" w:rsidP="00343A02"/>
    <w:p w:rsidR="00FF4922" w:rsidRDefault="00FF4922" w:rsidP="00343A02"/>
    <w:p w:rsidR="00FF4922" w:rsidRDefault="00FF4922" w:rsidP="00343A02"/>
    <w:p w:rsidR="00343A02" w:rsidRPr="00343A02" w:rsidRDefault="00343A02" w:rsidP="00343A02">
      <w:r w:rsidRPr="00343A02">
        <w:t>Abb.07</w:t>
      </w:r>
      <w:r w:rsidR="00FF4922">
        <w:t xml:space="preserve"> (eigene Abbildungen)</w:t>
      </w:r>
    </w:p>
    <w:p w:rsidR="00343A02" w:rsidRDefault="00343A02" w:rsidP="00343A02"/>
    <w:p w:rsidR="005A7D3F" w:rsidRDefault="00AD7BC6" w:rsidP="00343A02">
      <w:r>
        <w:rPr>
          <w:noProof/>
        </w:rPr>
        <mc:AlternateContent>
          <mc:Choice Requires="wps">
            <w:drawing>
              <wp:anchor distT="0" distB="0" distL="114300" distR="114300" simplePos="0" relativeHeight="251751424" behindDoc="0" locked="0" layoutInCell="1" allowOverlap="1" wp14:anchorId="34D8225F" wp14:editId="62AB645C">
                <wp:simplePos x="0" y="0"/>
                <wp:positionH relativeFrom="column">
                  <wp:posOffset>-59055</wp:posOffset>
                </wp:positionH>
                <wp:positionV relativeFrom="paragraph">
                  <wp:posOffset>139700</wp:posOffset>
                </wp:positionV>
                <wp:extent cx="5029200" cy="4038600"/>
                <wp:effectExtent l="0" t="0" r="19050" b="19050"/>
                <wp:wrapNone/>
                <wp:docPr id="81" name="Rechteck 81"/>
                <wp:cNvGraphicFramePr/>
                <a:graphic xmlns:a="http://schemas.openxmlformats.org/drawingml/2006/main">
                  <a:graphicData uri="http://schemas.microsoft.com/office/word/2010/wordprocessingShape">
                    <wps:wsp>
                      <wps:cNvSpPr/>
                      <wps:spPr>
                        <a:xfrm>
                          <a:off x="0" y="0"/>
                          <a:ext cx="5029200" cy="403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1" o:spid="_x0000_s1026" style="position:absolute;margin-left:-4.65pt;margin-top:11pt;width:396pt;height:3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" filled="f" strokecolor="black [3213]" strokeweight="2pt"/>
            </w:pict>
          </mc:Fallback>
        </mc:AlternateContent>
      </w:r>
    </w:p>
    <w:p w:rsidR="00AD7BC6" w:rsidRDefault="00876841" w:rsidP="00343A02">
      <w:r>
        <w:t>Material M12</w:t>
      </w:r>
      <w:r w:rsidR="00AD7BC6">
        <w:t>:</w:t>
      </w:r>
    </w:p>
    <w:p w:rsidR="008A2E78" w:rsidRDefault="003C1AC8" w:rsidP="00343A02">
      <w:r>
        <w:rPr>
          <w:noProof/>
        </w:rPr>
        <w:drawing>
          <wp:anchor distT="0" distB="0" distL="114300" distR="114300" simplePos="0" relativeHeight="251817984" behindDoc="1" locked="0" layoutInCell="1" allowOverlap="1" wp14:anchorId="18D8F2E8" wp14:editId="55EB6B46">
            <wp:simplePos x="0" y="0"/>
            <wp:positionH relativeFrom="column">
              <wp:posOffset>103152</wp:posOffset>
            </wp:positionH>
            <wp:positionV relativeFrom="paragraph">
              <wp:posOffset>27305</wp:posOffset>
            </wp:positionV>
            <wp:extent cx="2272853" cy="3395207"/>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8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2853" cy="3395207"/>
                    </a:xfrm>
                    <a:prstGeom prst="rect">
                      <a:avLst/>
                    </a:prstGeom>
                  </pic:spPr>
                </pic:pic>
              </a:graphicData>
            </a:graphic>
            <wp14:sizeRelH relativeFrom="page">
              <wp14:pctWidth>0</wp14:pctWidth>
            </wp14:sizeRelH>
            <wp14:sizeRelV relativeFrom="page">
              <wp14:pctHeight>0</wp14:pctHeight>
            </wp14:sizeRelV>
          </wp:anchor>
        </w:drawing>
      </w:r>
      <w:r w:rsidR="0032425A" w:rsidRPr="00343A02">
        <w:rPr>
          <w:noProof/>
        </w:rPr>
        <w:drawing>
          <wp:anchor distT="0" distB="0" distL="114300" distR="114300" simplePos="0" relativeHeight="251757568" behindDoc="1" locked="0" layoutInCell="1" allowOverlap="1" wp14:anchorId="6682818D" wp14:editId="37B0E89F">
            <wp:simplePos x="0" y="0"/>
            <wp:positionH relativeFrom="column">
              <wp:posOffset>2536190</wp:posOffset>
            </wp:positionH>
            <wp:positionV relativeFrom="paragraph">
              <wp:posOffset>26035</wp:posOffset>
            </wp:positionV>
            <wp:extent cx="2273935" cy="3396615"/>
            <wp:effectExtent l="0" t="0" r="0" b="0"/>
            <wp:wrapNone/>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_Melk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3935" cy="3396615"/>
                    </a:xfrm>
                    <a:prstGeom prst="rect">
                      <a:avLst/>
                    </a:prstGeom>
                  </pic:spPr>
                </pic:pic>
              </a:graphicData>
            </a:graphic>
            <wp14:sizeRelH relativeFrom="page">
              <wp14:pctWidth>0</wp14:pctWidth>
            </wp14:sizeRelH>
            <wp14:sizeRelV relativeFrom="page">
              <wp14:pctHeight>0</wp14:pctHeight>
            </wp14:sizeRelV>
          </wp:anchor>
        </w:drawing>
      </w:r>
    </w:p>
    <w:p w:rsidR="008A2E78" w:rsidRDefault="008A2E78" w:rsidP="00343A02"/>
    <w:p w:rsidR="008A2E78" w:rsidRDefault="008A2E78" w:rsidP="00343A02"/>
    <w:p w:rsidR="008A2E78" w:rsidRDefault="008A2E78" w:rsidP="00343A02"/>
    <w:p w:rsidR="008A2E78" w:rsidRDefault="008A2E78" w:rsidP="00343A02"/>
    <w:p w:rsidR="008A2E78" w:rsidRDefault="008A2E78" w:rsidP="00343A02"/>
    <w:p w:rsidR="008A2E78" w:rsidRPr="00343A02" w:rsidRDefault="008A2E78" w:rsidP="00343A02"/>
    <w:p w:rsidR="008A2E78" w:rsidRDefault="008A2E78" w:rsidP="00343A02"/>
    <w:p w:rsidR="00343A02" w:rsidRPr="00343A02" w:rsidRDefault="00343A02" w:rsidP="00343A02"/>
    <w:p w:rsidR="00AB49A3" w:rsidRDefault="00A365B5" w:rsidP="00353D0A">
      <w:r w:rsidRPr="00343A02">
        <w:rPr>
          <w:noProof/>
        </w:rPr>
        <mc:AlternateContent>
          <mc:Choice Requires="wps">
            <w:drawing>
              <wp:anchor distT="0" distB="0" distL="114300" distR="114300" simplePos="0" relativeHeight="251759616" behindDoc="0" locked="0" layoutInCell="1" allowOverlap="1" wp14:anchorId="266BB4C6" wp14:editId="0D02CB5A">
                <wp:simplePos x="0" y="0"/>
                <wp:positionH relativeFrom="column">
                  <wp:posOffset>-1905</wp:posOffset>
                </wp:positionH>
                <wp:positionV relativeFrom="paragraph">
                  <wp:posOffset>1423891</wp:posOffset>
                </wp:positionV>
                <wp:extent cx="4867275" cy="304800"/>
                <wp:effectExtent l="0" t="0" r="0" b="0"/>
                <wp:wrapNone/>
                <wp:docPr id="83" name="Textfeld 83"/>
                <wp:cNvGraphicFramePr/>
                <a:graphic xmlns:a="http://schemas.openxmlformats.org/drawingml/2006/main">
                  <a:graphicData uri="http://schemas.microsoft.com/office/word/2010/wordprocessingShape">
                    <wps:wsp>
                      <wps:cNvSpPr txBox="1"/>
                      <wps:spPr>
                        <a:xfrm>
                          <a:off x="0" y="0"/>
                          <a:ext cx="48672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7373" w:rsidRPr="00A365B5" w:rsidRDefault="00467373" w:rsidP="00A365B5">
                            <w:pPr>
                              <w:rPr>
                                <w:color w:val="000000" w:themeColor="text1"/>
                              </w:rPr>
                            </w:pPr>
                            <w:r>
                              <w:rPr>
                                <w:color w:val="000000" w:themeColor="text1"/>
                              </w:rPr>
                              <w:t>Abb.08 (eigene Abbildungen)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3" o:spid="_x0000_s1055" type="#_x0000_t202" style="position:absolute;left:0;text-align:left;margin-left:-.15pt;margin-top:112.1pt;width:383.25pt;height:2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" filled="f" stroked="f" strokeweight=".5pt">
                <v:textbox>
                  <w:txbxContent>
                    <w:p w:rsidR="00467373" w:rsidRPr="00A365B5" w:rsidRDefault="00467373" w:rsidP="00A365B5">
                      <w:pPr>
                        <w:rPr>
                          <w:color w:val="000000" w:themeColor="text1"/>
                        </w:rPr>
                      </w:pPr>
                      <w:r>
                        <w:rPr>
                          <w:color w:val="000000" w:themeColor="text1"/>
                        </w:rPr>
                        <w:t>Abb.08 (eigene Abbildungen)</w:t>
                      </w:r>
                    </w:p>
                  </w:txbxContent>
                </v:textbox>
              </v:shape>
            </w:pict>
          </mc:Fallback>
        </mc:AlternateContent>
      </w:r>
      <w:r w:rsidR="00AB49A3">
        <w:br w:type="page"/>
      </w:r>
    </w:p>
    <w:p w:rsidR="003C1AC8" w:rsidRPr="00FA7E9D" w:rsidRDefault="00FA7E9D">
      <w:pPr>
        <w:overflowPunct/>
        <w:autoSpaceDE/>
        <w:autoSpaceDN/>
        <w:adjustRightInd/>
        <w:spacing w:after="200" w:line="276" w:lineRule="auto"/>
        <w:jc w:val="left"/>
        <w:textAlignment w:val="auto"/>
      </w:pPr>
      <w:r w:rsidRPr="00FA7E9D">
        <w:rPr>
          <w:noProof/>
        </w:rPr>
        <w:lastRenderedPageBreak/>
        <mc:AlternateContent>
          <mc:Choice Requires="wps">
            <w:drawing>
              <wp:anchor distT="0" distB="0" distL="114300" distR="114300" simplePos="0" relativeHeight="251820032" behindDoc="0" locked="0" layoutInCell="1" allowOverlap="1" wp14:anchorId="0AF4D7C2" wp14:editId="6E05EBE4">
                <wp:simplePos x="0" y="0"/>
                <wp:positionH relativeFrom="column">
                  <wp:posOffset>-54981</wp:posOffset>
                </wp:positionH>
                <wp:positionV relativeFrom="paragraph">
                  <wp:posOffset>-53975</wp:posOffset>
                </wp:positionV>
                <wp:extent cx="5029200" cy="4038600"/>
                <wp:effectExtent l="0" t="0" r="19050" b="19050"/>
                <wp:wrapNone/>
                <wp:docPr id="12" name="Rechteck 12"/>
                <wp:cNvGraphicFramePr/>
                <a:graphic xmlns:a="http://schemas.openxmlformats.org/drawingml/2006/main">
                  <a:graphicData uri="http://schemas.microsoft.com/office/word/2010/wordprocessingShape">
                    <wps:wsp>
                      <wps:cNvSpPr/>
                      <wps:spPr>
                        <a:xfrm>
                          <a:off x="0" y="0"/>
                          <a:ext cx="5029200" cy="403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 o:spid="_x0000_s1026" style="position:absolute;margin-left:-4.35pt;margin-top:-4.25pt;width:396pt;height:31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" filled="f" strokecolor="black [3213]" strokeweight="2pt"/>
            </w:pict>
          </mc:Fallback>
        </mc:AlternateContent>
      </w:r>
      <w:r w:rsidRPr="00FA7E9D">
        <w:t>Material M13:</w:t>
      </w:r>
    </w:p>
    <w:p w:rsidR="00FA7E9D" w:rsidRPr="00FA7E9D" w:rsidRDefault="0012485F">
      <w:pPr>
        <w:overflowPunct/>
        <w:autoSpaceDE/>
        <w:autoSpaceDN/>
        <w:adjustRightInd/>
        <w:spacing w:after="200" w:line="276" w:lineRule="auto"/>
        <w:jc w:val="left"/>
        <w:textAlignment w:val="auto"/>
      </w:pPr>
      <w:r>
        <w:rPr>
          <w:noProof/>
        </w:rPr>
        <w:drawing>
          <wp:anchor distT="0" distB="0" distL="114300" distR="114300" simplePos="0" relativeHeight="251823104" behindDoc="1" locked="0" layoutInCell="1" allowOverlap="1">
            <wp:simplePos x="0" y="0"/>
            <wp:positionH relativeFrom="column">
              <wp:posOffset>431</wp:posOffset>
            </wp:positionH>
            <wp:positionV relativeFrom="paragraph">
              <wp:posOffset>-2360</wp:posOffset>
            </wp:positionV>
            <wp:extent cx="4679950" cy="3133090"/>
            <wp:effectExtent l="0" t="0" r="635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6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79950" cy="3133090"/>
                    </a:xfrm>
                    <a:prstGeom prst="rect">
                      <a:avLst/>
                    </a:prstGeom>
                  </pic:spPr>
                </pic:pic>
              </a:graphicData>
            </a:graphic>
            <wp14:sizeRelH relativeFrom="page">
              <wp14:pctWidth>0</wp14:pctWidth>
            </wp14:sizeRelH>
            <wp14:sizeRelV relativeFrom="page">
              <wp14:pctHeight>0</wp14:pctHeight>
            </wp14:sizeRelV>
          </wp:anchor>
        </w:drawing>
      </w:r>
    </w:p>
    <w:p w:rsidR="00FA7E9D" w:rsidRPr="00FA7E9D" w:rsidRDefault="00FA7E9D">
      <w:pPr>
        <w:overflowPunct/>
        <w:autoSpaceDE/>
        <w:autoSpaceDN/>
        <w:adjustRightInd/>
        <w:spacing w:after="200" w:line="276" w:lineRule="auto"/>
        <w:jc w:val="left"/>
        <w:textAlignment w:val="auto"/>
      </w:pPr>
    </w:p>
    <w:p w:rsidR="00FA7E9D" w:rsidRPr="00FA7E9D" w:rsidRDefault="00FA7E9D">
      <w:pPr>
        <w:overflowPunct/>
        <w:autoSpaceDE/>
        <w:autoSpaceDN/>
        <w:adjustRightInd/>
        <w:spacing w:after="200" w:line="276" w:lineRule="auto"/>
        <w:jc w:val="left"/>
        <w:textAlignment w:val="auto"/>
      </w:pPr>
    </w:p>
    <w:p w:rsidR="00FA7E9D" w:rsidRPr="00FA7E9D" w:rsidRDefault="00FA7E9D">
      <w:pPr>
        <w:overflowPunct/>
        <w:autoSpaceDE/>
        <w:autoSpaceDN/>
        <w:adjustRightInd/>
        <w:spacing w:after="200" w:line="276" w:lineRule="auto"/>
        <w:jc w:val="left"/>
        <w:textAlignment w:val="auto"/>
      </w:pPr>
    </w:p>
    <w:p w:rsidR="00FA7E9D" w:rsidRPr="00FA7E9D" w:rsidRDefault="00FA7E9D">
      <w:pPr>
        <w:overflowPunct/>
        <w:autoSpaceDE/>
        <w:autoSpaceDN/>
        <w:adjustRightInd/>
        <w:spacing w:after="200" w:line="276" w:lineRule="auto"/>
        <w:jc w:val="left"/>
        <w:textAlignment w:val="auto"/>
      </w:pPr>
    </w:p>
    <w:p w:rsidR="00FA7E9D" w:rsidRPr="00FA7E9D" w:rsidRDefault="00FA7E9D">
      <w:pPr>
        <w:overflowPunct/>
        <w:autoSpaceDE/>
        <w:autoSpaceDN/>
        <w:adjustRightInd/>
        <w:spacing w:after="200" w:line="276" w:lineRule="auto"/>
        <w:jc w:val="left"/>
        <w:textAlignment w:val="auto"/>
      </w:pPr>
    </w:p>
    <w:p w:rsidR="00FA7E9D" w:rsidRPr="00FA7E9D" w:rsidRDefault="00FA7E9D">
      <w:pPr>
        <w:overflowPunct/>
        <w:autoSpaceDE/>
        <w:autoSpaceDN/>
        <w:adjustRightInd/>
        <w:spacing w:after="200" w:line="276" w:lineRule="auto"/>
        <w:jc w:val="left"/>
        <w:textAlignment w:val="auto"/>
      </w:pPr>
    </w:p>
    <w:p w:rsidR="00FA7E9D" w:rsidRPr="00FA7E9D" w:rsidRDefault="00FA7E9D">
      <w:pPr>
        <w:overflowPunct/>
        <w:autoSpaceDE/>
        <w:autoSpaceDN/>
        <w:adjustRightInd/>
        <w:spacing w:after="200" w:line="276" w:lineRule="auto"/>
        <w:jc w:val="left"/>
        <w:textAlignment w:val="auto"/>
      </w:pPr>
    </w:p>
    <w:p w:rsidR="00FA7E9D" w:rsidRPr="00FA7E9D" w:rsidRDefault="00FA7E9D">
      <w:pPr>
        <w:overflowPunct/>
        <w:autoSpaceDE/>
        <w:autoSpaceDN/>
        <w:adjustRightInd/>
        <w:spacing w:after="200" w:line="276" w:lineRule="auto"/>
        <w:jc w:val="left"/>
        <w:textAlignment w:val="auto"/>
      </w:pPr>
    </w:p>
    <w:p w:rsidR="00FA7E9D" w:rsidRPr="00FA7E9D" w:rsidRDefault="00FA7E9D">
      <w:pPr>
        <w:overflowPunct/>
        <w:autoSpaceDE/>
        <w:autoSpaceDN/>
        <w:adjustRightInd/>
        <w:spacing w:after="200" w:line="276" w:lineRule="auto"/>
        <w:jc w:val="left"/>
        <w:textAlignment w:val="auto"/>
      </w:pPr>
    </w:p>
    <w:p w:rsidR="00FA7E9D" w:rsidRPr="00FA7E9D" w:rsidRDefault="0012485F">
      <w:pPr>
        <w:overflowPunct/>
        <w:autoSpaceDE/>
        <w:autoSpaceDN/>
        <w:adjustRightInd/>
        <w:spacing w:after="200" w:line="276" w:lineRule="auto"/>
        <w:jc w:val="left"/>
        <w:textAlignment w:val="auto"/>
      </w:pPr>
      <w:r w:rsidRPr="00343A02">
        <w:rPr>
          <w:noProof/>
        </w:rPr>
        <mc:AlternateContent>
          <mc:Choice Requires="wps">
            <w:drawing>
              <wp:anchor distT="0" distB="0" distL="114300" distR="114300" simplePos="0" relativeHeight="251825152" behindDoc="0" locked="0" layoutInCell="1" allowOverlap="1" wp14:anchorId="79CB3DD7" wp14:editId="05105672">
                <wp:simplePos x="0" y="0"/>
                <wp:positionH relativeFrom="column">
                  <wp:posOffset>3175</wp:posOffset>
                </wp:positionH>
                <wp:positionV relativeFrom="paragraph">
                  <wp:posOffset>255270</wp:posOffset>
                </wp:positionV>
                <wp:extent cx="4867275" cy="304800"/>
                <wp:effectExtent l="0" t="0" r="0" b="0"/>
                <wp:wrapNone/>
                <wp:docPr id="23" name="Textfeld 23"/>
                <wp:cNvGraphicFramePr/>
                <a:graphic xmlns:a="http://schemas.openxmlformats.org/drawingml/2006/main">
                  <a:graphicData uri="http://schemas.microsoft.com/office/word/2010/wordprocessingShape">
                    <wps:wsp>
                      <wps:cNvSpPr txBox="1"/>
                      <wps:spPr>
                        <a:xfrm>
                          <a:off x="0" y="0"/>
                          <a:ext cx="48672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7373" w:rsidRPr="00A365B5" w:rsidRDefault="00467373" w:rsidP="0012485F">
                            <w:pPr>
                              <w:rPr>
                                <w:color w:val="000000" w:themeColor="text1"/>
                              </w:rPr>
                            </w:pPr>
                            <w:r>
                              <w:rPr>
                                <w:color w:val="000000" w:themeColor="text1"/>
                              </w:rPr>
                              <w:t>Abb.09 (eigene Abbildung)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3" o:spid="_x0000_s1056" type="#_x0000_t202" style="position:absolute;margin-left:.25pt;margin-top:20.1pt;width:383.25pt;height:2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" filled="f" stroked="f" strokeweight=".5pt">
                <v:textbox>
                  <w:txbxContent>
                    <w:p w:rsidR="00467373" w:rsidRPr="00A365B5" w:rsidRDefault="00467373" w:rsidP="0012485F">
                      <w:pPr>
                        <w:rPr>
                          <w:color w:val="000000" w:themeColor="text1"/>
                        </w:rPr>
                      </w:pPr>
                      <w:r>
                        <w:rPr>
                          <w:color w:val="000000" w:themeColor="text1"/>
                        </w:rPr>
                        <w:t>Abb.09 (eigene Abbildung)</w:t>
                      </w:r>
                    </w:p>
                  </w:txbxContent>
                </v:textbox>
              </v:shape>
            </w:pict>
          </mc:Fallback>
        </mc:AlternateContent>
      </w:r>
    </w:p>
    <w:p w:rsidR="003C1AC8" w:rsidRPr="00FA7E9D" w:rsidRDefault="003C1AC8">
      <w:pPr>
        <w:overflowPunct/>
        <w:autoSpaceDE/>
        <w:autoSpaceDN/>
        <w:adjustRightInd/>
        <w:spacing w:after="200" w:line="276" w:lineRule="auto"/>
        <w:jc w:val="left"/>
        <w:textAlignment w:val="auto"/>
      </w:pPr>
    </w:p>
    <w:p w:rsidR="003C1AC8" w:rsidRPr="00FA7E9D" w:rsidRDefault="00C95BC7">
      <w:pPr>
        <w:overflowPunct/>
        <w:autoSpaceDE/>
        <w:autoSpaceDN/>
        <w:adjustRightInd/>
        <w:spacing w:after="200" w:line="276" w:lineRule="auto"/>
        <w:jc w:val="left"/>
        <w:textAlignment w:val="auto"/>
      </w:pPr>
      <w:r w:rsidRPr="00FA7E9D">
        <w:rPr>
          <w:noProof/>
        </w:rPr>
        <mc:AlternateContent>
          <mc:Choice Requires="wps">
            <w:drawing>
              <wp:anchor distT="0" distB="0" distL="114300" distR="114300" simplePos="0" relativeHeight="251822080" behindDoc="0" locked="0" layoutInCell="1" allowOverlap="1" wp14:anchorId="7CA7DAE6" wp14:editId="4E85B05A">
                <wp:simplePos x="0" y="0"/>
                <wp:positionH relativeFrom="column">
                  <wp:posOffset>-48895</wp:posOffset>
                </wp:positionH>
                <wp:positionV relativeFrom="paragraph">
                  <wp:posOffset>241564</wp:posOffset>
                </wp:positionV>
                <wp:extent cx="5029200" cy="4038600"/>
                <wp:effectExtent l="0" t="0" r="19050" b="19050"/>
                <wp:wrapNone/>
                <wp:docPr id="20" name="Rechteck 20"/>
                <wp:cNvGraphicFramePr/>
                <a:graphic xmlns:a="http://schemas.openxmlformats.org/drawingml/2006/main">
                  <a:graphicData uri="http://schemas.microsoft.com/office/word/2010/wordprocessingShape">
                    <wps:wsp>
                      <wps:cNvSpPr/>
                      <wps:spPr>
                        <a:xfrm>
                          <a:off x="0" y="0"/>
                          <a:ext cx="5029200" cy="403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0" o:spid="_x0000_s1026" style="position:absolute;margin-left:-3.85pt;margin-top:19pt;width:396pt;height:31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" filled="f" strokecolor="black [3213]" strokeweight="2pt"/>
            </w:pict>
          </mc:Fallback>
        </mc:AlternateContent>
      </w:r>
    </w:p>
    <w:p w:rsidR="003C1AC8" w:rsidRPr="00FA7E9D" w:rsidRDefault="00A47EFD">
      <w:pPr>
        <w:overflowPunct/>
        <w:autoSpaceDE/>
        <w:autoSpaceDN/>
        <w:adjustRightInd/>
        <w:spacing w:after="200" w:line="276" w:lineRule="auto"/>
        <w:jc w:val="left"/>
        <w:textAlignment w:val="auto"/>
      </w:pPr>
      <w:r>
        <w:rPr>
          <w:b/>
          <w:noProof/>
        </w:rPr>
        <w:drawing>
          <wp:anchor distT="0" distB="0" distL="114300" distR="114300" simplePos="0" relativeHeight="251828224" behindDoc="1" locked="0" layoutInCell="1" allowOverlap="1" wp14:anchorId="4308CCF0" wp14:editId="43AAFC76">
            <wp:simplePos x="0" y="0"/>
            <wp:positionH relativeFrom="column">
              <wp:posOffset>95322</wp:posOffset>
            </wp:positionH>
            <wp:positionV relativeFrom="paragraph">
              <wp:posOffset>217405</wp:posOffset>
            </wp:positionV>
            <wp:extent cx="4679950" cy="3132859"/>
            <wp:effectExtent l="0" t="0" r="635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8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9950" cy="3132859"/>
                    </a:xfrm>
                    <a:prstGeom prst="rect">
                      <a:avLst/>
                    </a:prstGeom>
                  </pic:spPr>
                </pic:pic>
              </a:graphicData>
            </a:graphic>
            <wp14:sizeRelH relativeFrom="page">
              <wp14:pctWidth>0</wp14:pctWidth>
            </wp14:sizeRelH>
            <wp14:sizeRelV relativeFrom="page">
              <wp14:pctHeight>0</wp14:pctHeight>
            </wp14:sizeRelV>
          </wp:anchor>
        </w:drawing>
      </w:r>
      <w:r w:rsidR="00C95BC7">
        <w:t>Material M14:</w:t>
      </w:r>
    </w:p>
    <w:p w:rsidR="003C1AC8" w:rsidRDefault="003C1AC8">
      <w:pPr>
        <w:overflowPunct/>
        <w:autoSpaceDE/>
        <w:autoSpaceDN/>
        <w:adjustRightInd/>
        <w:spacing w:after="200" w:line="276" w:lineRule="auto"/>
        <w:jc w:val="left"/>
        <w:textAlignment w:val="auto"/>
        <w:rPr>
          <w:b/>
        </w:rPr>
      </w:pPr>
    </w:p>
    <w:p w:rsidR="00C95BC7" w:rsidRDefault="00C95BC7">
      <w:pPr>
        <w:overflowPunct/>
        <w:autoSpaceDE/>
        <w:autoSpaceDN/>
        <w:adjustRightInd/>
        <w:spacing w:after="200" w:line="276" w:lineRule="auto"/>
        <w:jc w:val="left"/>
        <w:textAlignment w:val="auto"/>
        <w:rPr>
          <w:b/>
        </w:rPr>
      </w:pPr>
    </w:p>
    <w:p w:rsidR="00C95BC7" w:rsidRDefault="00C95BC7">
      <w:pPr>
        <w:overflowPunct/>
        <w:autoSpaceDE/>
        <w:autoSpaceDN/>
        <w:adjustRightInd/>
        <w:spacing w:after="200" w:line="276" w:lineRule="auto"/>
        <w:jc w:val="left"/>
        <w:textAlignment w:val="auto"/>
        <w:rPr>
          <w:b/>
        </w:rPr>
      </w:pPr>
    </w:p>
    <w:p w:rsidR="00C95BC7" w:rsidRDefault="00C95BC7">
      <w:pPr>
        <w:overflowPunct/>
        <w:autoSpaceDE/>
        <w:autoSpaceDN/>
        <w:adjustRightInd/>
        <w:spacing w:after="200" w:line="276" w:lineRule="auto"/>
        <w:jc w:val="left"/>
        <w:textAlignment w:val="auto"/>
        <w:rPr>
          <w:b/>
        </w:rPr>
      </w:pPr>
    </w:p>
    <w:p w:rsidR="00C95BC7" w:rsidRDefault="00C95BC7">
      <w:pPr>
        <w:overflowPunct/>
        <w:autoSpaceDE/>
        <w:autoSpaceDN/>
        <w:adjustRightInd/>
        <w:spacing w:after="200" w:line="276" w:lineRule="auto"/>
        <w:jc w:val="left"/>
        <w:textAlignment w:val="auto"/>
        <w:rPr>
          <w:b/>
        </w:rPr>
      </w:pPr>
    </w:p>
    <w:p w:rsidR="00C95BC7" w:rsidRDefault="00C95BC7">
      <w:pPr>
        <w:overflowPunct/>
        <w:autoSpaceDE/>
        <w:autoSpaceDN/>
        <w:adjustRightInd/>
        <w:spacing w:after="200" w:line="276" w:lineRule="auto"/>
        <w:jc w:val="left"/>
        <w:textAlignment w:val="auto"/>
        <w:rPr>
          <w:b/>
        </w:rPr>
      </w:pPr>
    </w:p>
    <w:p w:rsidR="00C95BC7" w:rsidRDefault="00C95BC7">
      <w:pPr>
        <w:overflowPunct/>
        <w:autoSpaceDE/>
        <w:autoSpaceDN/>
        <w:adjustRightInd/>
        <w:spacing w:after="200" w:line="276" w:lineRule="auto"/>
        <w:jc w:val="left"/>
        <w:textAlignment w:val="auto"/>
        <w:rPr>
          <w:b/>
        </w:rPr>
      </w:pPr>
    </w:p>
    <w:p w:rsidR="00C95BC7" w:rsidRDefault="00C95BC7">
      <w:pPr>
        <w:overflowPunct/>
        <w:autoSpaceDE/>
        <w:autoSpaceDN/>
        <w:adjustRightInd/>
        <w:spacing w:after="200" w:line="276" w:lineRule="auto"/>
        <w:jc w:val="left"/>
        <w:textAlignment w:val="auto"/>
        <w:rPr>
          <w:b/>
        </w:rPr>
      </w:pPr>
    </w:p>
    <w:p w:rsidR="00C95BC7" w:rsidRDefault="0012485F">
      <w:pPr>
        <w:overflowPunct/>
        <w:autoSpaceDE/>
        <w:autoSpaceDN/>
        <w:adjustRightInd/>
        <w:spacing w:after="200" w:line="276" w:lineRule="auto"/>
        <w:jc w:val="left"/>
        <w:textAlignment w:val="auto"/>
        <w:rPr>
          <w:b/>
        </w:rPr>
      </w:pPr>
      <w:r w:rsidRPr="00343A02">
        <w:rPr>
          <w:noProof/>
        </w:rPr>
        <mc:AlternateContent>
          <mc:Choice Requires="wps">
            <w:drawing>
              <wp:anchor distT="0" distB="0" distL="114300" distR="114300" simplePos="0" relativeHeight="251827200" behindDoc="0" locked="0" layoutInCell="1" allowOverlap="1" wp14:anchorId="1CEE980A" wp14:editId="084B766D">
                <wp:simplePos x="0" y="0"/>
                <wp:positionH relativeFrom="column">
                  <wp:posOffset>43432</wp:posOffset>
                </wp:positionH>
                <wp:positionV relativeFrom="paragraph">
                  <wp:posOffset>767319</wp:posOffset>
                </wp:positionV>
                <wp:extent cx="4867275" cy="30480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48672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7373" w:rsidRPr="00A365B5" w:rsidRDefault="00467373" w:rsidP="0012485F">
                            <w:pPr>
                              <w:rPr>
                                <w:color w:val="000000" w:themeColor="text1"/>
                              </w:rPr>
                            </w:pPr>
                            <w:r>
                              <w:rPr>
                                <w:color w:val="000000" w:themeColor="text1"/>
                              </w:rPr>
                              <w:t>Abb.10 (eigene Abbildung)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4" o:spid="_x0000_s1057" type="#_x0000_t202" style="position:absolute;margin-left:3.4pt;margin-top:60.4pt;width:383.25pt;height:2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" filled="f" stroked="f" strokeweight=".5pt">
                <v:textbox>
                  <w:txbxContent>
                    <w:p w:rsidR="00467373" w:rsidRPr="00A365B5" w:rsidRDefault="00467373" w:rsidP="0012485F">
                      <w:pPr>
                        <w:rPr>
                          <w:color w:val="000000" w:themeColor="text1"/>
                        </w:rPr>
                      </w:pPr>
                      <w:r>
                        <w:rPr>
                          <w:color w:val="000000" w:themeColor="text1"/>
                        </w:rPr>
                        <w:t>Abb.10 (eigene Abbildung)</w:t>
                      </w:r>
                    </w:p>
                  </w:txbxContent>
                </v:textbox>
              </v:shape>
            </w:pict>
          </mc:Fallback>
        </mc:AlternateContent>
      </w:r>
    </w:p>
    <w:p w:rsidR="00C95BC7" w:rsidRPr="00E5207F" w:rsidRDefault="00AE4C33">
      <w:pPr>
        <w:overflowPunct/>
        <w:autoSpaceDE/>
        <w:autoSpaceDN/>
        <w:adjustRightInd/>
        <w:spacing w:after="200" w:line="276" w:lineRule="auto"/>
        <w:jc w:val="left"/>
        <w:textAlignment w:val="auto"/>
      </w:pPr>
      <w:r>
        <w:rPr>
          <w:noProof/>
        </w:rPr>
        <w:lastRenderedPageBreak/>
        <w:drawing>
          <wp:anchor distT="0" distB="0" distL="114300" distR="114300" simplePos="0" relativeHeight="251831296" behindDoc="1" locked="0" layoutInCell="1" allowOverlap="1" wp14:anchorId="7CDDEB56" wp14:editId="689A425E">
            <wp:simplePos x="0" y="0"/>
            <wp:positionH relativeFrom="column">
              <wp:posOffset>2156891</wp:posOffset>
            </wp:positionH>
            <wp:positionV relativeFrom="paragraph">
              <wp:posOffset>7392</wp:posOffset>
            </wp:positionV>
            <wp:extent cx="2700068" cy="1807649"/>
            <wp:effectExtent l="0" t="0" r="5080" b="254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0068" cy="1807649"/>
                    </a:xfrm>
                    <a:prstGeom prst="rect">
                      <a:avLst/>
                    </a:prstGeom>
                  </pic:spPr>
                </pic:pic>
              </a:graphicData>
            </a:graphic>
            <wp14:sizeRelH relativeFrom="page">
              <wp14:pctWidth>0</wp14:pctWidth>
            </wp14:sizeRelH>
            <wp14:sizeRelV relativeFrom="page">
              <wp14:pctHeight>0</wp14:pctHeight>
            </wp14:sizeRelV>
          </wp:anchor>
        </w:drawing>
      </w:r>
      <w:r w:rsidR="00E63965" w:rsidRPr="00FA7E9D">
        <w:rPr>
          <w:noProof/>
        </w:rPr>
        <mc:AlternateContent>
          <mc:Choice Requires="wps">
            <w:drawing>
              <wp:anchor distT="0" distB="0" distL="114300" distR="114300" simplePos="0" relativeHeight="251830272" behindDoc="0" locked="0" layoutInCell="1" allowOverlap="1" wp14:anchorId="5B7C735F" wp14:editId="5062E452">
                <wp:simplePos x="0" y="0"/>
                <wp:positionH relativeFrom="column">
                  <wp:posOffset>-69215</wp:posOffset>
                </wp:positionH>
                <wp:positionV relativeFrom="paragraph">
                  <wp:posOffset>-59690</wp:posOffset>
                </wp:positionV>
                <wp:extent cx="5029200" cy="4038600"/>
                <wp:effectExtent l="0" t="0" r="19050" b="19050"/>
                <wp:wrapNone/>
                <wp:docPr id="26" name="Rechteck 26"/>
                <wp:cNvGraphicFramePr/>
                <a:graphic xmlns:a="http://schemas.openxmlformats.org/drawingml/2006/main">
                  <a:graphicData uri="http://schemas.microsoft.com/office/word/2010/wordprocessingShape">
                    <wps:wsp>
                      <wps:cNvSpPr/>
                      <wps:spPr>
                        <a:xfrm>
                          <a:off x="0" y="0"/>
                          <a:ext cx="5029200" cy="403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6" o:spid="_x0000_s1026" style="position:absolute;margin-left:-5.45pt;margin-top:-4.7pt;width:396pt;height:31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" filled="f" strokecolor="black [3213]" strokeweight="2pt"/>
            </w:pict>
          </mc:Fallback>
        </mc:AlternateContent>
      </w:r>
      <w:r w:rsidR="00E5207F">
        <w:t>Material M15:</w:t>
      </w:r>
    </w:p>
    <w:p w:rsidR="00C95BC7" w:rsidRPr="00E5207F" w:rsidRDefault="00C95BC7">
      <w:pPr>
        <w:overflowPunct/>
        <w:autoSpaceDE/>
        <w:autoSpaceDN/>
        <w:adjustRightInd/>
        <w:spacing w:after="200" w:line="276" w:lineRule="auto"/>
        <w:jc w:val="left"/>
        <w:textAlignment w:val="auto"/>
      </w:pPr>
    </w:p>
    <w:p w:rsidR="00C95BC7" w:rsidRPr="00E5207F" w:rsidRDefault="00C95BC7">
      <w:pPr>
        <w:overflowPunct/>
        <w:autoSpaceDE/>
        <w:autoSpaceDN/>
        <w:adjustRightInd/>
        <w:spacing w:after="200" w:line="276" w:lineRule="auto"/>
        <w:jc w:val="left"/>
        <w:textAlignment w:val="auto"/>
      </w:pPr>
    </w:p>
    <w:p w:rsidR="00C95BC7" w:rsidRPr="00E5207F" w:rsidRDefault="00C95BC7">
      <w:pPr>
        <w:overflowPunct/>
        <w:autoSpaceDE/>
        <w:autoSpaceDN/>
        <w:adjustRightInd/>
        <w:spacing w:after="200" w:line="276" w:lineRule="auto"/>
        <w:jc w:val="left"/>
        <w:textAlignment w:val="auto"/>
      </w:pPr>
    </w:p>
    <w:p w:rsidR="00C95BC7" w:rsidRPr="00E5207F" w:rsidRDefault="00C95BC7">
      <w:pPr>
        <w:overflowPunct/>
        <w:autoSpaceDE/>
        <w:autoSpaceDN/>
        <w:adjustRightInd/>
        <w:spacing w:after="200" w:line="276" w:lineRule="auto"/>
        <w:jc w:val="left"/>
        <w:textAlignment w:val="auto"/>
      </w:pPr>
    </w:p>
    <w:p w:rsidR="00E5207F" w:rsidRPr="00E5207F" w:rsidRDefault="00E5207F">
      <w:pPr>
        <w:overflowPunct/>
        <w:autoSpaceDE/>
        <w:autoSpaceDN/>
        <w:adjustRightInd/>
        <w:spacing w:after="200" w:line="276" w:lineRule="auto"/>
        <w:jc w:val="left"/>
        <w:textAlignment w:val="auto"/>
      </w:pPr>
    </w:p>
    <w:p w:rsidR="00E5207F" w:rsidRPr="00E5207F" w:rsidRDefault="00AE4C33">
      <w:pPr>
        <w:overflowPunct/>
        <w:autoSpaceDE/>
        <w:autoSpaceDN/>
        <w:adjustRightInd/>
        <w:spacing w:after="200" w:line="276" w:lineRule="auto"/>
        <w:jc w:val="left"/>
        <w:textAlignment w:val="auto"/>
      </w:pPr>
      <w:r>
        <w:rPr>
          <w:noProof/>
        </w:rPr>
        <w:drawing>
          <wp:anchor distT="0" distB="0" distL="114300" distR="114300" simplePos="0" relativeHeight="251832320" behindDoc="1" locked="0" layoutInCell="1" allowOverlap="1" wp14:anchorId="3E00FA2A" wp14:editId="4689F094">
            <wp:simplePos x="0" y="0"/>
            <wp:positionH relativeFrom="column">
              <wp:posOffset>77135</wp:posOffset>
            </wp:positionH>
            <wp:positionV relativeFrom="paragraph">
              <wp:posOffset>133290</wp:posOffset>
            </wp:positionV>
            <wp:extent cx="2846705" cy="1905635"/>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6705" cy="1905635"/>
                    </a:xfrm>
                    <a:prstGeom prst="rect">
                      <a:avLst/>
                    </a:prstGeom>
                  </pic:spPr>
                </pic:pic>
              </a:graphicData>
            </a:graphic>
            <wp14:sizeRelH relativeFrom="page">
              <wp14:pctWidth>0</wp14:pctWidth>
            </wp14:sizeRelH>
            <wp14:sizeRelV relativeFrom="page">
              <wp14:pctHeight>0</wp14:pctHeight>
            </wp14:sizeRelV>
          </wp:anchor>
        </w:drawing>
      </w:r>
    </w:p>
    <w:p w:rsidR="00E5207F" w:rsidRPr="00E5207F" w:rsidRDefault="00E5207F">
      <w:pPr>
        <w:overflowPunct/>
        <w:autoSpaceDE/>
        <w:autoSpaceDN/>
        <w:adjustRightInd/>
        <w:spacing w:after="200" w:line="276" w:lineRule="auto"/>
        <w:jc w:val="left"/>
        <w:textAlignment w:val="auto"/>
      </w:pPr>
    </w:p>
    <w:p w:rsidR="00E5207F" w:rsidRPr="00E5207F" w:rsidRDefault="00E5207F">
      <w:pPr>
        <w:overflowPunct/>
        <w:autoSpaceDE/>
        <w:autoSpaceDN/>
        <w:adjustRightInd/>
        <w:spacing w:after="200" w:line="276" w:lineRule="auto"/>
        <w:jc w:val="left"/>
        <w:textAlignment w:val="auto"/>
      </w:pPr>
    </w:p>
    <w:p w:rsidR="00E5207F" w:rsidRPr="00E5207F" w:rsidRDefault="00E5207F">
      <w:pPr>
        <w:overflowPunct/>
        <w:autoSpaceDE/>
        <w:autoSpaceDN/>
        <w:adjustRightInd/>
        <w:spacing w:after="200" w:line="276" w:lineRule="auto"/>
        <w:jc w:val="left"/>
        <w:textAlignment w:val="auto"/>
      </w:pPr>
    </w:p>
    <w:p w:rsidR="00E5207F" w:rsidRPr="00E5207F" w:rsidRDefault="00E5207F">
      <w:pPr>
        <w:overflowPunct/>
        <w:autoSpaceDE/>
        <w:autoSpaceDN/>
        <w:adjustRightInd/>
        <w:spacing w:after="200" w:line="276" w:lineRule="auto"/>
        <w:jc w:val="left"/>
        <w:textAlignment w:val="auto"/>
      </w:pPr>
    </w:p>
    <w:p w:rsidR="00E5207F" w:rsidRPr="00E5207F" w:rsidRDefault="00E5207F">
      <w:pPr>
        <w:overflowPunct/>
        <w:autoSpaceDE/>
        <w:autoSpaceDN/>
        <w:adjustRightInd/>
        <w:spacing w:after="200" w:line="276" w:lineRule="auto"/>
        <w:jc w:val="left"/>
        <w:textAlignment w:val="auto"/>
      </w:pPr>
    </w:p>
    <w:p w:rsidR="00E5207F" w:rsidRPr="00E5207F" w:rsidRDefault="00AE4C33">
      <w:pPr>
        <w:overflowPunct/>
        <w:autoSpaceDE/>
        <w:autoSpaceDN/>
        <w:adjustRightInd/>
        <w:spacing w:after="200" w:line="276" w:lineRule="auto"/>
        <w:jc w:val="left"/>
        <w:textAlignment w:val="auto"/>
      </w:pPr>
      <w:r w:rsidRPr="00343A02">
        <w:rPr>
          <w:noProof/>
        </w:rPr>
        <mc:AlternateContent>
          <mc:Choice Requires="wps">
            <w:drawing>
              <wp:anchor distT="0" distB="0" distL="114300" distR="114300" simplePos="0" relativeHeight="251834368" behindDoc="0" locked="0" layoutInCell="1" allowOverlap="1" wp14:anchorId="6CD3B4C4" wp14:editId="10CAB2A0">
                <wp:simplePos x="0" y="0"/>
                <wp:positionH relativeFrom="column">
                  <wp:posOffset>2959100</wp:posOffset>
                </wp:positionH>
                <wp:positionV relativeFrom="paragraph">
                  <wp:posOffset>-6985</wp:posOffset>
                </wp:positionV>
                <wp:extent cx="1897380" cy="304800"/>
                <wp:effectExtent l="0" t="0" r="0" b="0"/>
                <wp:wrapNone/>
                <wp:docPr id="31" name="Textfeld 31"/>
                <wp:cNvGraphicFramePr/>
                <a:graphic xmlns:a="http://schemas.openxmlformats.org/drawingml/2006/main">
                  <a:graphicData uri="http://schemas.microsoft.com/office/word/2010/wordprocessingShape">
                    <wps:wsp>
                      <wps:cNvSpPr txBox="1"/>
                      <wps:spPr>
                        <a:xfrm>
                          <a:off x="0" y="0"/>
                          <a:ext cx="18973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7373" w:rsidRPr="00A365B5" w:rsidRDefault="00467373" w:rsidP="00AE4C33">
                            <w:pPr>
                              <w:rPr>
                                <w:color w:val="000000" w:themeColor="text1"/>
                              </w:rPr>
                            </w:pPr>
                            <w:r>
                              <w:rPr>
                                <w:color w:val="000000" w:themeColor="text1"/>
                              </w:rPr>
                              <w:t>Abb.11 (eigene Abbildungen)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1" o:spid="_x0000_s1058" type="#_x0000_t202" style="position:absolute;margin-left:233pt;margin-top:-.55pt;width:149.4pt;height:2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" filled="f" stroked="f" strokeweight=".5pt">
                <v:textbox>
                  <w:txbxContent>
                    <w:p w:rsidR="00467373" w:rsidRPr="00A365B5" w:rsidRDefault="00467373" w:rsidP="00AE4C33">
                      <w:pPr>
                        <w:rPr>
                          <w:color w:val="000000" w:themeColor="text1"/>
                        </w:rPr>
                      </w:pPr>
                      <w:r>
                        <w:rPr>
                          <w:color w:val="000000" w:themeColor="text1"/>
                        </w:rPr>
                        <w:t>Abb.11 (eigene Abbildungen)</w:t>
                      </w:r>
                    </w:p>
                  </w:txbxContent>
                </v:textbox>
              </v:shape>
            </w:pict>
          </mc:Fallback>
        </mc:AlternateContent>
      </w:r>
    </w:p>
    <w:p w:rsidR="00E5207F" w:rsidRPr="00E5207F" w:rsidRDefault="009A5465">
      <w:pPr>
        <w:overflowPunct/>
        <w:autoSpaceDE/>
        <w:autoSpaceDN/>
        <w:adjustRightInd/>
        <w:spacing w:after="200" w:line="276" w:lineRule="auto"/>
        <w:jc w:val="left"/>
        <w:textAlignment w:val="auto"/>
      </w:pPr>
      <w:r w:rsidRPr="00FA7E9D">
        <w:rPr>
          <w:noProof/>
        </w:rPr>
        <mc:AlternateContent>
          <mc:Choice Requires="wps">
            <w:drawing>
              <wp:anchor distT="0" distB="0" distL="114300" distR="114300" simplePos="0" relativeHeight="251836416" behindDoc="0" locked="0" layoutInCell="1" allowOverlap="1" wp14:anchorId="4B335B7F" wp14:editId="0C49F9E5">
                <wp:simplePos x="0" y="0"/>
                <wp:positionH relativeFrom="column">
                  <wp:posOffset>-72390</wp:posOffset>
                </wp:positionH>
                <wp:positionV relativeFrom="paragraph">
                  <wp:posOffset>208915</wp:posOffset>
                </wp:positionV>
                <wp:extent cx="5029200" cy="4038600"/>
                <wp:effectExtent l="0" t="0" r="19050" b="19050"/>
                <wp:wrapNone/>
                <wp:docPr id="36" name="Rechteck 36"/>
                <wp:cNvGraphicFramePr/>
                <a:graphic xmlns:a="http://schemas.openxmlformats.org/drawingml/2006/main">
                  <a:graphicData uri="http://schemas.microsoft.com/office/word/2010/wordprocessingShape">
                    <wps:wsp>
                      <wps:cNvSpPr/>
                      <wps:spPr>
                        <a:xfrm>
                          <a:off x="0" y="0"/>
                          <a:ext cx="5029200" cy="403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6" o:spid="_x0000_s1026" style="position:absolute;margin-left:-5.7pt;margin-top:16.45pt;width:396pt;height:31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" filled="f" strokecolor="black [3213]" strokeweight="2pt"/>
            </w:pict>
          </mc:Fallback>
        </mc:AlternateContent>
      </w:r>
    </w:p>
    <w:p w:rsidR="00E5207F" w:rsidRPr="00E5207F" w:rsidRDefault="00473E56">
      <w:pPr>
        <w:overflowPunct/>
        <w:autoSpaceDE/>
        <w:autoSpaceDN/>
        <w:adjustRightInd/>
        <w:spacing w:after="200" w:line="276" w:lineRule="auto"/>
        <w:jc w:val="left"/>
        <w:textAlignment w:val="auto"/>
      </w:pPr>
      <w:r>
        <w:rPr>
          <w:noProof/>
        </w:rPr>
        <w:drawing>
          <wp:anchor distT="0" distB="0" distL="114300" distR="114300" simplePos="0" relativeHeight="251837440" behindDoc="1" locked="0" layoutInCell="1" allowOverlap="1" wp14:anchorId="2A95BF24" wp14:editId="4DD28FB6">
            <wp:simplePos x="0" y="0"/>
            <wp:positionH relativeFrom="column">
              <wp:posOffset>1345535</wp:posOffset>
            </wp:positionH>
            <wp:positionV relativeFrom="paragraph">
              <wp:posOffset>191873</wp:posOffset>
            </wp:positionV>
            <wp:extent cx="2530549" cy="3349255"/>
            <wp:effectExtent l="0" t="0" r="3175" b="381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03.JPG"/>
                    <pic:cNvPicPr/>
                  </pic:nvPicPr>
                  <pic:blipFill rotWithShape="1">
                    <a:blip r:embed="rId22" cstate="print">
                      <a:extLst>
                        <a:ext uri="{28A0092B-C50C-407E-A947-70E740481C1C}">
                          <a14:useLocalDpi xmlns:a14="http://schemas.microsoft.com/office/drawing/2010/main" val="0"/>
                        </a:ext>
                      </a:extLst>
                    </a:blip>
                    <a:srcRect b="11410"/>
                    <a:stretch/>
                  </pic:blipFill>
                  <pic:spPr bwMode="auto">
                    <a:xfrm>
                      <a:off x="0" y="0"/>
                      <a:ext cx="2530549" cy="3349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4C33">
        <w:t>Material M16:</w:t>
      </w:r>
    </w:p>
    <w:p w:rsidR="00E5207F" w:rsidRPr="00E5207F" w:rsidRDefault="00E5207F">
      <w:pPr>
        <w:overflowPunct/>
        <w:autoSpaceDE/>
        <w:autoSpaceDN/>
        <w:adjustRightInd/>
        <w:spacing w:after="200" w:line="276" w:lineRule="auto"/>
        <w:jc w:val="left"/>
        <w:textAlignment w:val="auto"/>
      </w:pPr>
    </w:p>
    <w:p w:rsidR="00E5207F" w:rsidRPr="00E5207F" w:rsidRDefault="00E5207F">
      <w:pPr>
        <w:overflowPunct/>
        <w:autoSpaceDE/>
        <w:autoSpaceDN/>
        <w:adjustRightInd/>
        <w:spacing w:after="200" w:line="276" w:lineRule="auto"/>
        <w:jc w:val="left"/>
        <w:textAlignment w:val="auto"/>
      </w:pPr>
    </w:p>
    <w:p w:rsidR="00E5207F" w:rsidRPr="00E5207F" w:rsidRDefault="00E5207F">
      <w:pPr>
        <w:overflowPunct/>
        <w:autoSpaceDE/>
        <w:autoSpaceDN/>
        <w:adjustRightInd/>
        <w:spacing w:after="200" w:line="276" w:lineRule="auto"/>
        <w:jc w:val="left"/>
        <w:textAlignment w:val="auto"/>
      </w:pPr>
    </w:p>
    <w:p w:rsidR="00E5207F" w:rsidRPr="00E5207F" w:rsidRDefault="00E5207F">
      <w:pPr>
        <w:overflowPunct/>
        <w:autoSpaceDE/>
        <w:autoSpaceDN/>
        <w:adjustRightInd/>
        <w:spacing w:after="200" w:line="276" w:lineRule="auto"/>
        <w:jc w:val="left"/>
        <w:textAlignment w:val="auto"/>
      </w:pPr>
    </w:p>
    <w:p w:rsidR="00E5207F" w:rsidRPr="00E5207F" w:rsidRDefault="00E5207F">
      <w:pPr>
        <w:overflowPunct/>
        <w:autoSpaceDE/>
        <w:autoSpaceDN/>
        <w:adjustRightInd/>
        <w:spacing w:after="200" w:line="276" w:lineRule="auto"/>
        <w:jc w:val="left"/>
        <w:textAlignment w:val="auto"/>
      </w:pPr>
    </w:p>
    <w:p w:rsidR="00E5207F" w:rsidRPr="00E5207F" w:rsidRDefault="00E5207F">
      <w:pPr>
        <w:overflowPunct/>
        <w:autoSpaceDE/>
        <w:autoSpaceDN/>
        <w:adjustRightInd/>
        <w:spacing w:after="200" w:line="276" w:lineRule="auto"/>
        <w:jc w:val="left"/>
        <w:textAlignment w:val="auto"/>
      </w:pPr>
    </w:p>
    <w:p w:rsidR="00E5207F" w:rsidRPr="00E5207F" w:rsidRDefault="00E5207F">
      <w:pPr>
        <w:overflowPunct/>
        <w:autoSpaceDE/>
        <w:autoSpaceDN/>
        <w:adjustRightInd/>
        <w:spacing w:after="200" w:line="276" w:lineRule="auto"/>
        <w:jc w:val="left"/>
        <w:textAlignment w:val="auto"/>
      </w:pPr>
    </w:p>
    <w:p w:rsidR="00E5207F" w:rsidRPr="00E5207F" w:rsidRDefault="00E5207F">
      <w:pPr>
        <w:overflowPunct/>
        <w:autoSpaceDE/>
        <w:autoSpaceDN/>
        <w:adjustRightInd/>
        <w:spacing w:after="200" w:line="276" w:lineRule="auto"/>
        <w:jc w:val="left"/>
        <w:textAlignment w:val="auto"/>
      </w:pPr>
    </w:p>
    <w:p w:rsidR="003C1AC8" w:rsidRPr="00E5207F" w:rsidRDefault="00473E56">
      <w:pPr>
        <w:overflowPunct/>
        <w:autoSpaceDE/>
        <w:autoSpaceDN/>
        <w:adjustRightInd/>
        <w:spacing w:after="200" w:line="276" w:lineRule="auto"/>
        <w:jc w:val="left"/>
        <w:textAlignment w:val="auto"/>
      </w:pPr>
      <w:r w:rsidRPr="00343A02">
        <w:rPr>
          <w:noProof/>
        </w:rPr>
        <mc:AlternateContent>
          <mc:Choice Requires="wps">
            <w:drawing>
              <wp:anchor distT="0" distB="0" distL="114300" distR="114300" simplePos="0" relativeHeight="251839488" behindDoc="0" locked="0" layoutInCell="1" allowOverlap="1" wp14:anchorId="628BDA56" wp14:editId="2A440AF5">
                <wp:simplePos x="0" y="0"/>
                <wp:positionH relativeFrom="column">
                  <wp:posOffset>1346200</wp:posOffset>
                </wp:positionH>
                <wp:positionV relativeFrom="paragraph">
                  <wp:posOffset>909320</wp:posOffset>
                </wp:positionV>
                <wp:extent cx="1897380" cy="304800"/>
                <wp:effectExtent l="0" t="0" r="0" b="0"/>
                <wp:wrapNone/>
                <wp:docPr id="38" name="Textfeld 38"/>
                <wp:cNvGraphicFramePr/>
                <a:graphic xmlns:a="http://schemas.openxmlformats.org/drawingml/2006/main">
                  <a:graphicData uri="http://schemas.microsoft.com/office/word/2010/wordprocessingShape">
                    <wps:wsp>
                      <wps:cNvSpPr txBox="1"/>
                      <wps:spPr>
                        <a:xfrm>
                          <a:off x="0" y="0"/>
                          <a:ext cx="18973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7373" w:rsidRPr="00A365B5" w:rsidRDefault="00467373" w:rsidP="00473E56">
                            <w:pPr>
                              <w:rPr>
                                <w:color w:val="000000" w:themeColor="text1"/>
                              </w:rPr>
                            </w:pPr>
                            <w:r>
                              <w:rPr>
                                <w:color w:val="000000" w:themeColor="text1"/>
                              </w:rPr>
                              <w:t>Abb.12 (eigene Abbildung)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8" o:spid="_x0000_s1059" type="#_x0000_t202" style="position:absolute;margin-left:106pt;margin-top:71.6pt;width:149.4pt;height:2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" filled="f" stroked="f" strokeweight=".5pt">
                <v:textbox>
                  <w:txbxContent>
                    <w:p w:rsidR="00467373" w:rsidRPr="00A365B5" w:rsidRDefault="00467373" w:rsidP="00473E56">
                      <w:pPr>
                        <w:rPr>
                          <w:color w:val="000000" w:themeColor="text1"/>
                        </w:rPr>
                      </w:pPr>
                      <w:r>
                        <w:rPr>
                          <w:color w:val="000000" w:themeColor="text1"/>
                        </w:rPr>
                        <w:t>Abb.12 (eigene Abbildung)</w:t>
                      </w:r>
                    </w:p>
                  </w:txbxContent>
                </v:textbox>
              </v:shape>
            </w:pict>
          </mc:Fallback>
        </mc:AlternateContent>
      </w:r>
      <w:r w:rsidR="003C1AC8" w:rsidRPr="00E5207F">
        <w:br w:type="page"/>
      </w:r>
    </w:p>
    <w:p w:rsidR="00343A02" w:rsidRPr="00AB49A3" w:rsidRDefault="00AB49A3" w:rsidP="00343A02">
      <w:pPr>
        <w:rPr>
          <w:b/>
        </w:rPr>
      </w:pPr>
      <w:r w:rsidRPr="00AB49A3">
        <w:rPr>
          <w:b/>
        </w:rPr>
        <w:lastRenderedPageBreak/>
        <w:t>Erwartungshorizont</w:t>
      </w:r>
    </w:p>
    <w:p w:rsidR="009B15D5" w:rsidRDefault="009B15D5" w:rsidP="003F7ECD"/>
    <w:p w:rsidR="009B15D5" w:rsidRPr="003D0B06" w:rsidRDefault="003D0B06" w:rsidP="003F7ECD">
      <w:pPr>
        <w:rPr>
          <w:b/>
        </w:rPr>
      </w:pPr>
      <w:r w:rsidRPr="003D0B06">
        <w:rPr>
          <w:b/>
        </w:rPr>
        <w:t>Zu Aufgabe1</w:t>
      </w:r>
    </w:p>
    <w:p w:rsidR="003D0B06" w:rsidRDefault="003D0B06" w:rsidP="003F7ECD">
      <w:r>
        <w:t>Aufgabe 1 ist eine Eisbrecherfrage. Das Bild zeigt Käse, Butter, Margarine, Molke, Topfen, usw. Diese Produkte werden aus Milch hergestellt und heißen deshalb Milchprodukte. Die Milch kommt von Kühen, Schafen oder Ziegen. Wie detailliert diese Frage diskutiert wird, hängt vom Vorwissen der Lernenden ab.</w:t>
      </w:r>
    </w:p>
    <w:p w:rsidR="003D0B06" w:rsidRDefault="003D0B06" w:rsidP="003F7ECD"/>
    <w:p w:rsidR="003D0B06" w:rsidRPr="00DF0454" w:rsidRDefault="00DF0454" w:rsidP="003F7ECD">
      <w:pPr>
        <w:rPr>
          <w:b/>
        </w:rPr>
      </w:pPr>
      <w:r w:rsidRPr="00DF0454">
        <w:rPr>
          <w:b/>
        </w:rPr>
        <w:t>Zu Aufgabe 2</w:t>
      </w:r>
    </w:p>
    <w:p w:rsidR="00DF0454" w:rsidRDefault="00677027" w:rsidP="003F7ECD">
      <w:r>
        <w:rPr>
          <w:noProof/>
        </w:rPr>
        <w:drawing>
          <wp:anchor distT="0" distB="0" distL="114300" distR="114300" simplePos="0" relativeHeight="251842560" behindDoc="1" locked="0" layoutInCell="1" allowOverlap="1">
            <wp:simplePos x="0" y="0"/>
            <wp:positionH relativeFrom="column">
              <wp:posOffset>-994</wp:posOffset>
            </wp:positionH>
            <wp:positionV relativeFrom="paragraph">
              <wp:posOffset>-2678</wp:posOffset>
            </wp:positionV>
            <wp:extent cx="3888188" cy="4206240"/>
            <wp:effectExtent l="0" t="0" r="0" b="381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45.JPG"/>
                    <pic:cNvPicPr/>
                  </pic:nvPicPr>
                  <pic:blipFill rotWithShape="1">
                    <a:blip r:embed="rId23" cstate="print">
                      <a:extLst>
                        <a:ext uri="{28A0092B-C50C-407E-A947-70E740481C1C}">
                          <a14:useLocalDpi xmlns:a14="http://schemas.microsoft.com/office/drawing/2010/main" val="0"/>
                        </a:ext>
                      </a:extLst>
                    </a:blip>
                    <a:srcRect l="4934" t="20264" r="11854" b="19479"/>
                    <a:stretch/>
                  </pic:blipFill>
                  <pic:spPr bwMode="auto">
                    <a:xfrm>
                      <a:off x="0" y="0"/>
                      <a:ext cx="3888188" cy="4206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7027" w:rsidRDefault="00677027" w:rsidP="003F7ECD"/>
    <w:p w:rsidR="00677027" w:rsidRDefault="00677027" w:rsidP="003F7ECD"/>
    <w:p w:rsidR="00677027" w:rsidRDefault="00677027" w:rsidP="003F7ECD"/>
    <w:p w:rsidR="00677027" w:rsidRDefault="00677027" w:rsidP="003F7ECD"/>
    <w:p w:rsidR="00DF0454" w:rsidRDefault="00DF0454" w:rsidP="003F7ECD"/>
    <w:p w:rsidR="009B15D5" w:rsidRDefault="009B15D5" w:rsidP="003F7ECD"/>
    <w:p w:rsidR="00677027" w:rsidRDefault="00677027" w:rsidP="003F7ECD"/>
    <w:p w:rsidR="00677027" w:rsidRDefault="00677027" w:rsidP="003F7ECD"/>
    <w:p w:rsidR="00677027" w:rsidRDefault="00677027" w:rsidP="003F7ECD"/>
    <w:p w:rsidR="00677027" w:rsidRDefault="00677027" w:rsidP="003F7ECD"/>
    <w:p w:rsidR="00677027" w:rsidRDefault="00677027" w:rsidP="003F7ECD"/>
    <w:p w:rsidR="00677027" w:rsidRDefault="00677027" w:rsidP="003F7ECD"/>
    <w:p w:rsidR="00677027" w:rsidRDefault="00677027" w:rsidP="003F7ECD"/>
    <w:p w:rsidR="00677027" w:rsidRDefault="00677027" w:rsidP="003F7ECD"/>
    <w:p w:rsidR="00677027" w:rsidRDefault="00677027" w:rsidP="003F7ECD"/>
    <w:p w:rsidR="00677027" w:rsidRDefault="00677027" w:rsidP="003F7ECD"/>
    <w:p w:rsidR="00677027" w:rsidRDefault="00677027" w:rsidP="003F7ECD"/>
    <w:p w:rsidR="00677027" w:rsidRDefault="00677027" w:rsidP="003F7ECD"/>
    <w:p w:rsidR="00677027" w:rsidRDefault="00677027" w:rsidP="003F7ECD">
      <w:r>
        <w:t>Abb.13 (eigene Abbildung)</w:t>
      </w:r>
    </w:p>
    <w:p w:rsidR="00677027" w:rsidRDefault="00677027" w:rsidP="003F7ECD"/>
    <w:p w:rsidR="00677027" w:rsidRDefault="00677027" w:rsidP="003F7ECD"/>
    <w:p w:rsidR="00677027" w:rsidRDefault="00677027" w:rsidP="003F7ECD"/>
    <w:p w:rsidR="00677027" w:rsidRPr="00CE6124" w:rsidRDefault="00CE6124" w:rsidP="003F7ECD">
      <w:pPr>
        <w:rPr>
          <w:b/>
        </w:rPr>
      </w:pPr>
      <w:r w:rsidRPr="00CE6124">
        <w:rPr>
          <w:b/>
        </w:rPr>
        <w:lastRenderedPageBreak/>
        <w:t>Zu Aufgabe 3</w:t>
      </w:r>
    </w:p>
    <w:p w:rsidR="00677027" w:rsidRDefault="00D8092B" w:rsidP="003F7ECD">
      <w:r>
        <w:t>M3: Berge, 3 Kühe, Hütte, freier Himmel, Wiese, Zaun, Kühe laufen frei herum</w:t>
      </w:r>
    </w:p>
    <w:p w:rsidR="00D8092B" w:rsidRDefault="00D8092B" w:rsidP="003F7ECD">
      <w:r>
        <w:t>M4: Maschine (Traktor), viele Kühe, eingesperrte Kühe, Stall</w:t>
      </w:r>
    </w:p>
    <w:p w:rsidR="00677027" w:rsidRDefault="00677027" w:rsidP="003F7ECD"/>
    <w:p w:rsidR="00677027" w:rsidRPr="00D8092B" w:rsidRDefault="00D8092B" w:rsidP="003F7ECD">
      <w:pPr>
        <w:rPr>
          <w:b/>
        </w:rPr>
      </w:pPr>
      <w:r w:rsidRPr="00D8092B">
        <w:rPr>
          <w:b/>
        </w:rPr>
        <w:t>Zu Aufgabe 4</w:t>
      </w:r>
    </w:p>
    <w:p w:rsidR="00677027" w:rsidRDefault="00D8092B" w:rsidP="003F7ECD">
      <w:r>
        <w:rPr>
          <w:noProof/>
        </w:rPr>
        <w:drawing>
          <wp:anchor distT="0" distB="0" distL="114300" distR="114300" simplePos="0" relativeHeight="251843584" behindDoc="1" locked="0" layoutInCell="1" allowOverlap="1" wp14:anchorId="498DC0D2" wp14:editId="5E2B25C2">
            <wp:simplePos x="0" y="0"/>
            <wp:positionH relativeFrom="column">
              <wp:posOffset>22225</wp:posOffset>
            </wp:positionH>
            <wp:positionV relativeFrom="paragraph">
              <wp:posOffset>20955</wp:posOffset>
            </wp:positionV>
            <wp:extent cx="4196080" cy="3721100"/>
            <wp:effectExtent l="0" t="0" r="0" b="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50.JPG"/>
                    <pic:cNvPicPr/>
                  </pic:nvPicPr>
                  <pic:blipFill rotWithShape="1">
                    <a:blip r:embed="rId24" cstate="print">
                      <a:extLst>
                        <a:ext uri="{28A0092B-C50C-407E-A947-70E740481C1C}">
                          <a14:useLocalDpi xmlns:a14="http://schemas.microsoft.com/office/drawing/2010/main" val="0"/>
                        </a:ext>
                      </a:extLst>
                    </a:blip>
                    <a:srcRect l="2552" t="37585" r="7654" b="9112"/>
                    <a:stretch/>
                  </pic:blipFill>
                  <pic:spPr bwMode="auto">
                    <a:xfrm>
                      <a:off x="0" y="0"/>
                      <a:ext cx="4196080" cy="372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092B" w:rsidRDefault="00D8092B" w:rsidP="003F7ECD"/>
    <w:p w:rsidR="00D8092B" w:rsidRDefault="00D8092B" w:rsidP="003F7ECD"/>
    <w:p w:rsidR="00D8092B" w:rsidRDefault="00D8092B" w:rsidP="003F7ECD"/>
    <w:p w:rsidR="00D8092B" w:rsidRDefault="00D8092B" w:rsidP="003F7ECD"/>
    <w:p w:rsidR="00D8092B" w:rsidRDefault="00D8092B" w:rsidP="003F7ECD"/>
    <w:p w:rsidR="00D8092B" w:rsidRDefault="00D8092B" w:rsidP="003F7ECD"/>
    <w:p w:rsidR="00D8092B" w:rsidRDefault="00D8092B" w:rsidP="003F7ECD"/>
    <w:p w:rsidR="00D8092B" w:rsidRDefault="00D8092B" w:rsidP="003F7ECD"/>
    <w:p w:rsidR="00D8092B" w:rsidRDefault="00D8092B" w:rsidP="003F7ECD"/>
    <w:p w:rsidR="00D8092B" w:rsidRDefault="00D8092B" w:rsidP="003F7ECD"/>
    <w:p w:rsidR="00D8092B" w:rsidRDefault="00D8092B" w:rsidP="003F7ECD"/>
    <w:p w:rsidR="00D8092B" w:rsidRDefault="00D8092B" w:rsidP="003F7ECD"/>
    <w:p w:rsidR="00D8092B" w:rsidRDefault="00D8092B" w:rsidP="003F7ECD"/>
    <w:p w:rsidR="00D8092B" w:rsidRDefault="00D8092B" w:rsidP="003F7ECD"/>
    <w:p w:rsidR="00D8092B" w:rsidRDefault="00D8092B" w:rsidP="003F7ECD"/>
    <w:p w:rsidR="00D8092B" w:rsidRDefault="00D8092B" w:rsidP="003F7ECD"/>
    <w:p w:rsidR="00D8092B" w:rsidRDefault="00D8092B" w:rsidP="00D8092B">
      <w:r>
        <w:t>Abb.14 (eigene Abbildung)</w:t>
      </w:r>
    </w:p>
    <w:p w:rsidR="00D8092B" w:rsidRDefault="00D8092B" w:rsidP="003F7ECD"/>
    <w:p w:rsidR="00C568C4" w:rsidRDefault="00C568C4" w:rsidP="003F7ECD"/>
    <w:p w:rsidR="00C568C4" w:rsidRDefault="00C568C4" w:rsidP="003F7ECD"/>
    <w:p w:rsidR="00C568C4" w:rsidRDefault="00C568C4" w:rsidP="003F7ECD"/>
    <w:p w:rsidR="00C568C4" w:rsidRDefault="00C568C4" w:rsidP="003F7ECD"/>
    <w:p w:rsidR="00C568C4" w:rsidRDefault="00C568C4" w:rsidP="003F7ECD"/>
    <w:p w:rsidR="00C568C4" w:rsidRDefault="00C568C4" w:rsidP="003F7ECD"/>
    <w:p w:rsidR="00C568C4" w:rsidRDefault="00C568C4" w:rsidP="003F7ECD"/>
    <w:p w:rsidR="00D8092B" w:rsidRPr="0069409F" w:rsidRDefault="0069409F" w:rsidP="003F7ECD">
      <w:pPr>
        <w:rPr>
          <w:b/>
        </w:rPr>
      </w:pPr>
      <w:r w:rsidRPr="0069409F">
        <w:rPr>
          <w:b/>
        </w:rPr>
        <w:lastRenderedPageBreak/>
        <w:t>Zu Aufgabe 5</w:t>
      </w:r>
    </w:p>
    <w:p w:rsidR="00204B14" w:rsidRDefault="00204B14" w:rsidP="003F7ECD">
      <w:r>
        <w:t>M3: 3 Kühe sichtbar, viel frei Fläche</w:t>
      </w:r>
      <w:r w:rsidR="003B0282">
        <w:t xml:space="preserve"> je Kuh</w:t>
      </w:r>
      <w:r>
        <w:t>; wenig Milchertrag pro Fläche = extensive Wirtschaftsform;</w:t>
      </w:r>
    </w:p>
    <w:p w:rsidR="00204B14" w:rsidRDefault="00204B14" w:rsidP="003F7ECD">
      <w:r>
        <w:t>M4: 20 Kühe sichtbar, jede Kuh hat nur wenig Platz zur Verfügung; hoher Milchertrag pro Fläche = intensive Wirtschaftsform;</w:t>
      </w:r>
    </w:p>
    <w:p w:rsidR="00D8092B" w:rsidRDefault="00C568C4" w:rsidP="003F7ECD">
      <w:r>
        <w:rPr>
          <w:noProof/>
        </w:rPr>
        <w:drawing>
          <wp:anchor distT="0" distB="0" distL="114300" distR="114300" simplePos="0" relativeHeight="251844608" behindDoc="1" locked="0" layoutInCell="1" allowOverlap="1">
            <wp:simplePos x="0" y="0"/>
            <wp:positionH relativeFrom="column">
              <wp:posOffset>-994</wp:posOffset>
            </wp:positionH>
            <wp:positionV relativeFrom="paragraph">
              <wp:posOffset>-911</wp:posOffset>
            </wp:positionV>
            <wp:extent cx="3832529" cy="3267986"/>
            <wp:effectExtent l="0" t="0" r="0" b="889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52.JPG"/>
                    <pic:cNvPicPr/>
                  </pic:nvPicPr>
                  <pic:blipFill rotWithShape="1">
                    <a:blip r:embed="rId25" cstate="print">
                      <a:extLst>
                        <a:ext uri="{28A0092B-C50C-407E-A947-70E740481C1C}">
                          <a14:useLocalDpi xmlns:a14="http://schemas.microsoft.com/office/drawing/2010/main" val="0"/>
                        </a:ext>
                      </a:extLst>
                    </a:blip>
                    <a:srcRect l="3574" t="24134" r="14403" b="29047"/>
                    <a:stretch/>
                  </pic:blipFill>
                  <pic:spPr bwMode="auto">
                    <a:xfrm>
                      <a:off x="0" y="0"/>
                      <a:ext cx="3832529" cy="32679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092B" w:rsidRDefault="00D8092B" w:rsidP="003F7ECD"/>
    <w:p w:rsidR="00D8092B" w:rsidRDefault="00D8092B" w:rsidP="003F7ECD"/>
    <w:p w:rsidR="00D8092B" w:rsidRDefault="00D8092B" w:rsidP="003F7ECD"/>
    <w:p w:rsidR="00D8092B" w:rsidRDefault="00D8092B" w:rsidP="003F7ECD"/>
    <w:p w:rsidR="00D8092B" w:rsidRDefault="00D8092B" w:rsidP="003F7ECD"/>
    <w:p w:rsidR="00D8092B" w:rsidRDefault="00D8092B" w:rsidP="003F7ECD"/>
    <w:p w:rsidR="00D8092B" w:rsidRDefault="00D8092B" w:rsidP="003F7ECD"/>
    <w:p w:rsidR="00D8092B" w:rsidRDefault="00D8092B" w:rsidP="003F7ECD"/>
    <w:p w:rsidR="00D8092B" w:rsidRDefault="00D8092B" w:rsidP="003F7ECD"/>
    <w:p w:rsidR="00D8092B" w:rsidRDefault="00D8092B" w:rsidP="003F7ECD"/>
    <w:p w:rsidR="00D8092B" w:rsidRDefault="00D8092B" w:rsidP="003F7ECD"/>
    <w:p w:rsidR="00677027" w:rsidRDefault="00677027" w:rsidP="003F7ECD"/>
    <w:p w:rsidR="00C568C4" w:rsidRDefault="00C568C4" w:rsidP="003F7ECD"/>
    <w:p w:rsidR="00C568C4" w:rsidRDefault="00C568C4" w:rsidP="003F7ECD"/>
    <w:p w:rsidR="00C568C4" w:rsidRDefault="00C568C4" w:rsidP="00C568C4">
      <w:r>
        <w:t>Abb.15 (eigene Abbildung)</w:t>
      </w:r>
    </w:p>
    <w:p w:rsidR="00AE37E5" w:rsidRDefault="00AE37E5" w:rsidP="003F7ECD"/>
    <w:p w:rsidR="00C568C4" w:rsidRPr="00C568C4" w:rsidRDefault="00C568C4" w:rsidP="003F7ECD">
      <w:pPr>
        <w:rPr>
          <w:b/>
        </w:rPr>
      </w:pPr>
      <w:r w:rsidRPr="00C568C4">
        <w:rPr>
          <w:b/>
        </w:rPr>
        <w:t>Zu Aufgabe 6</w:t>
      </w:r>
    </w:p>
    <w:p w:rsidR="00C568C4" w:rsidRDefault="00B2607A" w:rsidP="003F7ECD">
      <w:r>
        <w:t>Die Hintereggeralm ist im Atlas nicht eingetragen, weshalb sie über Umwege gesucht we</w:t>
      </w:r>
      <w:r>
        <w:t>r</w:t>
      </w:r>
      <w:r>
        <w:t>den muss. Wels oder Kirchdorf hingegen sind genau verortbar.</w:t>
      </w:r>
    </w:p>
    <w:p w:rsidR="00B2607A" w:rsidRDefault="00B2607A" w:rsidP="003F7ECD"/>
    <w:p w:rsidR="00AE37E5" w:rsidRDefault="00AE37E5" w:rsidP="003F7ECD"/>
    <w:p w:rsidR="00AE37E5" w:rsidRDefault="00AE37E5" w:rsidP="003F7ECD"/>
    <w:p w:rsidR="00AE37E5" w:rsidRDefault="00AE37E5" w:rsidP="003F7ECD"/>
    <w:p w:rsidR="00AE37E5" w:rsidRDefault="00AE37E5" w:rsidP="003F7ECD"/>
    <w:p w:rsidR="00AE37E5" w:rsidRDefault="00AE37E5" w:rsidP="003F7ECD"/>
    <w:p w:rsidR="00AE37E5" w:rsidRDefault="00AE37E5" w:rsidP="003F7ECD"/>
    <w:p w:rsidR="00AD7A48" w:rsidRPr="00AD7A48" w:rsidRDefault="00AD7A48" w:rsidP="003F7ECD">
      <w:pPr>
        <w:rPr>
          <w:b/>
        </w:rPr>
      </w:pPr>
      <w:r w:rsidRPr="00AD7A48">
        <w:rPr>
          <w:b/>
        </w:rPr>
        <w:lastRenderedPageBreak/>
        <w:t>Zu Aufgabe 7</w:t>
      </w:r>
    </w:p>
    <w:p w:rsidR="00C568C4" w:rsidRDefault="003F67AD" w:rsidP="003F7ECD">
      <w:r>
        <w:t xml:space="preserve">Die Höhe der Hintereggeralm kann anhand der Farbschattierung abgeschätzt werden. Sie liegt auf etwa 1000 bis 1500 Meter über dem Meeresspiegel. </w:t>
      </w:r>
      <w:r w:rsidR="00660B5A">
        <w:t>Die Hintereggeralm liegt in der Bergstufe.</w:t>
      </w:r>
    </w:p>
    <w:p w:rsidR="00660B5A" w:rsidRDefault="00660B5A" w:rsidP="003F7ECD">
      <w:r>
        <w:t>Wels liegt auf einer Höhe von 317 Meter über dem Meeresspiegel</w:t>
      </w:r>
      <w:r w:rsidR="000E4C66">
        <w:t xml:space="preserve"> und somit</w:t>
      </w:r>
      <w:r>
        <w:t xml:space="preserve"> in der Hüge</w:t>
      </w:r>
      <w:r>
        <w:t>l</w:t>
      </w:r>
      <w:r>
        <w:t>stufe.</w:t>
      </w:r>
    </w:p>
    <w:p w:rsidR="00660B5A" w:rsidRDefault="00F57238" w:rsidP="003F7ECD">
      <w:r>
        <w:rPr>
          <w:noProof/>
        </w:rPr>
        <w:drawing>
          <wp:anchor distT="0" distB="0" distL="114300" distR="114300" simplePos="0" relativeHeight="251845632" behindDoc="1" locked="0" layoutInCell="1" allowOverlap="1" wp14:anchorId="16792139" wp14:editId="3FFC43CD">
            <wp:simplePos x="0" y="0"/>
            <wp:positionH relativeFrom="column">
              <wp:posOffset>24130</wp:posOffset>
            </wp:positionH>
            <wp:positionV relativeFrom="paragraph">
              <wp:posOffset>186055</wp:posOffset>
            </wp:positionV>
            <wp:extent cx="4259580" cy="3696970"/>
            <wp:effectExtent l="0" t="0" r="7620" b="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55.JPG"/>
                    <pic:cNvPicPr/>
                  </pic:nvPicPr>
                  <pic:blipFill rotWithShape="1">
                    <a:blip r:embed="rId26" cstate="print">
                      <a:extLst>
                        <a:ext uri="{28A0092B-C50C-407E-A947-70E740481C1C}">
                          <a14:useLocalDpi xmlns:a14="http://schemas.microsoft.com/office/drawing/2010/main" val="0"/>
                        </a:ext>
                      </a:extLst>
                    </a:blip>
                    <a:srcRect l="3743" t="25057" r="5101" b="21982"/>
                    <a:stretch/>
                  </pic:blipFill>
                  <pic:spPr bwMode="auto">
                    <a:xfrm>
                      <a:off x="0" y="0"/>
                      <a:ext cx="4259580" cy="3696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68C4" w:rsidRDefault="00C568C4" w:rsidP="003F7ECD"/>
    <w:p w:rsidR="00F57238" w:rsidRDefault="00F57238" w:rsidP="003F7ECD"/>
    <w:p w:rsidR="00F57238" w:rsidRDefault="00F57238" w:rsidP="003F7ECD"/>
    <w:p w:rsidR="00F57238" w:rsidRDefault="00F57238" w:rsidP="003F7ECD"/>
    <w:p w:rsidR="00F57238" w:rsidRDefault="00F57238" w:rsidP="003F7ECD"/>
    <w:p w:rsidR="00F57238" w:rsidRDefault="00F57238" w:rsidP="003F7ECD"/>
    <w:p w:rsidR="00F57238" w:rsidRDefault="00F57238" w:rsidP="003F7ECD"/>
    <w:p w:rsidR="00F57238" w:rsidRDefault="00F57238" w:rsidP="003F7ECD"/>
    <w:p w:rsidR="00F57238" w:rsidRDefault="00F57238" w:rsidP="003F7ECD"/>
    <w:p w:rsidR="00F57238" w:rsidRDefault="00F57238" w:rsidP="003F7ECD"/>
    <w:p w:rsidR="00F57238" w:rsidRDefault="00F57238" w:rsidP="003F7ECD"/>
    <w:p w:rsidR="00F57238" w:rsidRDefault="00F57238" w:rsidP="003F7ECD"/>
    <w:p w:rsidR="00F57238" w:rsidRDefault="00F57238" w:rsidP="003F7ECD"/>
    <w:p w:rsidR="00F57238" w:rsidRDefault="00F57238" w:rsidP="003F7ECD"/>
    <w:p w:rsidR="00F57238" w:rsidRDefault="00F57238" w:rsidP="003F7ECD"/>
    <w:p w:rsidR="00F57238" w:rsidRDefault="00F57238" w:rsidP="003F7ECD"/>
    <w:p w:rsidR="00F57238" w:rsidRDefault="00F57238" w:rsidP="003F7ECD"/>
    <w:p w:rsidR="00F57238" w:rsidRDefault="00F57238" w:rsidP="00F57238">
      <w:r>
        <w:t>Abb.16 (eigene Abbildung)</w:t>
      </w:r>
    </w:p>
    <w:p w:rsidR="00F57238" w:rsidRDefault="00F57238" w:rsidP="003F7ECD"/>
    <w:p w:rsidR="00F57238" w:rsidRPr="006E1DEA" w:rsidRDefault="006E1DEA" w:rsidP="003F7ECD">
      <w:pPr>
        <w:rPr>
          <w:b/>
        </w:rPr>
      </w:pPr>
      <w:r w:rsidRPr="006E1DEA">
        <w:rPr>
          <w:b/>
        </w:rPr>
        <w:t>Zu Aufgabe 8</w:t>
      </w:r>
    </w:p>
    <w:p w:rsidR="00153D2F" w:rsidRDefault="00153D2F" w:rsidP="003F7ECD">
      <w:r>
        <w:t xml:space="preserve">Die Antworten können sehr unterschiedlich ausfallen, da die Frage sehr offen gestellt ist. Sie lässt den Lernenden viel Raum zum </w:t>
      </w:r>
      <w:r w:rsidR="00F24852">
        <w:t>Nachdenken</w:t>
      </w:r>
      <w:r>
        <w:t>.</w:t>
      </w:r>
    </w:p>
    <w:p w:rsidR="00F57238" w:rsidRDefault="00153D2F" w:rsidP="00153D2F">
      <w:pPr>
        <w:pStyle w:val="Listenabsatz"/>
        <w:numPr>
          <w:ilvl w:val="0"/>
          <w:numId w:val="1"/>
        </w:numPr>
      </w:pPr>
      <w:r>
        <w:t>das Sortiment verringert sich ein wenig, da weniger Milch erzeugt wird.</w:t>
      </w:r>
      <w:r w:rsidR="0090777F">
        <w:t xml:space="preserve"> Oder</w:t>
      </w:r>
      <w:r w:rsidR="00F24852">
        <w:t>: Das Sortiment ändert sich – es gibt jetzt keine Fruchtzwerge mehr,…</w:t>
      </w:r>
    </w:p>
    <w:p w:rsidR="00153D2F" w:rsidRDefault="00153D2F" w:rsidP="00153D2F">
      <w:pPr>
        <w:pStyle w:val="Listenabsatz"/>
        <w:numPr>
          <w:ilvl w:val="0"/>
          <w:numId w:val="1"/>
        </w:numPr>
      </w:pPr>
      <w:r>
        <w:t>Das Sortiment schrumpft enorm, da die Milch von den Almen bei weitem nicht ausreicht.</w:t>
      </w:r>
    </w:p>
    <w:p w:rsidR="00F57238" w:rsidRDefault="00F57238" w:rsidP="003F7ECD"/>
    <w:p w:rsidR="00F57238" w:rsidRPr="00347EB0" w:rsidRDefault="00347EB0" w:rsidP="003F7ECD">
      <w:pPr>
        <w:rPr>
          <w:b/>
        </w:rPr>
      </w:pPr>
      <w:r w:rsidRPr="00347EB0">
        <w:rPr>
          <w:b/>
        </w:rPr>
        <w:lastRenderedPageBreak/>
        <w:t>Zu Aufgabe 9</w:t>
      </w:r>
    </w:p>
    <w:p w:rsidR="004D5FF4" w:rsidRDefault="004D5FF4" w:rsidP="003F7ECD">
      <w:r>
        <w:t>M09:</w:t>
      </w:r>
      <w:r w:rsidRPr="004D5FF4">
        <w:t xml:space="preserve"> </w:t>
      </w:r>
      <w:r>
        <w:t>extensiv, weil:</w:t>
      </w:r>
      <w:r w:rsidR="00C873C9">
        <w:t xml:space="preserve"> Bergstufe</w:t>
      </w:r>
    </w:p>
    <w:p w:rsidR="00C873C9" w:rsidRDefault="00347EB0" w:rsidP="003F7ECD">
      <w:r>
        <w:t>M10:</w:t>
      </w:r>
      <w:r w:rsidR="004D5FF4">
        <w:t xml:space="preserve"> extensiv, weil:</w:t>
      </w:r>
      <w:r w:rsidR="00C873C9">
        <w:t xml:space="preserve"> keine Maschinen</w:t>
      </w:r>
    </w:p>
    <w:p w:rsidR="00347EB0" w:rsidRDefault="00347EB0" w:rsidP="003F7ECD">
      <w:r>
        <w:t>M11:</w:t>
      </w:r>
      <w:r w:rsidR="004D5FF4">
        <w:t xml:space="preserve"> extensiv, weil:</w:t>
      </w:r>
      <w:r w:rsidR="00C873C9">
        <w:t xml:space="preserve"> arbeitsintensiv</w:t>
      </w:r>
    </w:p>
    <w:p w:rsidR="00347EB0" w:rsidRDefault="00347EB0" w:rsidP="003F7ECD">
      <w:r>
        <w:t>M12:</w:t>
      </w:r>
      <w:r w:rsidR="004D5FF4">
        <w:t xml:space="preserve"> extensiv, weil:</w:t>
      </w:r>
      <w:r w:rsidR="00C873C9">
        <w:t xml:space="preserve"> Arbeit von Hand</w:t>
      </w:r>
    </w:p>
    <w:p w:rsidR="00347EB0" w:rsidRDefault="00347EB0" w:rsidP="003F7ECD">
      <w:r>
        <w:t>M13:</w:t>
      </w:r>
      <w:r w:rsidR="004D5FF4" w:rsidRPr="004D5FF4">
        <w:t xml:space="preserve"> </w:t>
      </w:r>
      <w:r w:rsidR="004D5FF4">
        <w:t>intensiv, weil:</w:t>
      </w:r>
      <w:r w:rsidR="00C873C9">
        <w:t xml:space="preserve"> große Maschine, Traktor</w:t>
      </w:r>
    </w:p>
    <w:p w:rsidR="00347EB0" w:rsidRDefault="00347EB0" w:rsidP="003F7ECD">
      <w:r>
        <w:t>M14:</w:t>
      </w:r>
      <w:r w:rsidR="004D5FF4">
        <w:t xml:space="preserve"> intensiv, weil:</w:t>
      </w:r>
      <w:r w:rsidR="00C873C9">
        <w:t xml:space="preserve"> kapitalintensiv, Gerät (Melkanlage)</w:t>
      </w:r>
    </w:p>
    <w:p w:rsidR="00347EB0" w:rsidRDefault="00347EB0" w:rsidP="003F7ECD">
      <w:r>
        <w:t>M15:</w:t>
      </w:r>
      <w:r w:rsidR="004D5FF4" w:rsidRPr="004D5FF4">
        <w:t xml:space="preserve"> </w:t>
      </w:r>
      <w:r w:rsidR="004D5FF4">
        <w:t>intensiv, weil:</w:t>
      </w:r>
      <w:r w:rsidR="00C873C9">
        <w:t xml:space="preserve"> kapitalintensiv, Geräte (Milchtank, Milchanzeige)</w:t>
      </w:r>
    </w:p>
    <w:p w:rsidR="00347EB0" w:rsidRDefault="00347EB0" w:rsidP="003F7ECD">
      <w:r>
        <w:t>M16:</w:t>
      </w:r>
      <w:r w:rsidR="004D5FF4" w:rsidRPr="004D5FF4">
        <w:t xml:space="preserve"> </w:t>
      </w:r>
      <w:r w:rsidR="004D5FF4">
        <w:t>intensiv, weil:</w:t>
      </w:r>
      <w:r w:rsidR="00C873C9">
        <w:t xml:space="preserve"> Gerät (elektrische Bürste)</w:t>
      </w:r>
    </w:p>
    <w:p w:rsidR="00F57238" w:rsidRDefault="00F57238" w:rsidP="003F7ECD"/>
    <w:p w:rsidR="00F57238" w:rsidRPr="005A1115" w:rsidRDefault="005A1115" w:rsidP="003F7ECD">
      <w:pPr>
        <w:rPr>
          <w:b/>
        </w:rPr>
      </w:pPr>
      <w:r w:rsidRPr="005A1115">
        <w:rPr>
          <w:b/>
        </w:rPr>
        <w:t>Zu Aufgabe 10</w:t>
      </w:r>
    </w:p>
    <w:p w:rsidR="00F57238" w:rsidRDefault="00C9235B" w:rsidP="003F7ECD">
      <w:r>
        <w:t>Mehrere Reihungen möglich, z.B.:</w:t>
      </w:r>
    </w:p>
    <w:p w:rsidR="00F57238" w:rsidRDefault="00C9235B" w:rsidP="00C9235B">
      <w:pPr>
        <w:pStyle w:val="Listenabsatz"/>
        <w:numPr>
          <w:ilvl w:val="0"/>
          <w:numId w:val="2"/>
        </w:numPr>
      </w:pPr>
      <w:r>
        <w:t>M3, M9, M10, M11, M12</w:t>
      </w:r>
      <w:r w:rsidR="00C343ED">
        <w:t>, M1</w:t>
      </w:r>
    </w:p>
    <w:p w:rsidR="00C9235B" w:rsidRDefault="00C9235B" w:rsidP="00C9235B"/>
    <w:p w:rsidR="009B15D5" w:rsidRDefault="009B15D5">
      <w:pPr>
        <w:overflowPunct/>
        <w:autoSpaceDE/>
        <w:autoSpaceDN/>
        <w:adjustRightInd/>
        <w:spacing w:after="200" w:line="276" w:lineRule="auto"/>
        <w:jc w:val="left"/>
        <w:textAlignment w:val="auto"/>
      </w:pPr>
      <w:r>
        <w:br w:type="page"/>
      </w:r>
    </w:p>
    <w:p w:rsidR="003F7ECD" w:rsidRDefault="008F6AEF" w:rsidP="008F6AEF">
      <w:pPr>
        <w:pStyle w:val="SZusammenfassung"/>
      </w:pPr>
      <w:r>
        <w:lastRenderedPageBreak/>
        <w:t>Literatur</w:t>
      </w:r>
    </w:p>
    <w:p w:rsidR="001E791F" w:rsidRDefault="001E791F" w:rsidP="00533B49">
      <w:pPr>
        <w:ind w:left="567" w:hanging="567"/>
      </w:pPr>
    </w:p>
    <w:p w:rsidR="00533B49" w:rsidRPr="00533B49" w:rsidRDefault="00533B49" w:rsidP="00533B49">
      <w:pPr>
        <w:ind w:left="567" w:hanging="567"/>
      </w:pPr>
      <w:r w:rsidRPr="00533B49">
        <w:t>BMUKK (2010): Lehrpläne der AHS-Unterstufe. Geographie und Wirtschaftskunde.</w:t>
      </w:r>
      <w:r>
        <w:t xml:space="preserve"> </w:t>
      </w:r>
      <w:r w:rsidRPr="00533B49">
        <w:t>&lt;http</w:t>
      </w:r>
      <w:r>
        <w:t xml:space="preserve"> </w:t>
      </w:r>
      <w:r w:rsidRPr="00533B49">
        <w:t>://www.bmukk.gv.at/medienpool/784/ahs9.pdf&gt; (Zugriff. 2013-06-11).</w:t>
      </w:r>
    </w:p>
    <w:p w:rsidR="00533B49" w:rsidRPr="00533B49" w:rsidRDefault="00533B49" w:rsidP="00533B49"/>
    <w:p w:rsidR="00533B49" w:rsidRDefault="00533B49" w:rsidP="000975CB">
      <w:pPr>
        <w:ind w:left="567" w:hanging="567"/>
      </w:pPr>
      <w:r w:rsidRPr="00533B49">
        <w:rPr>
          <w:smallCaps/>
        </w:rPr>
        <w:t>Statistik Austria</w:t>
      </w:r>
      <w:r w:rsidRPr="00533B49">
        <w:t xml:space="preserve"> (2013): Milch. Kuhmilcherzeugung und –verwendung. &lt;https://www.statistik.at/web_de/statistiken/land_und_forstwirtschaft/viehbestand_tierische_erzeuerze/milch/ind</w:t>
      </w:r>
      <w:r w:rsidR="000975CB">
        <w:t>ex.html&gt; (Zugriff: 2013-06-13).</w:t>
      </w:r>
    </w:p>
    <w:sectPr w:rsidR="00533B49" w:rsidSect="0041304A">
      <w:pgSz w:w="11906" w:h="16838" w:code="9"/>
      <w:pgMar w:top="1985" w:right="2268" w:bottom="3799" w:left="2268" w:header="1304" w:footer="3402"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8587D"/>
    <w:multiLevelType w:val="hybridMultilevel"/>
    <w:tmpl w:val="E2348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4764078"/>
    <w:multiLevelType w:val="hybridMultilevel"/>
    <w:tmpl w:val="B078770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efaultTabStop w:val="708"/>
  <w:autoHyphenation/>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C8C"/>
    <w:rsid w:val="00016C6B"/>
    <w:rsid w:val="000251B0"/>
    <w:rsid w:val="0003186E"/>
    <w:rsid w:val="00032664"/>
    <w:rsid w:val="000538AD"/>
    <w:rsid w:val="000625FF"/>
    <w:rsid w:val="00066A92"/>
    <w:rsid w:val="000756FC"/>
    <w:rsid w:val="000975CB"/>
    <w:rsid w:val="00097699"/>
    <w:rsid w:val="000B1D34"/>
    <w:rsid w:val="000B577E"/>
    <w:rsid w:val="000C6850"/>
    <w:rsid w:val="000C687D"/>
    <w:rsid w:val="000D743F"/>
    <w:rsid w:val="000E4C66"/>
    <w:rsid w:val="000F636E"/>
    <w:rsid w:val="00101A5E"/>
    <w:rsid w:val="0012485F"/>
    <w:rsid w:val="0012674D"/>
    <w:rsid w:val="00137401"/>
    <w:rsid w:val="001505A3"/>
    <w:rsid w:val="00153D2F"/>
    <w:rsid w:val="00164B09"/>
    <w:rsid w:val="001661E8"/>
    <w:rsid w:val="0017546A"/>
    <w:rsid w:val="00191FD6"/>
    <w:rsid w:val="001A2911"/>
    <w:rsid w:val="001A3609"/>
    <w:rsid w:val="001A7A07"/>
    <w:rsid w:val="001B062D"/>
    <w:rsid w:val="001B4F60"/>
    <w:rsid w:val="001B51A7"/>
    <w:rsid w:val="001B6C16"/>
    <w:rsid w:val="001D12F4"/>
    <w:rsid w:val="001D42D7"/>
    <w:rsid w:val="001D6F9C"/>
    <w:rsid w:val="001E2F4F"/>
    <w:rsid w:val="001E791F"/>
    <w:rsid w:val="001F2DA9"/>
    <w:rsid w:val="00204B14"/>
    <w:rsid w:val="002065F0"/>
    <w:rsid w:val="0021689B"/>
    <w:rsid w:val="00220ECB"/>
    <w:rsid w:val="00222E10"/>
    <w:rsid w:val="00224F31"/>
    <w:rsid w:val="002305B2"/>
    <w:rsid w:val="00231997"/>
    <w:rsid w:val="002350E0"/>
    <w:rsid w:val="00244F7B"/>
    <w:rsid w:val="0025010A"/>
    <w:rsid w:val="00255072"/>
    <w:rsid w:val="00264DFD"/>
    <w:rsid w:val="002667B5"/>
    <w:rsid w:val="0027627E"/>
    <w:rsid w:val="00280A71"/>
    <w:rsid w:val="002827EB"/>
    <w:rsid w:val="002A2EB5"/>
    <w:rsid w:val="002C2522"/>
    <w:rsid w:val="002D5B61"/>
    <w:rsid w:val="002E64FD"/>
    <w:rsid w:val="002F6ADA"/>
    <w:rsid w:val="003028A1"/>
    <w:rsid w:val="0032425A"/>
    <w:rsid w:val="00335084"/>
    <w:rsid w:val="00343A02"/>
    <w:rsid w:val="003441BE"/>
    <w:rsid w:val="00347EB0"/>
    <w:rsid w:val="00353945"/>
    <w:rsid w:val="00353B12"/>
    <w:rsid w:val="00353D0A"/>
    <w:rsid w:val="003602F3"/>
    <w:rsid w:val="00364A13"/>
    <w:rsid w:val="003717EA"/>
    <w:rsid w:val="00372CE3"/>
    <w:rsid w:val="00385A40"/>
    <w:rsid w:val="00386418"/>
    <w:rsid w:val="0039026F"/>
    <w:rsid w:val="003A0FD5"/>
    <w:rsid w:val="003A4BD3"/>
    <w:rsid w:val="003B0282"/>
    <w:rsid w:val="003B5664"/>
    <w:rsid w:val="003C0309"/>
    <w:rsid w:val="003C1AC8"/>
    <w:rsid w:val="003D0B06"/>
    <w:rsid w:val="003D3F52"/>
    <w:rsid w:val="003F67AD"/>
    <w:rsid w:val="003F7ECD"/>
    <w:rsid w:val="00404DB4"/>
    <w:rsid w:val="0041304A"/>
    <w:rsid w:val="00424CB7"/>
    <w:rsid w:val="00442FBD"/>
    <w:rsid w:val="00456626"/>
    <w:rsid w:val="00464DC0"/>
    <w:rsid w:val="004657FF"/>
    <w:rsid w:val="00467373"/>
    <w:rsid w:val="00473E56"/>
    <w:rsid w:val="004832D6"/>
    <w:rsid w:val="004D5FF4"/>
    <w:rsid w:val="004E5D8B"/>
    <w:rsid w:val="004E6B03"/>
    <w:rsid w:val="00503064"/>
    <w:rsid w:val="00503E3D"/>
    <w:rsid w:val="00513E3B"/>
    <w:rsid w:val="00517638"/>
    <w:rsid w:val="005237BC"/>
    <w:rsid w:val="00533B49"/>
    <w:rsid w:val="0053592E"/>
    <w:rsid w:val="0055272A"/>
    <w:rsid w:val="00556F60"/>
    <w:rsid w:val="00557B3E"/>
    <w:rsid w:val="005634AC"/>
    <w:rsid w:val="00584EFA"/>
    <w:rsid w:val="0058517A"/>
    <w:rsid w:val="005A1115"/>
    <w:rsid w:val="005A7D3F"/>
    <w:rsid w:val="005B420F"/>
    <w:rsid w:val="005B6A2B"/>
    <w:rsid w:val="005C6344"/>
    <w:rsid w:val="005E2BAC"/>
    <w:rsid w:val="00604F38"/>
    <w:rsid w:val="00621D49"/>
    <w:rsid w:val="0062499E"/>
    <w:rsid w:val="00632AA8"/>
    <w:rsid w:val="0063611C"/>
    <w:rsid w:val="006411C6"/>
    <w:rsid w:val="00660B5A"/>
    <w:rsid w:val="006649D8"/>
    <w:rsid w:val="006753BE"/>
    <w:rsid w:val="00677027"/>
    <w:rsid w:val="00682260"/>
    <w:rsid w:val="0069409F"/>
    <w:rsid w:val="00695384"/>
    <w:rsid w:val="006A523F"/>
    <w:rsid w:val="006B57C5"/>
    <w:rsid w:val="006C3AB8"/>
    <w:rsid w:val="006D3835"/>
    <w:rsid w:val="006E1DEA"/>
    <w:rsid w:val="006E3D42"/>
    <w:rsid w:val="00703111"/>
    <w:rsid w:val="007047C0"/>
    <w:rsid w:val="00712E8E"/>
    <w:rsid w:val="007211DD"/>
    <w:rsid w:val="0072487C"/>
    <w:rsid w:val="0072751A"/>
    <w:rsid w:val="0073019D"/>
    <w:rsid w:val="00732205"/>
    <w:rsid w:val="00737FCD"/>
    <w:rsid w:val="00747290"/>
    <w:rsid w:val="00751374"/>
    <w:rsid w:val="00753CD4"/>
    <w:rsid w:val="00761572"/>
    <w:rsid w:val="007745C2"/>
    <w:rsid w:val="007778D9"/>
    <w:rsid w:val="007859EB"/>
    <w:rsid w:val="007869D2"/>
    <w:rsid w:val="00786D3A"/>
    <w:rsid w:val="007902D4"/>
    <w:rsid w:val="00796079"/>
    <w:rsid w:val="007A420C"/>
    <w:rsid w:val="007B1644"/>
    <w:rsid w:val="007E0F60"/>
    <w:rsid w:val="007E571F"/>
    <w:rsid w:val="007F43EF"/>
    <w:rsid w:val="008035ED"/>
    <w:rsid w:val="00823982"/>
    <w:rsid w:val="00823E7D"/>
    <w:rsid w:val="00833D01"/>
    <w:rsid w:val="00834C8C"/>
    <w:rsid w:val="00841F6C"/>
    <w:rsid w:val="00842D6A"/>
    <w:rsid w:val="00850074"/>
    <w:rsid w:val="008507F0"/>
    <w:rsid w:val="0085425B"/>
    <w:rsid w:val="00855C8B"/>
    <w:rsid w:val="008565F3"/>
    <w:rsid w:val="00857E1F"/>
    <w:rsid w:val="00876841"/>
    <w:rsid w:val="00887FF8"/>
    <w:rsid w:val="008A10C7"/>
    <w:rsid w:val="008A2E78"/>
    <w:rsid w:val="008A5BFA"/>
    <w:rsid w:val="008B2680"/>
    <w:rsid w:val="008B6073"/>
    <w:rsid w:val="008B6727"/>
    <w:rsid w:val="008F3D77"/>
    <w:rsid w:val="008F6AEF"/>
    <w:rsid w:val="00906410"/>
    <w:rsid w:val="0090777F"/>
    <w:rsid w:val="00907A70"/>
    <w:rsid w:val="00911989"/>
    <w:rsid w:val="009124AC"/>
    <w:rsid w:val="00915976"/>
    <w:rsid w:val="00922664"/>
    <w:rsid w:val="00923BA2"/>
    <w:rsid w:val="00930580"/>
    <w:rsid w:val="00930F2A"/>
    <w:rsid w:val="00932F67"/>
    <w:rsid w:val="009358F4"/>
    <w:rsid w:val="009753A8"/>
    <w:rsid w:val="0099338A"/>
    <w:rsid w:val="00994A79"/>
    <w:rsid w:val="00994D69"/>
    <w:rsid w:val="009A1329"/>
    <w:rsid w:val="009A5465"/>
    <w:rsid w:val="009A69DA"/>
    <w:rsid w:val="009B15D5"/>
    <w:rsid w:val="009C3D87"/>
    <w:rsid w:val="009C5FEE"/>
    <w:rsid w:val="009D0BD7"/>
    <w:rsid w:val="009E448D"/>
    <w:rsid w:val="00A1418B"/>
    <w:rsid w:val="00A25A4D"/>
    <w:rsid w:val="00A36099"/>
    <w:rsid w:val="00A365B5"/>
    <w:rsid w:val="00A47EFD"/>
    <w:rsid w:val="00A52A98"/>
    <w:rsid w:val="00A572B3"/>
    <w:rsid w:val="00A701FE"/>
    <w:rsid w:val="00A7583B"/>
    <w:rsid w:val="00A7638E"/>
    <w:rsid w:val="00A84931"/>
    <w:rsid w:val="00A853CA"/>
    <w:rsid w:val="00A905C4"/>
    <w:rsid w:val="00A91530"/>
    <w:rsid w:val="00A93D01"/>
    <w:rsid w:val="00AA7156"/>
    <w:rsid w:val="00AB49A3"/>
    <w:rsid w:val="00AC7FAA"/>
    <w:rsid w:val="00AD7A48"/>
    <w:rsid w:val="00AD7BC6"/>
    <w:rsid w:val="00AE37E5"/>
    <w:rsid w:val="00AE4C33"/>
    <w:rsid w:val="00AE664C"/>
    <w:rsid w:val="00AF7860"/>
    <w:rsid w:val="00B02418"/>
    <w:rsid w:val="00B22021"/>
    <w:rsid w:val="00B248BB"/>
    <w:rsid w:val="00B2607A"/>
    <w:rsid w:val="00B26B62"/>
    <w:rsid w:val="00B34955"/>
    <w:rsid w:val="00B40EED"/>
    <w:rsid w:val="00B41BB0"/>
    <w:rsid w:val="00B4235E"/>
    <w:rsid w:val="00B46FB0"/>
    <w:rsid w:val="00B76CB0"/>
    <w:rsid w:val="00B83FA5"/>
    <w:rsid w:val="00B8609E"/>
    <w:rsid w:val="00B91462"/>
    <w:rsid w:val="00B964CF"/>
    <w:rsid w:val="00BA550E"/>
    <w:rsid w:val="00BA7F8B"/>
    <w:rsid w:val="00BB132B"/>
    <w:rsid w:val="00BB4D20"/>
    <w:rsid w:val="00BF6A51"/>
    <w:rsid w:val="00C020AD"/>
    <w:rsid w:val="00C06ED5"/>
    <w:rsid w:val="00C117E5"/>
    <w:rsid w:val="00C27D53"/>
    <w:rsid w:val="00C343ED"/>
    <w:rsid w:val="00C34F1A"/>
    <w:rsid w:val="00C43B51"/>
    <w:rsid w:val="00C568C4"/>
    <w:rsid w:val="00C61C97"/>
    <w:rsid w:val="00C76982"/>
    <w:rsid w:val="00C873C9"/>
    <w:rsid w:val="00C9235B"/>
    <w:rsid w:val="00C95BC7"/>
    <w:rsid w:val="00C95DF2"/>
    <w:rsid w:val="00CA2BEA"/>
    <w:rsid w:val="00CA78DF"/>
    <w:rsid w:val="00CB3DAE"/>
    <w:rsid w:val="00CB3EAA"/>
    <w:rsid w:val="00CC3A0A"/>
    <w:rsid w:val="00CC4C90"/>
    <w:rsid w:val="00CD5AFC"/>
    <w:rsid w:val="00CE25CA"/>
    <w:rsid w:val="00CE480B"/>
    <w:rsid w:val="00CE6124"/>
    <w:rsid w:val="00CF61FA"/>
    <w:rsid w:val="00D01EF7"/>
    <w:rsid w:val="00D24C1B"/>
    <w:rsid w:val="00D61125"/>
    <w:rsid w:val="00D8092B"/>
    <w:rsid w:val="00D839C0"/>
    <w:rsid w:val="00D867F6"/>
    <w:rsid w:val="00D958B4"/>
    <w:rsid w:val="00DB1071"/>
    <w:rsid w:val="00DD1D6D"/>
    <w:rsid w:val="00DD30D9"/>
    <w:rsid w:val="00DF0454"/>
    <w:rsid w:val="00DF2AE6"/>
    <w:rsid w:val="00DF40B8"/>
    <w:rsid w:val="00E06A29"/>
    <w:rsid w:val="00E13418"/>
    <w:rsid w:val="00E144CD"/>
    <w:rsid w:val="00E22F8C"/>
    <w:rsid w:val="00E308C1"/>
    <w:rsid w:val="00E37C4A"/>
    <w:rsid w:val="00E408D9"/>
    <w:rsid w:val="00E43DB7"/>
    <w:rsid w:val="00E5207F"/>
    <w:rsid w:val="00E56D62"/>
    <w:rsid w:val="00E61024"/>
    <w:rsid w:val="00E63965"/>
    <w:rsid w:val="00E63AF9"/>
    <w:rsid w:val="00E65999"/>
    <w:rsid w:val="00E65FD0"/>
    <w:rsid w:val="00E66B84"/>
    <w:rsid w:val="00E83CCF"/>
    <w:rsid w:val="00E83EB5"/>
    <w:rsid w:val="00E863A1"/>
    <w:rsid w:val="00E95A0C"/>
    <w:rsid w:val="00ED7BC0"/>
    <w:rsid w:val="00EF4E2E"/>
    <w:rsid w:val="00F04D2D"/>
    <w:rsid w:val="00F12C3F"/>
    <w:rsid w:val="00F13965"/>
    <w:rsid w:val="00F2019D"/>
    <w:rsid w:val="00F22435"/>
    <w:rsid w:val="00F23C49"/>
    <w:rsid w:val="00F24852"/>
    <w:rsid w:val="00F24D77"/>
    <w:rsid w:val="00F33C81"/>
    <w:rsid w:val="00F432E4"/>
    <w:rsid w:val="00F46A9F"/>
    <w:rsid w:val="00F546DE"/>
    <w:rsid w:val="00F55660"/>
    <w:rsid w:val="00F57238"/>
    <w:rsid w:val="00F57E0C"/>
    <w:rsid w:val="00F75C60"/>
    <w:rsid w:val="00F87FAB"/>
    <w:rsid w:val="00F955AB"/>
    <w:rsid w:val="00FA7E9D"/>
    <w:rsid w:val="00FC4302"/>
    <w:rsid w:val="00FD7EA2"/>
    <w:rsid w:val="00FE1339"/>
    <w:rsid w:val="00FF492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F7ECD"/>
    <w:pPr>
      <w:overflowPunct w:val="0"/>
      <w:autoSpaceDE w:val="0"/>
      <w:autoSpaceDN w:val="0"/>
      <w:adjustRightInd w:val="0"/>
      <w:spacing w:after="120" w:line="240" w:lineRule="auto"/>
      <w:jc w:val="both"/>
      <w:textAlignment w:val="baseline"/>
    </w:pPr>
    <w:rPr>
      <w:rFonts w:ascii="Times New Roman" w:eastAsia="Times New Roman" w:hAnsi="Times New Roman" w:cs="Times New Roman"/>
      <w:sz w:val="20"/>
      <w:szCs w:val="20"/>
      <w:lang w:val="de-DE" w:eastAsia="de-DE"/>
    </w:rPr>
  </w:style>
  <w:style w:type="paragraph" w:styleId="berschrift1">
    <w:name w:val="heading 1"/>
    <w:basedOn w:val="Standard"/>
    <w:next w:val="Standard"/>
    <w:link w:val="berschrift1Zchn"/>
    <w:qFormat/>
    <w:rsid w:val="003F7ECD"/>
    <w:pPr>
      <w:keepNext/>
      <w:tabs>
        <w:tab w:val="left" w:pos="510"/>
      </w:tabs>
      <w:spacing w:before="480"/>
      <w:ind w:left="510" w:hanging="510"/>
      <w:jc w:val="left"/>
      <w:outlineLvl w:val="0"/>
    </w:pPr>
    <w:rPr>
      <w:b/>
      <w:kern w:val="28"/>
      <w:sz w:val="26"/>
    </w:rPr>
  </w:style>
  <w:style w:type="paragraph" w:styleId="berschrift2">
    <w:name w:val="heading 2"/>
    <w:basedOn w:val="Standard"/>
    <w:next w:val="Standard"/>
    <w:link w:val="berschrift2Zchn"/>
    <w:qFormat/>
    <w:rsid w:val="003F7ECD"/>
    <w:pPr>
      <w:keepNext/>
      <w:tabs>
        <w:tab w:val="left" w:pos="510"/>
      </w:tabs>
      <w:spacing w:before="240"/>
      <w:ind w:left="510" w:hanging="510"/>
      <w:jc w:val="left"/>
      <w:outlineLvl w:val="1"/>
    </w:pPr>
    <w:rPr>
      <w:b/>
      <w:sz w:val="24"/>
    </w:rPr>
  </w:style>
  <w:style w:type="paragraph" w:styleId="berschrift3">
    <w:name w:val="heading 3"/>
    <w:basedOn w:val="Standard"/>
    <w:next w:val="Standard"/>
    <w:link w:val="berschrift3Zchn"/>
    <w:qFormat/>
    <w:rsid w:val="003F7ECD"/>
    <w:pPr>
      <w:keepNext/>
      <w:tabs>
        <w:tab w:val="left" w:pos="510"/>
      </w:tabs>
      <w:spacing w:before="240"/>
      <w:ind w:left="510" w:hanging="510"/>
      <w:outlineLvl w:val="2"/>
    </w:pPr>
    <w:rPr>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atznachTab">
    <w:name w:val="Absatz nach Tab."/>
    <w:basedOn w:val="Standard"/>
    <w:rsid w:val="003F7ECD"/>
    <w:pPr>
      <w:spacing w:before="360"/>
    </w:pPr>
  </w:style>
  <w:style w:type="paragraph" w:customStyle="1" w:styleId="Beitragstitel">
    <w:name w:val="Beitragstitel"/>
    <w:basedOn w:val="Standard"/>
    <w:rsid w:val="003F7ECD"/>
    <w:pPr>
      <w:tabs>
        <w:tab w:val="left" w:pos="851"/>
      </w:tabs>
      <w:spacing w:after="240"/>
      <w:jc w:val="center"/>
    </w:pPr>
    <w:rPr>
      <w:b/>
      <w:sz w:val="28"/>
    </w:rPr>
  </w:style>
  <w:style w:type="paragraph" w:customStyle="1" w:styleId="Autorenname">
    <w:name w:val="Autorenname"/>
    <w:basedOn w:val="Beitragstitel"/>
    <w:rsid w:val="003F7ECD"/>
    <w:rPr>
      <w:b w:val="0"/>
      <w:sz w:val="20"/>
    </w:rPr>
  </w:style>
  <w:style w:type="paragraph" w:styleId="Beschriftung">
    <w:name w:val="caption"/>
    <w:basedOn w:val="Standard"/>
    <w:next w:val="Standard"/>
    <w:qFormat/>
    <w:rsid w:val="003F7ECD"/>
    <w:pPr>
      <w:tabs>
        <w:tab w:val="left" w:pos="1701"/>
      </w:tabs>
      <w:spacing w:before="120"/>
      <w:ind w:left="567"/>
    </w:pPr>
    <w:rPr>
      <w:rFonts w:ascii="Arial" w:hAnsi="Arial"/>
      <w:b/>
    </w:rPr>
  </w:style>
  <w:style w:type="paragraph" w:styleId="Funotentext">
    <w:name w:val="footnote text"/>
    <w:basedOn w:val="Standard"/>
    <w:link w:val="FunotentextZchn"/>
    <w:semiHidden/>
    <w:rsid w:val="003F7ECD"/>
    <w:pPr>
      <w:tabs>
        <w:tab w:val="left" w:pos="198"/>
      </w:tabs>
      <w:ind w:left="198" w:hanging="198"/>
    </w:pPr>
    <w:rPr>
      <w:sz w:val="18"/>
    </w:rPr>
  </w:style>
  <w:style w:type="character" w:customStyle="1" w:styleId="FunotentextZchn">
    <w:name w:val="Fußnotentext Zchn"/>
    <w:basedOn w:val="Absatz-Standardschriftart"/>
    <w:link w:val="Funotentext"/>
    <w:semiHidden/>
    <w:rsid w:val="003F7ECD"/>
    <w:rPr>
      <w:rFonts w:ascii="Times New Roman" w:eastAsia="Times New Roman" w:hAnsi="Times New Roman" w:cs="Times New Roman"/>
      <w:sz w:val="18"/>
      <w:szCs w:val="20"/>
      <w:lang w:val="de-DE" w:eastAsia="de-DE"/>
    </w:rPr>
  </w:style>
  <w:style w:type="character" w:styleId="Funotenzeichen">
    <w:name w:val="footnote reference"/>
    <w:basedOn w:val="Absatz-Standardschriftart"/>
    <w:semiHidden/>
    <w:rsid w:val="003F7ECD"/>
    <w:rPr>
      <w:vertAlign w:val="superscript"/>
    </w:rPr>
  </w:style>
  <w:style w:type="character" w:customStyle="1" w:styleId="berschrift1Zchn">
    <w:name w:val="Überschrift 1 Zchn"/>
    <w:basedOn w:val="Absatz-Standardschriftart"/>
    <w:link w:val="berschrift1"/>
    <w:rsid w:val="003F7ECD"/>
    <w:rPr>
      <w:rFonts w:ascii="Times New Roman" w:eastAsia="Times New Roman" w:hAnsi="Times New Roman" w:cs="Times New Roman"/>
      <w:b/>
      <w:kern w:val="28"/>
      <w:sz w:val="26"/>
      <w:szCs w:val="20"/>
      <w:lang w:val="de-DE" w:eastAsia="de-DE"/>
    </w:rPr>
  </w:style>
  <w:style w:type="character" w:customStyle="1" w:styleId="berschrift2Zchn">
    <w:name w:val="Überschrift 2 Zchn"/>
    <w:basedOn w:val="Absatz-Standardschriftart"/>
    <w:link w:val="berschrift2"/>
    <w:rsid w:val="003F7ECD"/>
    <w:rPr>
      <w:rFonts w:ascii="Times New Roman" w:eastAsia="Times New Roman" w:hAnsi="Times New Roman" w:cs="Times New Roman"/>
      <w:b/>
      <w:sz w:val="24"/>
      <w:szCs w:val="20"/>
      <w:lang w:val="de-DE" w:eastAsia="de-DE"/>
    </w:rPr>
  </w:style>
  <w:style w:type="character" w:customStyle="1" w:styleId="berschrift3Zchn">
    <w:name w:val="Überschrift 3 Zchn"/>
    <w:basedOn w:val="Absatz-Standardschriftart"/>
    <w:link w:val="berschrift3"/>
    <w:rsid w:val="003F7ECD"/>
    <w:rPr>
      <w:rFonts w:ascii="Times New Roman" w:eastAsia="Times New Roman" w:hAnsi="Times New Roman" w:cs="Times New Roman"/>
      <w:b/>
      <w:szCs w:val="20"/>
      <w:lang w:val="de-DE" w:eastAsia="de-DE"/>
    </w:rPr>
  </w:style>
  <w:style w:type="paragraph" w:styleId="Fuzeile">
    <w:name w:val="footer"/>
    <w:basedOn w:val="Standard"/>
    <w:link w:val="FuzeileZchn"/>
    <w:rsid w:val="003F7ECD"/>
    <w:pPr>
      <w:tabs>
        <w:tab w:val="center" w:pos="4536"/>
        <w:tab w:val="right" w:pos="9072"/>
      </w:tabs>
    </w:pPr>
    <w:rPr>
      <w:sz w:val="18"/>
    </w:rPr>
  </w:style>
  <w:style w:type="character" w:customStyle="1" w:styleId="FuzeileZchn">
    <w:name w:val="Fußzeile Zchn"/>
    <w:basedOn w:val="Absatz-Standardschriftart"/>
    <w:link w:val="Fuzeile"/>
    <w:rsid w:val="003F7ECD"/>
    <w:rPr>
      <w:rFonts w:ascii="Times New Roman" w:eastAsia="Times New Roman" w:hAnsi="Times New Roman" w:cs="Times New Roman"/>
      <w:sz w:val="18"/>
      <w:szCs w:val="20"/>
      <w:lang w:val="de-DE" w:eastAsia="de-DE"/>
    </w:rPr>
  </w:style>
  <w:style w:type="paragraph" w:customStyle="1" w:styleId="Graphik">
    <w:name w:val="Graphik"/>
    <w:basedOn w:val="Standard"/>
    <w:rsid w:val="003F7ECD"/>
    <w:pPr>
      <w:spacing w:before="360"/>
      <w:jc w:val="center"/>
    </w:pPr>
  </w:style>
  <w:style w:type="character" w:styleId="Hyperlink">
    <w:name w:val="Hyperlink"/>
    <w:basedOn w:val="Absatz-Standardschriftart"/>
    <w:rsid w:val="003F7ECD"/>
    <w:rPr>
      <w:smallCaps/>
      <w:color w:val="auto"/>
      <w:u w:val="none"/>
    </w:rPr>
  </w:style>
  <w:style w:type="paragraph" w:styleId="Kopfzeile">
    <w:name w:val="header"/>
    <w:basedOn w:val="Standard"/>
    <w:link w:val="KopfzeileZchn"/>
    <w:rsid w:val="003F7ECD"/>
    <w:pPr>
      <w:tabs>
        <w:tab w:val="center" w:pos="4536"/>
        <w:tab w:val="right" w:pos="9072"/>
      </w:tabs>
    </w:pPr>
    <w:rPr>
      <w:sz w:val="18"/>
    </w:rPr>
  </w:style>
  <w:style w:type="character" w:customStyle="1" w:styleId="KopfzeileZchn">
    <w:name w:val="Kopfzeile Zchn"/>
    <w:basedOn w:val="Absatz-Standardschriftart"/>
    <w:link w:val="Kopfzeile"/>
    <w:rsid w:val="003F7ECD"/>
    <w:rPr>
      <w:rFonts w:ascii="Times New Roman" w:eastAsia="Times New Roman" w:hAnsi="Times New Roman" w:cs="Times New Roman"/>
      <w:sz w:val="18"/>
      <w:szCs w:val="20"/>
      <w:lang w:val="de-DE" w:eastAsia="de-DE"/>
    </w:rPr>
  </w:style>
  <w:style w:type="paragraph" w:customStyle="1" w:styleId="Literaturliste">
    <w:name w:val="Literaturliste"/>
    <w:basedOn w:val="Standard"/>
    <w:rsid w:val="003F7ECD"/>
    <w:pPr>
      <w:ind w:left="284" w:hanging="284"/>
    </w:pPr>
  </w:style>
  <w:style w:type="character" w:styleId="Seitenzahl">
    <w:name w:val="page number"/>
    <w:basedOn w:val="Absatz-Standardschriftart"/>
    <w:rsid w:val="003F7ECD"/>
    <w:rPr>
      <w:sz w:val="18"/>
    </w:rPr>
  </w:style>
  <w:style w:type="paragraph" w:styleId="Sprechblasentext">
    <w:name w:val="Balloon Text"/>
    <w:basedOn w:val="Standard"/>
    <w:link w:val="SprechblasentextZchn"/>
    <w:semiHidden/>
    <w:rsid w:val="003F7ECD"/>
    <w:rPr>
      <w:rFonts w:ascii="Tahoma" w:hAnsi="Tahoma" w:cs="Tahoma"/>
      <w:sz w:val="16"/>
      <w:szCs w:val="16"/>
    </w:rPr>
  </w:style>
  <w:style w:type="character" w:customStyle="1" w:styleId="SprechblasentextZchn">
    <w:name w:val="Sprechblasentext Zchn"/>
    <w:basedOn w:val="Absatz-Standardschriftart"/>
    <w:link w:val="Sprechblasentext"/>
    <w:semiHidden/>
    <w:rsid w:val="003F7ECD"/>
    <w:rPr>
      <w:rFonts w:ascii="Tahoma" w:eastAsia="Times New Roman" w:hAnsi="Tahoma" w:cs="Tahoma"/>
      <w:sz w:val="16"/>
      <w:szCs w:val="16"/>
      <w:lang w:val="de-DE" w:eastAsia="de-DE"/>
    </w:rPr>
  </w:style>
  <w:style w:type="paragraph" w:customStyle="1" w:styleId="Tabellenberschrift">
    <w:name w:val="Tabellenüberschrift"/>
    <w:basedOn w:val="Standard"/>
    <w:rsid w:val="003F7ECD"/>
    <w:pPr>
      <w:tabs>
        <w:tab w:val="left" w:pos="851"/>
      </w:tabs>
      <w:spacing w:before="360"/>
      <w:ind w:left="851" w:hanging="851"/>
    </w:pPr>
  </w:style>
  <w:style w:type="paragraph" w:customStyle="1" w:styleId="SZusammenfassung">
    <w:name w:val="ÜSZusammenfassung"/>
    <w:basedOn w:val="berschrift1"/>
    <w:rsid w:val="003F7ECD"/>
    <w:pPr>
      <w:outlineLvl w:val="9"/>
    </w:pPr>
  </w:style>
  <w:style w:type="paragraph" w:styleId="Titel">
    <w:name w:val="Title"/>
    <w:basedOn w:val="Standard"/>
    <w:next w:val="Standard"/>
    <w:link w:val="TitelZchn"/>
    <w:uiPriority w:val="10"/>
    <w:qFormat/>
    <w:rsid w:val="003F7EC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3F7ECD"/>
    <w:rPr>
      <w:rFonts w:asciiTheme="majorHAnsi" w:eastAsiaTheme="majorEastAsia" w:hAnsiTheme="majorHAnsi" w:cstheme="majorBidi"/>
      <w:color w:val="17365D" w:themeColor="text2" w:themeShade="BF"/>
      <w:spacing w:val="5"/>
      <w:kern w:val="28"/>
      <w:sz w:val="52"/>
      <w:szCs w:val="52"/>
      <w:lang w:val="de-DE" w:eastAsia="de-DE"/>
    </w:rPr>
  </w:style>
  <w:style w:type="table" w:styleId="Tabellenraster">
    <w:name w:val="Table Grid"/>
    <w:basedOn w:val="NormaleTabelle"/>
    <w:uiPriority w:val="59"/>
    <w:rsid w:val="007A420C"/>
    <w:pPr>
      <w:spacing w:after="0" w:line="240" w:lineRule="auto"/>
    </w:pPr>
    <w:rPr>
      <w:rFonts w:ascii="Times New Roman" w:eastAsia="Times New Roman" w:hAnsi="Times New Roman" w:cs="Times New Roman"/>
      <w:sz w:val="20"/>
      <w:szCs w:val="20"/>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153D2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F7ECD"/>
    <w:pPr>
      <w:overflowPunct w:val="0"/>
      <w:autoSpaceDE w:val="0"/>
      <w:autoSpaceDN w:val="0"/>
      <w:adjustRightInd w:val="0"/>
      <w:spacing w:after="120" w:line="240" w:lineRule="auto"/>
      <w:jc w:val="both"/>
      <w:textAlignment w:val="baseline"/>
    </w:pPr>
    <w:rPr>
      <w:rFonts w:ascii="Times New Roman" w:eastAsia="Times New Roman" w:hAnsi="Times New Roman" w:cs="Times New Roman"/>
      <w:sz w:val="20"/>
      <w:szCs w:val="20"/>
      <w:lang w:val="de-DE" w:eastAsia="de-DE"/>
    </w:rPr>
  </w:style>
  <w:style w:type="paragraph" w:styleId="berschrift1">
    <w:name w:val="heading 1"/>
    <w:basedOn w:val="Standard"/>
    <w:next w:val="Standard"/>
    <w:link w:val="berschrift1Zchn"/>
    <w:qFormat/>
    <w:rsid w:val="003F7ECD"/>
    <w:pPr>
      <w:keepNext/>
      <w:tabs>
        <w:tab w:val="left" w:pos="510"/>
      </w:tabs>
      <w:spacing w:before="480"/>
      <w:ind w:left="510" w:hanging="510"/>
      <w:jc w:val="left"/>
      <w:outlineLvl w:val="0"/>
    </w:pPr>
    <w:rPr>
      <w:b/>
      <w:kern w:val="28"/>
      <w:sz w:val="26"/>
    </w:rPr>
  </w:style>
  <w:style w:type="paragraph" w:styleId="berschrift2">
    <w:name w:val="heading 2"/>
    <w:basedOn w:val="Standard"/>
    <w:next w:val="Standard"/>
    <w:link w:val="berschrift2Zchn"/>
    <w:qFormat/>
    <w:rsid w:val="003F7ECD"/>
    <w:pPr>
      <w:keepNext/>
      <w:tabs>
        <w:tab w:val="left" w:pos="510"/>
      </w:tabs>
      <w:spacing w:before="240"/>
      <w:ind w:left="510" w:hanging="510"/>
      <w:jc w:val="left"/>
      <w:outlineLvl w:val="1"/>
    </w:pPr>
    <w:rPr>
      <w:b/>
      <w:sz w:val="24"/>
    </w:rPr>
  </w:style>
  <w:style w:type="paragraph" w:styleId="berschrift3">
    <w:name w:val="heading 3"/>
    <w:basedOn w:val="Standard"/>
    <w:next w:val="Standard"/>
    <w:link w:val="berschrift3Zchn"/>
    <w:qFormat/>
    <w:rsid w:val="003F7ECD"/>
    <w:pPr>
      <w:keepNext/>
      <w:tabs>
        <w:tab w:val="left" w:pos="510"/>
      </w:tabs>
      <w:spacing w:before="240"/>
      <w:ind w:left="510" w:hanging="510"/>
      <w:outlineLvl w:val="2"/>
    </w:pPr>
    <w:rPr>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atznachTab">
    <w:name w:val="Absatz nach Tab."/>
    <w:basedOn w:val="Standard"/>
    <w:rsid w:val="003F7ECD"/>
    <w:pPr>
      <w:spacing w:before="360"/>
    </w:pPr>
  </w:style>
  <w:style w:type="paragraph" w:customStyle="1" w:styleId="Beitragstitel">
    <w:name w:val="Beitragstitel"/>
    <w:basedOn w:val="Standard"/>
    <w:rsid w:val="003F7ECD"/>
    <w:pPr>
      <w:tabs>
        <w:tab w:val="left" w:pos="851"/>
      </w:tabs>
      <w:spacing w:after="240"/>
      <w:jc w:val="center"/>
    </w:pPr>
    <w:rPr>
      <w:b/>
      <w:sz w:val="28"/>
    </w:rPr>
  </w:style>
  <w:style w:type="paragraph" w:customStyle="1" w:styleId="Autorenname">
    <w:name w:val="Autorenname"/>
    <w:basedOn w:val="Beitragstitel"/>
    <w:rsid w:val="003F7ECD"/>
    <w:rPr>
      <w:b w:val="0"/>
      <w:sz w:val="20"/>
    </w:rPr>
  </w:style>
  <w:style w:type="paragraph" w:styleId="Beschriftung">
    <w:name w:val="caption"/>
    <w:basedOn w:val="Standard"/>
    <w:next w:val="Standard"/>
    <w:qFormat/>
    <w:rsid w:val="003F7ECD"/>
    <w:pPr>
      <w:tabs>
        <w:tab w:val="left" w:pos="1701"/>
      </w:tabs>
      <w:spacing w:before="120"/>
      <w:ind w:left="567"/>
    </w:pPr>
    <w:rPr>
      <w:rFonts w:ascii="Arial" w:hAnsi="Arial"/>
      <w:b/>
    </w:rPr>
  </w:style>
  <w:style w:type="paragraph" w:styleId="Funotentext">
    <w:name w:val="footnote text"/>
    <w:basedOn w:val="Standard"/>
    <w:link w:val="FunotentextZchn"/>
    <w:semiHidden/>
    <w:rsid w:val="003F7ECD"/>
    <w:pPr>
      <w:tabs>
        <w:tab w:val="left" w:pos="198"/>
      </w:tabs>
      <w:ind w:left="198" w:hanging="198"/>
    </w:pPr>
    <w:rPr>
      <w:sz w:val="18"/>
    </w:rPr>
  </w:style>
  <w:style w:type="character" w:customStyle="1" w:styleId="FunotentextZchn">
    <w:name w:val="Fußnotentext Zchn"/>
    <w:basedOn w:val="Absatz-Standardschriftart"/>
    <w:link w:val="Funotentext"/>
    <w:semiHidden/>
    <w:rsid w:val="003F7ECD"/>
    <w:rPr>
      <w:rFonts w:ascii="Times New Roman" w:eastAsia="Times New Roman" w:hAnsi="Times New Roman" w:cs="Times New Roman"/>
      <w:sz w:val="18"/>
      <w:szCs w:val="20"/>
      <w:lang w:val="de-DE" w:eastAsia="de-DE"/>
    </w:rPr>
  </w:style>
  <w:style w:type="character" w:styleId="Funotenzeichen">
    <w:name w:val="footnote reference"/>
    <w:basedOn w:val="Absatz-Standardschriftart"/>
    <w:semiHidden/>
    <w:rsid w:val="003F7ECD"/>
    <w:rPr>
      <w:vertAlign w:val="superscript"/>
    </w:rPr>
  </w:style>
  <w:style w:type="character" w:customStyle="1" w:styleId="berschrift1Zchn">
    <w:name w:val="Überschrift 1 Zchn"/>
    <w:basedOn w:val="Absatz-Standardschriftart"/>
    <w:link w:val="berschrift1"/>
    <w:rsid w:val="003F7ECD"/>
    <w:rPr>
      <w:rFonts w:ascii="Times New Roman" w:eastAsia="Times New Roman" w:hAnsi="Times New Roman" w:cs="Times New Roman"/>
      <w:b/>
      <w:kern w:val="28"/>
      <w:sz w:val="26"/>
      <w:szCs w:val="20"/>
      <w:lang w:val="de-DE" w:eastAsia="de-DE"/>
    </w:rPr>
  </w:style>
  <w:style w:type="character" w:customStyle="1" w:styleId="berschrift2Zchn">
    <w:name w:val="Überschrift 2 Zchn"/>
    <w:basedOn w:val="Absatz-Standardschriftart"/>
    <w:link w:val="berschrift2"/>
    <w:rsid w:val="003F7ECD"/>
    <w:rPr>
      <w:rFonts w:ascii="Times New Roman" w:eastAsia="Times New Roman" w:hAnsi="Times New Roman" w:cs="Times New Roman"/>
      <w:b/>
      <w:sz w:val="24"/>
      <w:szCs w:val="20"/>
      <w:lang w:val="de-DE" w:eastAsia="de-DE"/>
    </w:rPr>
  </w:style>
  <w:style w:type="character" w:customStyle="1" w:styleId="berschrift3Zchn">
    <w:name w:val="Überschrift 3 Zchn"/>
    <w:basedOn w:val="Absatz-Standardschriftart"/>
    <w:link w:val="berschrift3"/>
    <w:rsid w:val="003F7ECD"/>
    <w:rPr>
      <w:rFonts w:ascii="Times New Roman" w:eastAsia="Times New Roman" w:hAnsi="Times New Roman" w:cs="Times New Roman"/>
      <w:b/>
      <w:szCs w:val="20"/>
      <w:lang w:val="de-DE" w:eastAsia="de-DE"/>
    </w:rPr>
  </w:style>
  <w:style w:type="paragraph" w:styleId="Fuzeile">
    <w:name w:val="footer"/>
    <w:basedOn w:val="Standard"/>
    <w:link w:val="FuzeileZchn"/>
    <w:rsid w:val="003F7ECD"/>
    <w:pPr>
      <w:tabs>
        <w:tab w:val="center" w:pos="4536"/>
        <w:tab w:val="right" w:pos="9072"/>
      </w:tabs>
    </w:pPr>
    <w:rPr>
      <w:sz w:val="18"/>
    </w:rPr>
  </w:style>
  <w:style w:type="character" w:customStyle="1" w:styleId="FuzeileZchn">
    <w:name w:val="Fußzeile Zchn"/>
    <w:basedOn w:val="Absatz-Standardschriftart"/>
    <w:link w:val="Fuzeile"/>
    <w:rsid w:val="003F7ECD"/>
    <w:rPr>
      <w:rFonts w:ascii="Times New Roman" w:eastAsia="Times New Roman" w:hAnsi="Times New Roman" w:cs="Times New Roman"/>
      <w:sz w:val="18"/>
      <w:szCs w:val="20"/>
      <w:lang w:val="de-DE" w:eastAsia="de-DE"/>
    </w:rPr>
  </w:style>
  <w:style w:type="paragraph" w:customStyle="1" w:styleId="Graphik">
    <w:name w:val="Graphik"/>
    <w:basedOn w:val="Standard"/>
    <w:rsid w:val="003F7ECD"/>
    <w:pPr>
      <w:spacing w:before="360"/>
      <w:jc w:val="center"/>
    </w:pPr>
  </w:style>
  <w:style w:type="character" w:styleId="Hyperlink">
    <w:name w:val="Hyperlink"/>
    <w:basedOn w:val="Absatz-Standardschriftart"/>
    <w:rsid w:val="003F7ECD"/>
    <w:rPr>
      <w:smallCaps/>
      <w:color w:val="auto"/>
      <w:u w:val="none"/>
    </w:rPr>
  </w:style>
  <w:style w:type="paragraph" w:styleId="Kopfzeile">
    <w:name w:val="header"/>
    <w:basedOn w:val="Standard"/>
    <w:link w:val="KopfzeileZchn"/>
    <w:rsid w:val="003F7ECD"/>
    <w:pPr>
      <w:tabs>
        <w:tab w:val="center" w:pos="4536"/>
        <w:tab w:val="right" w:pos="9072"/>
      </w:tabs>
    </w:pPr>
    <w:rPr>
      <w:sz w:val="18"/>
    </w:rPr>
  </w:style>
  <w:style w:type="character" w:customStyle="1" w:styleId="KopfzeileZchn">
    <w:name w:val="Kopfzeile Zchn"/>
    <w:basedOn w:val="Absatz-Standardschriftart"/>
    <w:link w:val="Kopfzeile"/>
    <w:rsid w:val="003F7ECD"/>
    <w:rPr>
      <w:rFonts w:ascii="Times New Roman" w:eastAsia="Times New Roman" w:hAnsi="Times New Roman" w:cs="Times New Roman"/>
      <w:sz w:val="18"/>
      <w:szCs w:val="20"/>
      <w:lang w:val="de-DE" w:eastAsia="de-DE"/>
    </w:rPr>
  </w:style>
  <w:style w:type="paragraph" w:customStyle="1" w:styleId="Literaturliste">
    <w:name w:val="Literaturliste"/>
    <w:basedOn w:val="Standard"/>
    <w:rsid w:val="003F7ECD"/>
    <w:pPr>
      <w:ind w:left="284" w:hanging="284"/>
    </w:pPr>
  </w:style>
  <w:style w:type="character" w:styleId="Seitenzahl">
    <w:name w:val="page number"/>
    <w:basedOn w:val="Absatz-Standardschriftart"/>
    <w:rsid w:val="003F7ECD"/>
    <w:rPr>
      <w:sz w:val="18"/>
    </w:rPr>
  </w:style>
  <w:style w:type="paragraph" w:styleId="Sprechblasentext">
    <w:name w:val="Balloon Text"/>
    <w:basedOn w:val="Standard"/>
    <w:link w:val="SprechblasentextZchn"/>
    <w:semiHidden/>
    <w:rsid w:val="003F7ECD"/>
    <w:rPr>
      <w:rFonts w:ascii="Tahoma" w:hAnsi="Tahoma" w:cs="Tahoma"/>
      <w:sz w:val="16"/>
      <w:szCs w:val="16"/>
    </w:rPr>
  </w:style>
  <w:style w:type="character" w:customStyle="1" w:styleId="SprechblasentextZchn">
    <w:name w:val="Sprechblasentext Zchn"/>
    <w:basedOn w:val="Absatz-Standardschriftart"/>
    <w:link w:val="Sprechblasentext"/>
    <w:semiHidden/>
    <w:rsid w:val="003F7ECD"/>
    <w:rPr>
      <w:rFonts w:ascii="Tahoma" w:eastAsia="Times New Roman" w:hAnsi="Tahoma" w:cs="Tahoma"/>
      <w:sz w:val="16"/>
      <w:szCs w:val="16"/>
      <w:lang w:val="de-DE" w:eastAsia="de-DE"/>
    </w:rPr>
  </w:style>
  <w:style w:type="paragraph" w:customStyle="1" w:styleId="Tabellenberschrift">
    <w:name w:val="Tabellenüberschrift"/>
    <w:basedOn w:val="Standard"/>
    <w:rsid w:val="003F7ECD"/>
    <w:pPr>
      <w:tabs>
        <w:tab w:val="left" w:pos="851"/>
      </w:tabs>
      <w:spacing w:before="360"/>
      <w:ind w:left="851" w:hanging="851"/>
    </w:pPr>
  </w:style>
  <w:style w:type="paragraph" w:customStyle="1" w:styleId="SZusammenfassung">
    <w:name w:val="ÜSZusammenfassung"/>
    <w:basedOn w:val="berschrift1"/>
    <w:rsid w:val="003F7ECD"/>
    <w:pPr>
      <w:outlineLvl w:val="9"/>
    </w:pPr>
  </w:style>
  <w:style w:type="paragraph" w:styleId="Titel">
    <w:name w:val="Title"/>
    <w:basedOn w:val="Standard"/>
    <w:next w:val="Standard"/>
    <w:link w:val="TitelZchn"/>
    <w:uiPriority w:val="10"/>
    <w:qFormat/>
    <w:rsid w:val="003F7EC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3F7ECD"/>
    <w:rPr>
      <w:rFonts w:asciiTheme="majorHAnsi" w:eastAsiaTheme="majorEastAsia" w:hAnsiTheme="majorHAnsi" w:cstheme="majorBidi"/>
      <w:color w:val="17365D" w:themeColor="text2" w:themeShade="BF"/>
      <w:spacing w:val="5"/>
      <w:kern w:val="28"/>
      <w:sz w:val="52"/>
      <w:szCs w:val="52"/>
      <w:lang w:val="de-DE" w:eastAsia="de-DE"/>
    </w:rPr>
  </w:style>
  <w:style w:type="table" w:styleId="Tabellenraster">
    <w:name w:val="Table Grid"/>
    <w:basedOn w:val="NormaleTabelle"/>
    <w:uiPriority w:val="59"/>
    <w:rsid w:val="007A420C"/>
    <w:pPr>
      <w:spacing w:after="0" w:line="240" w:lineRule="auto"/>
    </w:pPr>
    <w:rPr>
      <w:rFonts w:ascii="Times New Roman" w:eastAsia="Times New Roman" w:hAnsi="Times New Roman" w:cs="Times New Roman"/>
      <w:sz w:val="20"/>
      <w:szCs w:val="20"/>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153D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pert\AppData\Local\Microsoft\Windows\Temporary%20Internet%20Files\Content.IE5\N159DFZJ\wirtschaftsPublikation_unterrichtsbeispiele_vorlage06.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77D74-9EC0-4BE4-A182-485EACE65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wirtschaftsPublikation_unterrichtsbeispiele_vorlage06</Template>
  <TotalTime>0</TotalTime>
  <Pages>24</Pages>
  <Words>2552</Words>
  <Characters>16079</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Rupert</dc:creator>
  <cp:lastModifiedBy>Rupert</cp:lastModifiedBy>
  <cp:revision>299</cp:revision>
  <cp:lastPrinted>2013-06-13T07:33:00Z</cp:lastPrinted>
  <dcterms:created xsi:type="dcterms:W3CDTF">2013-06-14T11:02:00Z</dcterms:created>
  <dcterms:modified xsi:type="dcterms:W3CDTF">2013-07-05T11:27:00Z</dcterms:modified>
</cp:coreProperties>
</file>