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51A" w:rsidRPr="00823982" w:rsidRDefault="00E130F3" w:rsidP="00AB762F">
      <w:pPr>
        <w:pStyle w:val="Autorenname"/>
        <w:spacing w:after="120"/>
      </w:pPr>
      <w:r>
        <w:t xml:space="preserve">Sarah </w:t>
      </w:r>
      <w:proofErr w:type="spellStart"/>
      <w:r>
        <w:t>Friembichler</w:t>
      </w:r>
      <w:proofErr w:type="spellEnd"/>
    </w:p>
    <w:p w:rsidR="008507F0" w:rsidRDefault="00E130F3" w:rsidP="00AB762F">
      <w:pPr>
        <w:pStyle w:val="Beitragstitel"/>
        <w:spacing w:after="200"/>
      </w:pPr>
      <w:r>
        <w:t xml:space="preserve">Intensive Viehwirtschaft und </w:t>
      </w:r>
      <w:r w:rsidR="00D03923">
        <w:t>Konsum von tierischen Lebensmitteln</w:t>
      </w:r>
    </w:p>
    <w:p w:rsidR="00B22021" w:rsidRDefault="003F7ECD" w:rsidP="00AB762F">
      <w:pPr>
        <w:pStyle w:val="SZusammenfassung"/>
        <w:spacing w:before="320"/>
      </w:pPr>
      <w:r>
        <w:t>Zusammenfassung</w:t>
      </w:r>
      <w:r w:rsidR="00B22021">
        <w:t xml:space="preserve"> </w:t>
      </w:r>
    </w:p>
    <w:p w:rsidR="00E130F3" w:rsidRDefault="00E130F3" w:rsidP="00B22021">
      <w:r>
        <w:t xml:space="preserve">Anhand der vorliegenden Stundenplanung zum Thema Intensive Viehwirtschaft sollen die </w:t>
      </w:r>
      <w:r w:rsidR="001F3B64">
        <w:t>S/S</w:t>
      </w:r>
      <w:r>
        <w:t xml:space="preserve"> lernen was intensive Viehwirtschaft ist, welche Auswirkungen intensive Viehwirtschaft und Fleischkonsum auf die "Eine Welt" hat (Treibhausgas Ausstoß, Welthunger) und welche Optionen im Konsumverhalten den S/S offen stehen</w:t>
      </w:r>
      <w:r w:rsidR="001F3B64">
        <w:t xml:space="preserve">. Die S/S werden mittels Powerpoint Präsentation und Film mit dem Thema konfrontiert. Informieren sich, und arbeiten selbstständig in Form eines </w:t>
      </w:r>
      <w:proofErr w:type="spellStart"/>
      <w:r w:rsidR="001F3B64">
        <w:t>Gruppenpuzzels</w:t>
      </w:r>
      <w:proofErr w:type="spellEnd"/>
      <w:r w:rsidR="001F3B64">
        <w:t>. Zur Kontrolle dürfen die S/S in der zweiten Unterrichtseinheit mitge</w:t>
      </w:r>
      <w:r w:rsidR="0026772A">
        <w:t xml:space="preserve">brachte Lebensmittel </w:t>
      </w:r>
      <w:r w:rsidR="001F3B64">
        <w:t xml:space="preserve">einschätzen und bewerten. </w:t>
      </w:r>
    </w:p>
    <w:p w:rsidR="00823982" w:rsidRPr="00823982" w:rsidRDefault="00823982" w:rsidP="00AB762F">
      <w:pPr>
        <w:pStyle w:val="SZusammenfassung"/>
        <w:spacing w:before="320"/>
      </w:pPr>
      <w:r w:rsidRPr="00823982">
        <w:t>Unterrichtsskizze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9"/>
        <w:gridCol w:w="5887"/>
      </w:tblGrid>
      <w:tr w:rsidR="008507F0" w:rsidTr="00A36099">
        <w:tc>
          <w:tcPr>
            <w:tcW w:w="1809" w:type="dxa"/>
          </w:tcPr>
          <w:p w:rsidR="008507F0" w:rsidRDefault="008507F0">
            <w:r>
              <w:t>Schulstufe</w:t>
            </w:r>
          </w:p>
        </w:tc>
        <w:tc>
          <w:tcPr>
            <w:tcW w:w="7403" w:type="dxa"/>
          </w:tcPr>
          <w:p w:rsidR="008507F0" w:rsidRDefault="00E130F3" w:rsidP="00E130F3">
            <w:pPr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t>4. Klasse AHS Unterstfe bzw. NMS</w:t>
            </w:r>
          </w:p>
        </w:tc>
      </w:tr>
      <w:tr w:rsidR="008507F0" w:rsidTr="00A36099">
        <w:tc>
          <w:tcPr>
            <w:tcW w:w="1809" w:type="dxa"/>
          </w:tcPr>
          <w:p w:rsidR="008507F0" w:rsidRDefault="008507F0">
            <w:r>
              <w:t>Gegenstand</w:t>
            </w:r>
          </w:p>
        </w:tc>
        <w:tc>
          <w:tcPr>
            <w:tcW w:w="7403" w:type="dxa"/>
          </w:tcPr>
          <w:p w:rsidR="008507F0" w:rsidRDefault="00E130F3">
            <w:r>
              <w:t xml:space="preserve">Geographie und Wirtschaftskunde </w:t>
            </w:r>
          </w:p>
        </w:tc>
      </w:tr>
      <w:tr w:rsidR="008507F0" w:rsidTr="00A36099">
        <w:tc>
          <w:tcPr>
            <w:tcW w:w="1809" w:type="dxa"/>
          </w:tcPr>
          <w:p w:rsidR="008507F0" w:rsidRDefault="008507F0">
            <w:r>
              <w:t>Lehrplanbezug</w:t>
            </w:r>
          </w:p>
        </w:tc>
        <w:tc>
          <w:tcPr>
            <w:tcW w:w="7403" w:type="dxa"/>
          </w:tcPr>
          <w:p w:rsidR="00E130F3" w:rsidRPr="00357870" w:rsidRDefault="00E130F3" w:rsidP="00E130F3">
            <w:pPr>
              <w:rPr>
                <w:lang w:eastAsia="de-AT"/>
              </w:rPr>
            </w:pPr>
            <w:r w:rsidRPr="00357870">
              <w:rPr>
                <w:lang w:eastAsia="de-AT"/>
              </w:rPr>
              <w:t>Leben in de</w:t>
            </w:r>
            <w:r>
              <w:rPr>
                <w:lang w:eastAsia="de-AT"/>
              </w:rPr>
              <w:t xml:space="preserve">r „Einen Welt“ – Globalisierung - </w:t>
            </w:r>
            <w:r>
              <w:t>Die Verantwortung der Menschen für die „Eine Erde“ erkennen</w:t>
            </w:r>
          </w:p>
          <w:p w:rsidR="008507F0" w:rsidRDefault="00E130F3" w:rsidP="00E130F3">
            <w:r w:rsidRPr="000B7280">
              <w:rPr>
                <w:lang w:eastAsia="de-AT"/>
              </w:rPr>
              <w:t>Beitrag zu den Aufgabenbereichen der Schule:</w:t>
            </w:r>
            <w:r>
              <w:rPr>
                <w:lang w:eastAsia="de-AT"/>
              </w:rPr>
              <w:t xml:space="preserve"> </w:t>
            </w:r>
            <w:r w:rsidRPr="000B7280">
              <w:rPr>
                <w:lang w:eastAsia="de-AT"/>
              </w:rPr>
              <w:t>Verantwortu</w:t>
            </w:r>
            <w:r>
              <w:rPr>
                <w:lang w:eastAsia="de-AT"/>
              </w:rPr>
              <w:t>ngsvoller Umgang mit der Umwelt</w:t>
            </w:r>
            <w:r>
              <w:t xml:space="preserve"> </w:t>
            </w:r>
          </w:p>
        </w:tc>
      </w:tr>
      <w:tr w:rsidR="008507F0" w:rsidTr="00A36099">
        <w:tc>
          <w:tcPr>
            <w:tcW w:w="1809" w:type="dxa"/>
          </w:tcPr>
          <w:p w:rsidR="008507F0" w:rsidRDefault="008507F0">
            <w:r>
              <w:t>Lernziele</w:t>
            </w:r>
          </w:p>
        </w:tc>
        <w:tc>
          <w:tcPr>
            <w:tcW w:w="7403" w:type="dxa"/>
          </w:tcPr>
          <w:p w:rsidR="00E130F3" w:rsidRDefault="00E130F3" w:rsidP="00E130F3">
            <w:pPr>
              <w:rPr>
                <w:lang w:eastAsia="de-AT"/>
              </w:rPr>
            </w:pPr>
            <w:r w:rsidRPr="000B7280">
              <w:rPr>
                <w:lang w:eastAsia="de-AT"/>
              </w:rPr>
              <w:t xml:space="preserve">- Den S/S soll </w:t>
            </w:r>
            <w:r>
              <w:rPr>
                <w:lang w:eastAsia="de-AT"/>
              </w:rPr>
              <w:t xml:space="preserve">anhand des Beispiels eines Hühnermastbetriebes in der Steiermark </w:t>
            </w:r>
            <w:r w:rsidR="005B373C">
              <w:rPr>
                <w:lang w:eastAsia="de-AT"/>
              </w:rPr>
              <w:t>klar werden</w:t>
            </w:r>
            <w:r>
              <w:rPr>
                <w:lang w:eastAsia="de-AT"/>
              </w:rPr>
              <w:t xml:space="preserve">, was der Begriff "intensive Viehwirtschaft" bedeutet. </w:t>
            </w:r>
          </w:p>
          <w:p w:rsidR="00E130F3" w:rsidRDefault="00E130F3" w:rsidP="00E130F3">
            <w:pPr>
              <w:rPr>
                <w:lang w:eastAsia="de-AT"/>
              </w:rPr>
            </w:pPr>
            <w:r>
              <w:rPr>
                <w:lang w:eastAsia="de-AT"/>
              </w:rPr>
              <w:t xml:space="preserve">- Die S/S sollen sich Ihres eigenen Fleischkonsums bewusst werden, die ökologischen und tierethischen Konsequenzen, die dieser Fleischkonsum mit sich bringt bewerten und in Folge dessen Ihr Konsumverhalten insbesondere den Fleischkonsum reflektieren. </w:t>
            </w:r>
          </w:p>
          <w:p w:rsidR="008507F0" w:rsidRDefault="00E130F3">
            <w:pPr>
              <w:rPr>
                <w:lang w:eastAsia="de-AT"/>
              </w:rPr>
            </w:pPr>
            <w:r>
              <w:rPr>
                <w:lang w:eastAsia="de-AT"/>
              </w:rPr>
              <w:t>- Die S/S sollen in der Lage sein beim Einkauf unterschiedlich ausgewiesene</w:t>
            </w:r>
            <w:r w:rsidR="001F1E6C">
              <w:rPr>
                <w:lang w:eastAsia="de-AT"/>
              </w:rPr>
              <w:t xml:space="preserve"> tierische</w:t>
            </w:r>
            <w:r>
              <w:rPr>
                <w:lang w:eastAsia="de-AT"/>
              </w:rPr>
              <w:t xml:space="preserve"> Lebensmittel zu bewerten. </w:t>
            </w:r>
          </w:p>
          <w:p w:rsidR="00212BD1" w:rsidRDefault="00D03923" w:rsidP="00630945">
            <w:pPr>
              <w:rPr>
                <w:lang w:eastAsia="de-AT"/>
              </w:rPr>
            </w:pPr>
            <w:r>
              <w:rPr>
                <w:lang w:eastAsia="de-AT"/>
              </w:rPr>
              <w:t>-</w:t>
            </w:r>
            <w:r w:rsidR="00212BD1">
              <w:rPr>
                <w:lang w:eastAsia="de-AT"/>
              </w:rPr>
              <w:t xml:space="preserve"> Die</w:t>
            </w:r>
            <w:r>
              <w:rPr>
                <w:lang w:eastAsia="de-AT"/>
              </w:rPr>
              <w:t xml:space="preserve"> S/S sollen die Fähigkeit </w:t>
            </w:r>
            <w:r w:rsidR="004B4E80">
              <w:rPr>
                <w:lang w:eastAsia="de-AT"/>
              </w:rPr>
              <w:t xml:space="preserve">einen Text mit der Methode ihrer Wahl </w:t>
            </w:r>
            <w:r w:rsidR="00630945">
              <w:rPr>
                <w:lang w:eastAsia="de-AT"/>
              </w:rPr>
              <w:t xml:space="preserve">darzustellen und </w:t>
            </w:r>
            <w:r>
              <w:rPr>
                <w:lang w:eastAsia="de-AT"/>
              </w:rPr>
              <w:t xml:space="preserve">zu </w:t>
            </w:r>
            <w:r w:rsidR="004B4E80">
              <w:rPr>
                <w:lang w:eastAsia="de-AT"/>
              </w:rPr>
              <w:t>präsentieren</w:t>
            </w:r>
            <w:r w:rsidR="00630945">
              <w:rPr>
                <w:lang w:eastAsia="de-AT"/>
              </w:rPr>
              <w:t xml:space="preserve"> üben und </w:t>
            </w:r>
            <w:r>
              <w:rPr>
                <w:lang w:eastAsia="de-AT"/>
              </w:rPr>
              <w:t xml:space="preserve">verbessern. </w:t>
            </w:r>
          </w:p>
          <w:p w:rsidR="006A016D" w:rsidRDefault="006A016D" w:rsidP="006A016D">
            <w:pPr>
              <w:rPr>
                <w:lang w:eastAsia="de-AT"/>
              </w:rPr>
            </w:pPr>
            <w:r>
              <w:rPr>
                <w:lang w:eastAsia="de-AT"/>
              </w:rPr>
              <w:t xml:space="preserve">- Die S/S sollen Informationen im Internet kritisch beleuchten und sich bewusst darüber sein, dass je nach Quelle Fakten subjektiv dargestellt werden können. </w:t>
            </w:r>
          </w:p>
        </w:tc>
      </w:tr>
      <w:tr w:rsidR="008507F0" w:rsidTr="00A36099">
        <w:tc>
          <w:tcPr>
            <w:tcW w:w="1809" w:type="dxa"/>
          </w:tcPr>
          <w:p w:rsidR="008507F0" w:rsidRDefault="008507F0">
            <w:r>
              <w:t>Dauer</w:t>
            </w:r>
          </w:p>
        </w:tc>
        <w:tc>
          <w:tcPr>
            <w:tcW w:w="7403" w:type="dxa"/>
          </w:tcPr>
          <w:p w:rsidR="008507F0" w:rsidRDefault="00E130F3">
            <w:r>
              <w:t xml:space="preserve">2 h </w:t>
            </w:r>
          </w:p>
        </w:tc>
      </w:tr>
      <w:tr w:rsidR="008507F0" w:rsidTr="00A36099">
        <w:tc>
          <w:tcPr>
            <w:tcW w:w="1809" w:type="dxa"/>
          </w:tcPr>
          <w:p w:rsidR="008507F0" w:rsidRDefault="008507F0">
            <w:r>
              <w:t>Medien</w:t>
            </w:r>
          </w:p>
        </w:tc>
        <w:tc>
          <w:tcPr>
            <w:tcW w:w="7403" w:type="dxa"/>
          </w:tcPr>
          <w:p w:rsidR="008507F0" w:rsidRDefault="00E130F3" w:rsidP="0026772A">
            <w:r>
              <w:t>Powerpoint- Präsentation, Film (</w:t>
            </w:r>
            <w:proofErr w:type="spellStart"/>
            <w:r>
              <w:t>youtube</w:t>
            </w:r>
            <w:proofErr w:type="spellEnd"/>
            <w:r>
              <w:t xml:space="preserve">), </w:t>
            </w:r>
            <w:r w:rsidR="0026772A">
              <w:t xml:space="preserve">Texte (Gruppenpuzzel) bzw. </w:t>
            </w:r>
            <w:r w:rsidR="004A7388">
              <w:t xml:space="preserve">1. Stunde im Computerraum </w:t>
            </w:r>
            <w:r w:rsidR="0026772A">
              <w:t xml:space="preserve">oder. ausreichend Laptops oder Tabletts, diverse tierische Lebensmittel </w:t>
            </w:r>
            <w:proofErr w:type="spellStart"/>
            <w:r w:rsidR="0026772A">
              <w:t>bio</w:t>
            </w:r>
            <w:proofErr w:type="spellEnd"/>
            <w:r w:rsidR="0026772A">
              <w:t xml:space="preserve"> und nicht </w:t>
            </w:r>
            <w:proofErr w:type="spellStart"/>
            <w:r w:rsidR="0026772A">
              <w:t>bio</w:t>
            </w:r>
            <w:proofErr w:type="spellEnd"/>
            <w:r w:rsidR="0026772A">
              <w:t xml:space="preserve">, </w:t>
            </w:r>
          </w:p>
        </w:tc>
      </w:tr>
    </w:tbl>
    <w:p w:rsidR="00AD5CA9" w:rsidRDefault="00AD5CA9">
      <w:pPr>
        <w:sectPr w:rsidR="00AD5CA9" w:rsidSect="0041304A">
          <w:pgSz w:w="11906" w:h="16838" w:code="9"/>
          <w:pgMar w:top="1985" w:right="2268" w:bottom="3799" w:left="2268" w:header="1304" w:footer="3402" w:gutter="0"/>
          <w:cols w:space="708"/>
          <w:docGrid w:linePitch="360"/>
        </w:sectPr>
      </w:pPr>
    </w:p>
    <w:p w:rsidR="00AD5CA9" w:rsidRDefault="00AD5CA9" w:rsidP="00AD5CA9">
      <w:pPr>
        <w:pStyle w:val="SZusammenfassung"/>
        <w:ind w:hanging="3062"/>
      </w:pPr>
      <w:r w:rsidRPr="003F7ECD">
        <w:lastRenderedPageBreak/>
        <w:t>Konzeptwissen</w:t>
      </w:r>
    </w:p>
    <w:p w:rsidR="0026772A" w:rsidRDefault="0026772A" w:rsidP="0026772A">
      <w:pPr>
        <w:ind w:hanging="2552"/>
        <w:rPr>
          <w:lang w:val="de-AT" w:eastAsia="de-AT"/>
        </w:rPr>
      </w:pPr>
      <w:r>
        <w:t xml:space="preserve">Anbei eine </w:t>
      </w:r>
      <w:proofErr w:type="spellStart"/>
      <w:r>
        <w:t>Concept</w:t>
      </w:r>
      <w:proofErr w:type="spellEnd"/>
      <w:r>
        <w:t xml:space="preserve"> </w:t>
      </w:r>
      <w:proofErr w:type="spellStart"/>
      <w:r>
        <w:t>Map</w:t>
      </w:r>
      <w:proofErr w:type="spellEnd"/>
      <w:r>
        <w:t xml:space="preserve"> </w:t>
      </w:r>
      <w:r w:rsidRPr="000C414F">
        <w:rPr>
          <w:lang w:val="de-AT" w:eastAsia="de-AT"/>
        </w:rPr>
        <w:t>de</w:t>
      </w:r>
      <w:r>
        <w:rPr>
          <w:lang w:val="de-AT" w:eastAsia="de-AT"/>
        </w:rPr>
        <w:t xml:space="preserve">s angesprochenen Konzeptwissens, welches die S/S nach der Unterrichtseinheit erhalten haben sollten. </w:t>
      </w:r>
    </w:p>
    <w:p w:rsidR="0026772A" w:rsidRPr="003F7ECD" w:rsidRDefault="0026772A" w:rsidP="0026772A">
      <w:pPr>
        <w:ind w:hanging="2552"/>
      </w:pPr>
    </w:p>
    <w:p w:rsidR="00AD5CA9" w:rsidRPr="0026772A" w:rsidRDefault="00AD5CA9" w:rsidP="0026772A">
      <w:pPr>
        <w:ind w:hanging="2552"/>
        <w:rPr>
          <w:color w:val="FF0000"/>
        </w:rPr>
      </w:pPr>
      <w:r>
        <w:rPr>
          <w:noProof/>
          <w:color w:val="FF0000"/>
          <w:lang w:val="de-AT" w:eastAsia="de-AT"/>
        </w:rPr>
        <w:drawing>
          <wp:inline distT="0" distB="0" distL="0" distR="0">
            <wp:extent cx="9079230" cy="4200945"/>
            <wp:effectExtent l="19050" t="0" r="7620" b="0"/>
            <wp:docPr id="6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968" cy="420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ECD" w:rsidRDefault="003F7ECD" w:rsidP="00BB3C7A">
      <w:pPr>
        <w:pStyle w:val="SZusammenfassung"/>
        <w:ind w:hanging="3062"/>
      </w:pPr>
      <w:r w:rsidRPr="00B22021">
        <w:t>Unterrichtsplanung</w:t>
      </w:r>
      <w:r>
        <w:t xml:space="preserve"> / -ablauf</w:t>
      </w:r>
    </w:p>
    <w:p w:rsidR="00383C61" w:rsidRDefault="00383C61" w:rsidP="00BB3C7A">
      <w:pPr>
        <w:pStyle w:val="SZusammenfassung"/>
        <w:ind w:hanging="3062"/>
      </w:pPr>
      <w:r>
        <w:t xml:space="preserve">Stunde 1 </w:t>
      </w:r>
    </w:p>
    <w:tbl>
      <w:tblPr>
        <w:tblpPr w:leftFromText="141" w:rightFromText="141" w:vertAnchor="text" w:horzAnchor="page" w:tblpX="1525" w:tblpY="516"/>
        <w:tblW w:w="13575" w:type="dxa"/>
        <w:tblBorders>
          <w:top w:val="single" w:sz="8" w:space="0" w:color="9BBB59"/>
          <w:bottom w:val="single" w:sz="8" w:space="0" w:color="9BBB59"/>
        </w:tblBorders>
        <w:tblLayout w:type="fixed"/>
        <w:tblLook w:val="04A0"/>
      </w:tblPr>
      <w:tblGrid>
        <w:gridCol w:w="631"/>
        <w:gridCol w:w="2029"/>
        <w:gridCol w:w="5953"/>
        <w:gridCol w:w="1418"/>
        <w:gridCol w:w="3544"/>
      </w:tblGrid>
      <w:tr w:rsidR="00612EC3" w:rsidRPr="00FE1F83" w:rsidTr="00612EC3">
        <w:tc>
          <w:tcPr>
            <w:tcW w:w="631" w:type="dxa"/>
            <w:tcBorders>
              <w:top w:val="single" w:sz="8" w:space="0" w:color="9BBB59"/>
              <w:left w:val="nil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612EC3" w:rsidP="00BB3C7A">
            <w:pPr>
              <w:spacing w:before="60" w:after="60"/>
              <w:rPr>
                <w:b/>
                <w:bCs/>
              </w:rPr>
            </w:pPr>
            <w:r w:rsidRPr="00FE1F83">
              <w:rPr>
                <w:b/>
                <w:bCs/>
              </w:rPr>
              <w:t>Zeit</w:t>
            </w:r>
          </w:p>
        </w:tc>
        <w:tc>
          <w:tcPr>
            <w:tcW w:w="202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612EC3" w:rsidP="00BB3C7A">
            <w:pPr>
              <w:spacing w:before="60" w:after="60"/>
              <w:rPr>
                <w:b/>
                <w:bCs/>
              </w:rPr>
            </w:pPr>
            <w:r w:rsidRPr="00FE1F83">
              <w:rPr>
                <w:b/>
                <w:bCs/>
              </w:rPr>
              <w:t>Phase</w:t>
            </w:r>
          </w:p>
        </w:tc>
        <w:tc>
          <w:tcPr>
            <w:tcW w:w="595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612EC3" w:rsidP="00C45A9E">
            <w:pPr>
              <w:spacing w:before="60" w:after="60"/>
              <w:ind w:right="-108"/>
              <w:rPr>
                <w:b/>
                <w:bCs/>
              </w:rPr>
            </w:pPr>
            <w:r w:rsidRPr="00FE1F83">
              <w:rPr>
                <w:b/>
                <w:bCs/>
              </w:rPr>
              <w:t xml:space="preserve">Lehrer- Schüler </w:t>
            </w:r>
            <w:r w:rsidR="00C45A9E">
              <w:rPr>
                <w:b/>
                <w:bCs/>
              </w:rPr>
              <w:t>Aktivitäten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612EC3" w:rsidP="00BB3C7A">
            <w:pPr>
              <w:spacing w:before="60" w:after="60"/>
              <w:rPr>
                <w:b/>
                <w:bCs/>
              </w:rPr>
            </w:pPr>
            <w:r w:rsidRPr="00FE1F83">
              <w:rPr>
                <w:b/>
                <w:bCs/>
              </w:rPr>
              <w:t>Sozialform</w:t>
            </w:r>
          </w:p>
        </w:tc>
        <w:tc>
          <w:tcPr>
            <w:tcW w:w="354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612EC3" w:rsidP="00BB3C7A">
            <w:pPr>
              <w:spacing w:before="60" w:after="60"/>
              <w:rPr>
                <w:b/>
                <w:bCs/>
              </w:rPr>
            </w:pPr>
            <w:r w:rsidRPr="00FE1F83">
              <w:rPr>
                <w:b/>
                <w:bCs/>
              </w:rPr>
              <w:t>Materialien</w:t>
            </w:r>
          </w:p>
        </w:tc>
      </w:tr>
      <w:tr w:rsidR="00612EC3" w:rsidRPr="00FE1F83" w:rsidTr="00612EC3">
        <w:tc>
          <w:tcPr>
            <w:tcW w:w="631" w:type="dxa"/>
            <w:tcBorders>
              <w:top w:val="single" w:sz="8" w:space="0" w:color="9BBB59"/>
              <w:left w:val="nil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26772A" w:rsidP="00BB3C7A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612EC3">
              <w:rPr>
                <w:b/>
                <w:bCs/>
              </w:rPr>
              <w:t xml:space="preserve">min </w:t>
            </w:r>
          </w:p>
        </w:tc>
        <w:tc>
          <w:tcPr>
            <w:tcW w:w="202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612EC3" w:rsidP="00BB3C7A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>K</w:t>
            </w:r>
            <w:r w:rsidRPr="00383C61">
              <w:rPr>
                <w:bCs/>
              </w:rPr>
              <w:t xml:space="preserve">onfrontation </w:t>
            </w:r>
            <w:r>
              <w:rPr>
                <w:bCs/>
              </w:rPr>
              <w:t xml:space="preserve"> </w:t>
            </w:r>
          </w:p>
        </w:tc>
        <w:tc>
          <w:tcPr>
            <w:tcW w:w="595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383C61" w:rsidRDefault="0026772A" w:rsidP="0026772A">
            <w:pPr>
              <w:ind w:right="34"/>
              <w:rPr>
                <w:lang w:eastAsia="de-AT"/>
              </w:rPr>
            </w:pPr>
            <w:r>
              <w:rPr>
                <w:b/>
                <w:lang w:eastAsia="de-AT"/>
              </w:rPr>
              <w:t xml:space="preserve">Begrüßung und </w:t>
            </w:r>
            <w:r w:rsidR="00612EC3" w:rsidRPr="00E6799E">
              <w:rPr>
                <w:b/>
                <w:lang w:eastAsia="de-AT"/>
              </w:rPr>
              <w:t>Powerpoint-Präsentation</w:t>
            </w:r>
            <w:r w:rsidR="00612EC3">
              <w:rPr>
                <w:b/>
                <w:lang w:eastAsia="de-AT"/>
              </w:rPr>
              <w:t xml:space="preserve"> </w:t>
            </w:r>
            <w:r w:rsidR="00612EC3" w:rsidRPr="002214AF">
              <w:rPr>
                <w:lang w:eastAsia="de-AT"/>
              </w:rPr>
              <w:t>mit Lehrer - Schüler Gespräch</w:t>
            </w:r>
            <w:r>
              <w:rPr>
                <w:lang w:eastAsia="de-AT"/>
              </w:rPr>
              <w:t xml:space="preserve"> in dem die Frage geklärt wird</w:t>
            </w:r>
            <w:r>
              <w:rPr>
                <w:b/>
                <w:lang w:eastAsia="de-AT"/>
              </w:rPr>
              <w:t xml:space="preserve">, </w:t>
            </w:r>
            <w:r>
              <w:rPr>
                <w:lang w:eastAsia="de-AT"/>
              </w:rPr>
              <w:t>w</w:t>
            </w:r>
            <w:r w:rsidR="00612EC3">
              <w:rPr>
                <w:lang w:eastAsia="de-AT"/>
              </w:rPr>
              <w:t xml:space="preserve">as </w:t>
            </w:r>
            <w:r>
              <w:rPr>
                <w:lang w:eastAsia="de-AT"/>
              </w:rPr>
              <w:t>das</w:t>
            </w:r>
            <w:r w:rsidR="00612EC3">
              <w:rPr>
                <w:lang w:eastAsia="de-AT"/>
              </w:rPr>
              <w:t xml:space="preserve"> </w:t>
            </w:r>
            <w:r>
              <w:rPr>
                <w:lang w:eastAsia="de-AT"/>
              </w:rPr>
              <w:t xml:space="preserve">Thema der heutigen Stunde ist und wodurch sich intensive Viehwirtschaft kennzeichnet </w:t>
            </w:r>
            <w:r w:rsidR="00015A3A">
              <w:rPr>
                <w:lang w:eastAsia="de-AT"/>
              </w:rPr>
              <w:t xml:space="preserve">(siehe Unterrichtsressourcen) 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612EC3" w:rsidRDefault="00612EC3" w:rsidP="00BB3C7A">
            <w:pPr>
              <w:spacing w:before="60" w:after="60"/>
              <w:rPr>
                <w:bCs/>
              </w:rPr>
            </w:pPr>
            <w:r w:rsidRPr="00612EC3">
              <w:rPr>
                <w:bCs/>
              </w:rPr>
              <w:t xml:space="preserve">Plenum </w:t>
            </w:r>
          </w:p>
        </w:tc>
        <w:tc>
          <w:tcPr>
            <w:tcW w:w="354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612EC3" w:rsidRDefault="00612EC3" w:rsidP="00612EC3">
            <w:pPr>
              <w:spacing w:before="60" w:after="60"/>
              <w:rPr>
                <w:bCs/>
              </w:rPr>
            </w:pPr>
            <w:r w:rsidRPr="00612EC3">
              <w:rPr>
                <w:bCs/>
              </w:rPr>
              <w:t xml:space="preserve">PPT, </w:t>
            </w:r>
            <w:proofErr w:type="spellStart"/>
            <w:r w:rsidRPr="00612EC3">
              <w:rPr>
                <w:bCs/>
              </w:rPr>
              <w:t>Beamer</w:t>
            </w:r>
            <w:proofErr w:type="spellEnd"/>
            <w:r w:rsidRPr="00612EC3">
              <w:rPr>
                <w:bCs/>
              </w:rPr>
              <w:t xml:space="preserve">, </w:t>
            </w:r>
            <w:r w:rsidR="006A016D">
              <w:rPr>
                <w:bCs/>
              </w:rPr>
              <w:t xml:space="preserve">Computer </w:t>
            </w:r>
          </w:p>
        </w:tc>
      </w:tr>
      <w:tr w:rsidR="00612EC3" w:rsidRPr="00FE1F83" w:rsidTr="00612EC3">
        <w:tc>
          <w:tcPr>
            <w:tcW w:w="631" w:type="dxa"/>
            <w:tcBorders>
              <w:top w:val="single" w:sz="8" w:space="0" w:color="9BBB59"/>
              <w:left w:val="nil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612EC3" w:rsidP="00612EC3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 xml:space="preserve">10 min </w:t>
            </w:r>
          </w:p>
        </w:tc>
        <w:tc>
          <w:tcPr>
            <w:tcW w:w="202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612EC3" w:rsidP="00612EC3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  <w:r w:rsidRPr="00383C61">
              <w:rPr>
                <w:bCs/>
              </w:rPr>
              <w:t xml:space="preserve">nformieren </w:t>
            </w:r>
          </w:p>
        </w:tc>
        <w:tc>
          <w:tcPr>
            <w:tcW w:w="595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Default="00612EC3" w:rsidP="00612EC3">
            <w:pPr>
              <w:ind w:right="34"/>
              <w:rPr>
                <w:lang w:eastAsia="de-AT"/>
              </w:rPr>
            </w:pPr>
            <w:r>
              <w:rPr>
                <w:lang w:eastAsia="de-AT"/>
              </w:rPr>
              <w:t>Darauf folgt ein</w:t>
            </w:r>
            <w:r w:rsidRPr="00050AAB">
              <w:rPr>
                <w:lang w:eastAsia="de-AT"/>
              </w:rPr>
              <w:t xml:space="preserve"> </w:t>
            </w:r>
            <w:r w:rsidRPr="00E6799E">
              <w:rPr>
                <w:b/>
                <w:lang w:eastAsia="de-AT"/>
              </w:rPr>
              <w:t>Videoausschnitt</w:t>
            </w:r>
            <w:r w:rsidRPr="00050AAB">
              <w:rPr>
                <w:lang w:eastAsia="de-AT"/>
              </w:rPr>
              <w:t xml:space="preserve"> der Dokumentation "</w:t>
            </w:r>
            <w:proofErr w:type="spellStart"/>
            <w:r w:rsidRPr="00050AAB">
              <w:rPr>
                <w:lang w:eastAsia="de-AT"/>
              </w:rPr>
              <w:t>We</w:t>
            </w:r>
            <w:proofErr w:type="spellEnd"/>
            <w:r w:rsidRPr="00050AAB">
              <w:rPr>
                <w:lang w:eastAsia="de-AT"/>
              </w:rPr>
              <w:t xml:space="preserve"> </w:t>
            </w:r>
            <w:proofErr w:type="spellStart"/>
            <w:r w:rsidRPr="00050AAB">
              <w:rPr>
                <w:lang w:eastAsia="de-AT"/>
              </w:rPr>
              <w:t>feed</w:t>
            </w:r>
            <w:proofErr w:type="spellEnd"/>
            <w:r w:rsidRPr="00050AAB">
              <w:rPr>
                <w:lang w:eastAsia="de-AT"/>
              </w:rPr>
              <w:t xml:space="preserve"> </w:t>
            </w:r>
            <w:proofErr w:type="spellStart"/>
            <w:r w:rsidRPr="00050AAB">
              <w:rPr>
                <w:lang w:eastAsia="de-AT"/>
              </w:rPr>
              <w:t>the</w:t>
            </w:r>
            <w:proofErr w:type="spellEnd"/>
            <w:r w:rsidRPr="00050AAB">
              <w:rPr>
                <w:lang w:eastAsia="de-AT"/>
              </w:rPr>
              <w:t xml:space="preserve"> </w:t>
            </w:r>
            <w:proofErr w:type="spellStart"/>
            <w:r w:rsidRPr="00050AAB">
              <w:rPr>
                <w:lang w:eastAsia="de-AT"/>
              </w:rPr>
              <w:t>world</w:t>
            </w:r>
            <w:proofErr w:type="spellEnd"/>
            <w:r w:rsidRPr="00050AAB">
              <w:rPr>
                <w:lang w:eastAsia="de-AT"/>
              </w:rPr>
              <w:t>"</w:t>
            </w:r>
            <w:r w:rsidR="00AB762F">
              <w:rPr>
                <w:lang w:eastAsia="de-AT"/>
              </w:rPr>
              <w:t xml:space="preserve"> </w:t>
            </w:r>
            <w:r>
              <w:rPr>
                <w:lang w:eastAsia="de-AT"/>
              </w:rPr>
              <w:t>an Hand der die S/S einen Hühnermastbetrieb in der Steiermark als Beispiel für intensive Viehwirtschaft kennenlernen:</w:t>
            </w:r>
          </w:p>
          <w:p w:rsidR="00612EC3" w:rsidRPr="002214AF" w:rsidRDefault="00612EC3" w:rsidP="00612EC3">
            <w:pPr>
              <w:ind w:right="34"/>
              <w:rPr>
                <w:lang w:eastAsia="de-AT"/>
              </w:rPr>
            </w:pPr>
            <w:r>
              <w:rPr>
                <w:lang w:eastAsia="de-AT"/>
              </w:rPr>
              <w:t xml:space="preserve"> </w:t>
            </w:r>
            <w:r w:rsidRPr="00050AAB">
              <w:rPr>
                <w:lang w:eastAsia="de-AT"/>
              </w:rPr>
              <w:t>http://www.youtube.com/watch?v=XhBnusy5JZc</w:t>
            </w:r>
            <w:r>
              <w:rPr>
                <w:lang w:eastAsia="de-AT"/>
              </w:rPr>
              <w:t xml:space="preserve"> - 10 min 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612EC3" w:rsidRDefault="00612EC3" w:rsidP="00612EC3">
            <w:pPr>
              <w:spacing w:before="60" w:after="60"/>
              <w:rPr>
                <w:bCs/>
              </w:rPr>
            </w:pPr>
            <w:r w:rsidRPr="00612EC3">
              <w:rPr>
                <w:bCs/>
              </w:rPr>
              <w:t>Plenum</w:t>
            </w:r>
          </w:p>
        </w:tc>
        <w:tc>
          <w:tcPr>
            <w:tcW w:w="354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612EC3" w:rsidRDefault="00612EC3" w:rsidP="00612EC3">
            <w:pPr>
              <w:spacing w:before="60" w:after="60"/>
              <w:rPr>
                <w:bCs/>
              </w:rPr>
            </w:pPr>
            <w:r w:rsidRPr="00612EC3">
              <w:rPr>
                <w:bCs/>
              </w:rPr>
              <w:t xml:space="preserve">PPT, </w:t>
            </w:r>
            <w:proofErr w:type="spellStart"/>
            <w:r w:rsidRPr="00612EC3">
              <w:rPr>
                <w:bCs/>
              </w:rPr>
              <w:t>Beamer</w:t>
            </w:r>
            <w:proofErr w:type="spellEnd"/>
            <w:r w:rsidRPr="00612EC3">
              <w:rPr>
                <w:bCs/>
              </w:rPr>
              <w:t xml:space="preserve">, </w:t>
            </w:r>
            <w:r w:rsidR="006A016D">
              <w:rPr>
                <w:bCs/>
              </w:rPr>
              <w:t xml:space="preserve">Computer </w:t>
            </w:r>
            <w:r w:rsidRPr="00612EC3">
              <w:rPr>
                <w:bCs/>
              </w:rPr>
              <w:t xml:space="preserve">Lautsprecher </w:t>
            </w:r>
          </w:p>
        </w:tc>
      </w:tr>
      <w:tr w:rsidR="00612EC3" w:rsidRPr="00FE1F83" w:rsidTr="00612EC3">
        <w:tc>
          <w:tcPr>
            <w:tcW w:w="631" w:type="dxa"/>
            <w:tcBorders>
              <w:top w:val="single" w:sz="8" w:space="0" w:color="9BBB59"/>
              <w:left w:val="nil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630945" w:rsidP="00612EC3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612EC3">
              <w:rPr>
                <w:b/>
                <w:bCs/>
              </w:rPr>
              <w:t xml:space="preserve"> min </w:t>
            </w:r>
          </w:p>
        </w:tc>
        <w:tc>
          <w:tcPr>
            <w:tcW w:w="202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612EC3" w:rsidP="00612EC3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  <w:r w:rsidRPr="00383C61">
              <w:rPr>
                <w:bCs/>
              </w:rPr>
              <w:t xml:space="preserve">nformieren </w:t>
            </w:r>
          </w:p>
        </w:tc>
        <w:tc>
          <w:tcPr>
            <w:tcW w:w="595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Default="00612EC3" w:rsidP="00612EC3">
            <w:pPr>
              <w:spacing w:before="60" w:after="60"/>
              <w:ind w:right="34"/>
              <w:jc w:val="left"/>
              <w:rPr>
                <w:lang w:eastAsia="de-AT"/>
              </w:rPr>
            </w:pPr>
            <w:r w:rsidRPr="002214AF">
              <w:rPr>
                <w:b/>
                <w:lang w:eastAsia="de-AT"/>
              </w:rPr>
              <w:t>Powerpoint-Präsentation</w:t>
            </w:r>
            <w:r>
              <w:rPr>
                <w:b/>
                <w:lang w:eastAsia="de-AT"/>
              </w:rPr>
              <w:t xml:space="preserve"> </w:t>
            </w:r>
            <w:r w:rsidRPr="002214AF">
              <w:rPr>
                <w:lang w:eastAsia="de-AT"/>
              </w:rPr>
              <w:t xml:space="preserve"> mit Lehrer - Schüler Gespräch</w:t>
            </w:r>
            <w:r w:rsidR="00015A3A">
              <w:rPr>
                <w:b/>
                <w:lang w:eastAsia="de-AT"/>
              </w:rPr>
              <w:t xml:space="preserve"> </w:t>
            </w:r>
            <w:r w:rsidR="00015A3A" w:rsidRPr="00015A3A">
              <w:rPr>
                <w:lang w:eastAsia="de-AT"/>
              </w:rPr>
              <w:t>(siehe Unterrichtsressource</w:t>
            </w:r>
            <w:r w:rsidR="00015A3A">
              <w:rPr>
                <w:lang w:eastAsia="de-AT"/>
              </w:rPr>
              <w:t>n</w:t>
            </w:r>
            <w:r w:rsidR="00015A3A" w:rsidRPr="00015A3A">
              <w:rPr>
                <w:lang w:eastAsia="de-AT"/>
              </w:rPr>
              <w:t xml:space="preserve">) </w:t>
            </w:r>
          </w:p>
          <w:p w:rsidR="00612EC3" w:rsidRDefault="00612EC3" w:rsidP="00612EC3">
            <w:pPr>
              <w:spacing w:before="60" w:after="60"/>
              <w:ind w:right="34"/>
              <w:rPr>
                <w:lang w:eastAsia="de-AT"/>
              </w:rPr>
            </w:pPr>
            <w:r>
              <w:rPr>
                <w:lang w:eastAsia="de-AT"/>
              </w:rPr>
              <w:t xml:space="preserve">- thematische Karten an Hand derer globaler Fleischkonsum und Milchkonsum veranschaulicht wird, </w:t>
            </w:r>
          </w:p>
          <w:p w:rsidR="00612EC3" w:rsidRPr="00FE1F83" w:rsidRDefault="00612EC3" w:rsidP="00612EC3">
            <w:pPr>
              <w:spacing w:before="60" w:after="60"/>
              <w:ind w:right="34"/>
              <w:rPr>
                <w:b/>
                <w:bCs/>
              </w:rPr>
            </w:pPr>
            <w:r>
              <w:rPr>
                <w:lang w:eastAsia="de-AT"/>
              </w:rPr>
              <w:t>- Wie trägt Fleischproduktion zum Klimawandel und zum Welthunger bei</w:t>
            </w:r>
            <w:r w:rsidR="00630945">
              <w:rPr>
                <w:lang w:eastAsia="de-AT"/>
              </w:rPr>
              <w:t>?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612EC3" w:rsidRDefault="00612EC3" w:rsidP="00612EC3">
            <w:pPr>
              <w:spacing w:before="60" w:after="60"/>
              <w:rPr>
                <w:bCs/>
              </w:rPr>
            </w:pPr>
            <w:r w:rsidRPr="00612EC3">
              <w:rPr>
                <w:bCs/>
              </w:rPr>
              <w:t>Plenum</w:t>
            </w:r>
          </w:p>
        </w:tc>
        <w:tc>
          <w:tcPr>
            <w:tcW w:w="354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612EC3" w:rsidRDefault="00612EC3" w:rsidP="00612EC3">
            <w:pPr>
              <w:spacing w:before="60" w:after="60"/>
              <w:rPr>
                <w:bCs/>
              </w:rPr>
            </w:pPr>
            <w:r w:rsidRPr="00612EC3">
              <w:rPr>
                <w:bCs/>
              </w:rPr>
              <w:t xml:space="preserve">PPT, </w:t>
            </w:r>
            <w:proofErr w:type="spellStart"/>
            <w:r w:rsidRPr="00612EC3">
              <w:rPr>
                <w:bCs/>
              </w:rPr>
              <w:t>Beamer</w:t>
            </w:r>
            <w:proofErr w:type="spellEnd"/>
            <w:r w:rsidRPr="00612EC3">
              <w:rPr>
                <w:bCs/>
              </w:rPr>
              <w:t xml:space="preserve">, </w:t>
            </w:r>
            <w:r w:rsidR="006A016D">
              <w:rPr>
                <w:bCs/>
              </w:rPr>
              <w:t xml:space="preserve">Computer </w:t>
            </w:r>
          </w:p>
        </w:tc>
      </w:tr>
      <w:tr w:rsidR="00086C67" w:rsidRPr="00FE1F83" w:rsidTr="00612EC3">
        <w:tc>
          <w:tcPr>
            <w:tcW w:w="631" w:type="dxa"/>
            <w:tcBorders>
              <w:top w:val="single" w:sz="8" w:space="0" w:color="9BBB59"/>
              <w:left w:val="nil"/>
              <w:bottom w:val="single" w:sz="8" w:space="0" w:color="9BBB59"/>
              <w:right w:val="single" w:sz="8" w:space="0" w:color="9BBB59"/>
            </w:tcBorders>
          </w:tcPr>
          <w:p w:rsidR="00086C67" w:rsidRDefault="00086C67" w:rsidP="00612EC3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 xml:space="preserve">5 min </w:t>
            </w:r>
          </w:p>
        </w:tc>
        <w:tc>
          <w:tcPr>
            <w:tcW w:w="202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086C67" w:rsidRDefault="00086C67" w:rsidP="00612EC3">
            <w:pPr>
              <w:spacing w:before="60" w:after="60"/>
              <w:rPr>
                <w:b/>
                <w:bCs/>
              </w:rPr>
            </w:pPr>
          </w:p>
        </w:tc>
        <w:tc>
          <w:tcPr>
            <w:tcW w:w="595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086C67" w:rsidRDefault="00086C67" w:rsidP="00086C67">
            <w:pPr>
              <w:rPr>
                <w:lang w:eastAsia="de-AT"/>
              </w:rPr>
            </w:pPr>
            <w:r w:rsidRPr="00E6799E">
              <w:rPr>
                <w:b/>
                <w:lang w:eastAsia="de-AT"/>
              </w:rPr>
              <w:t>Stimmungsbarometer</w:t>
            </w:r>
            <w:r>
              <w:rPr>
                <w:b/>
                <w:lang w:eastAsia="de-AT"/>
              </w:rPr>
              <w:t xml:space="preserve"> </w:t>
            </w:r>
            <w:r>
              <w:rPr>
                <w:lang w:eastAsia="de-AT"/>
              </w:rPr>
              <w:t>S/S sollen sich entlang einer Linie zu verschiedenen Aussagen positionieren (</w:t>
            </w:r>
            <w:r w:rsidRPr="002214AF">
              <w:rPr>
                <w:lang w:eastAsia="de-AT"/>
              </w:rPr>
              <w:t xml:space="preserve">z.B.: </w:t>
            </w:r>
            <w:r w:rsidR="00AB762F">
              <w:rPr>
                <w:lang w:eastAsia="de-AT"/>
              </w:rPr>
              <w:t xml:space="preserve"> , </w:t>
            </w:r>
            <w:r w:rsidRPr="002214AF">
              <w:rPr>
                <w:lang w:eastAsia="de-AT"/>
              </w:rPr>
              <w:t>der Film &amp; die Inhalte der Powerpoint haben mich betroffen gemacht - der Film /die PPT hat mich überhaupt nicht betroffen, Für mich war schon im Vorhinein klar wie Fleisch produziert wird- Mir war diese Form der Fleischproduktion zuvor nicht bewusst etc., Die Begleitkonsequenzen (Klimawandel etc.) der Fleischproduktion sind mir bekannt- Die B</w:t>
            </w:r>
            <w:r w:rsidR="00AB762F">
              <w:rPr>
                <w:lang w:eastAsia="de-AT"/>
              </w:rPr>
              <w:t xml:space="preserve">egleitkonsequenzen (Klimawandel, </w:t>
            </w:r>
            <w:r w:rsidRPr="002214AF">
              <w:rPr>
                <w:lang w:eastAsia="de-AT"/>
              </w:rPr>
              <w:t>etc. ) waren mir nicht bekannt.</w:t>
            </w:r>
            <w:r w:rsidR="0026772A">
              <w:rPr>
                <w:lang w:eastAsia="de-AT"/>
              </w:rPr>
              <w:t xml:space="preserve"> Meine Familie achtet beim Einkauf auf die Produktionsbedingungen von tierischen Lebensmitteln- Meine Familie achtet beim Einkauf vor allem auf den Preis</w:t>
            </w:r>
            <w:r w:rsidR="00AB762F">
              <w:rPr>
                <w:lang w:eastAsia="de-AT"/>
              </w:rPr>
              <w:t>, Ich esse viel Fleisch- Ich bin Vegetarier</w:t>
            </w:r>
            <w:r>
              <w:rPr>
                <w:lang w:eastAsia="de-AT"/>
              </w:rPr>
              <w:t>)</w:t>
            </w:r>
          </w:p>
          <w:p w:rsidR="00086C67" w:rsidRPr="002214AF" w:rsidRDefault="00086C67" w:rsidP="00630945">
            <w:pPr>
              <w:spacing w:before="60" w:after="60"/>
              <w:ind w:right="34"/>
              <w:jc w:val="left"/>
              <w:rPr>
                <w:b/>
                <w:lang w:eastAsia="de-AT"/>
              </w:rPr>
            </w:pPr>
            <w:r>
              <w:rPr>
                <w:lang w:eastAsia="de-AT"/>
              </w:rPr>
              <w:t>Frage: Wenn uns das, was wir gesehen haben, betroffen macht/ unangenehm ist, was können wir tun, damit in Zukunft weniger intensive Viehwirtschaft betrieben wird</w:t>
            </w:r>
            <w:r w:rsidR="00630945">
              <w:rPr>
                <w:lang w:eastAsia="de-AT"/>
              </w:rPr>
              <w:t xml:space="preserve">? Zur Klärung dieser Frage machen wir nun ein Gruppenpuzzel. 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086C67" w:rsidRPr="00612EC3" w:rsidRDefault="00086C67" w:rsidP="00612EC3">
            <w:pPr>
              <w:spacing w:before="60" w:after="60"/>
              <w:rPr>
                <w:bCs/>
              </w:rPr>
            </w:pPr>
            <w:r>
              <w:rPr>
                <w:bCs/>
              </w:rPr>
              <w:t xml:space="preserve">Plenum </w:t>
            </w:r>
          </w:p>
        </w:tc>
        <w:tc>
          <w:tcPr>
            <w:tcW w:w="354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086C67" w:rsidRPr="00612EC3" w:rsidRDefault="00086C67" w:rsidP="00612EC3">
            <w:pPr>
              <w:spacing w:before="60" w:after="60"/>
              <w:rPr>
                <w:bCs/>
              </w:rPr>
            </w:pPr>
            <w:r>
              <w:rPr>
                <w:bCs/>
              </w:rPr>
              <w:t xml:space="preserve">Fragen für Stimmungsbarometer </w:t>
            </w:r>
          </w:p>
        </w:tc>
      </w:tr>
      <w:tr w:rsidR="00612EC3" w:rsidRPr="00FE1F83" w:rsidTr="00612EC3">
        <w:tc>
          <w:tcPr>
            <w:tcW w:w="631" w:type="dxa"/>
            <w:tcBorders>
              <w:top w:val="single" w:sz="8" w:space="0" w:color="9BBB59"/>
              <w:left w:val="nil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612EC3" w:rsidP="00612EC3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 xml:space="preserve">5 min </w:t>
            </w:r>
          </w:p>
        </w:tc>
        <w:tc>
          <w:tcPr>
            <w:tcW w:w="202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612EC3" w:rsidP="00612EC3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  <w:r w:rsidRPr="002214AF">
              <w:rPr>
                <w:bCs/>
              </w:rPr>
              <w:t xml:space="preserve">rganisieren </w:t>
            </w:r>
          </w:p>
        </w:tc>
        <w:tc>
          <w:tcPr>
            <w:tcW w:w="595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Default="00612EC3" w:rsidP="00612EC3">
            <w:pPr>
              <w:spacing w:before="60" w:after="60"/>
              <w:rPr>
                <w:bCs/>
              </w:rPr>
            </w:pPr>
            <w:r>
              <w:rPr>
                <w:bCs/>
              </w:rPr>
              <w:t xml:space="preserve">Mittels PPT wird kurz der Ablauf des </w:t>
            </w:r>
            <w:proofErr w:type="spellStart"/>
            <w:r w:rsidRPr="00612EC3">
              <w:rPr>
                <w:b/>
                <w:bCs/>
              </w:rPr>
              <w:t>Gruppenpuzzels</w:t>
            </w:r>
            <w:proofErr w:type="spellEnd"/>
            <w:r w:rsidR="00015A3A">
              <w:rPr>
                <w:bCs/>
              </w:rPr>
              <w:t xml:space="preserve"> erläutert. </w:t>
            </w:r>
            <w:r>
              <w:rPr>
                <w:bCs/>
              </w:rPr>
              <w:t xml:space="preserve"> </w:t>
            </w:r>
            <w:r w:rsidR="00015A3A">
              <w:rPr>
                <w:bCs/>
              </w:rPr>
              <w:t xml:space="preserve">Die S/S bekommen jeweils ein Arbeitsblatt mit Arbeitsauftrag (siehe Unterrichtsressourcen) </w:t>
            </w:r>
          </w:p>
          <w:p w:rsidR="00612EC3" w:rsidRPr="00015A3A" w:rsidRDefault="00612EC3" w:rsidP="00612EC3">
            <w:pPr>
              <w:spacing w:before="60" w:after="60"/>
              <w:rPr>
                <w:b/>
                <w:bCs/>
              </w:rPr>
            </w:pPr>
            <w:r w:rsidRPr="00015A3A">
              <w:rPr>
                <w:b/>
                <w:bCs/>
              </w:rPr>
              <w:t xml:space="preserve">- "Tiere essen" Infofolder PETA </w:t>
            </w:r>
          </w:p>
          <w:p w:rsidR="00EF5FDF" w:rsidRDefault="00EF5FDF" w:rsidP="00612EC3">
            <w:pPr>
              <w:spacing w:before="60" w:after="60"/>
              <w:rPr>
                <w:bCs/>
              </w:rPr>
            </w:pPr>
            <w:r>
              <w:rPr>
                <w:bCs/>
              </w:rPr>
              <w:t xml:space="preserve">OQ1 PETA: </w:t>
            </w:r>
            <w:r w:rsidRPr="00EF5FDF">
              <w:rPr>
                <w:bCs/>
              </w:rPr>
              <w:t>http://www.peta.de/web/tiereesseninfograf.4294.html</w:t>
            </w:r>
            <w:r>
              <w:rPr>
                <w:bCs/>
              </w:rPr>
              <w:t xml:space="preserve"> abgerufen am 23.06. 2013 </w:t>
            </w:r>
          </w:p>
          <w:p w:rsidR="00612EC3" w:rsidRPr="00015A3A" w:rsidRDefault="00612EC3" w:rsidP="00612EC3">
            <w:pPr>
              <w:spacing w:before="60" w:after="60"/>
              <w:rPr>
                <w:b/>
                <w:bCs/>
              </w:rPr>
            </w:pPr>
            <w:r w:rsidRPr="00015A3A">
              <w:rPr>
                <w:b/>
                <w:bCs/>
              </w:rPr>
              <w:t xml:space="preserve">- "Der Burger aus dem Labor" </w:t>
            </w:r>
          </w:p>
          <w:p w:rsidR="0026772A" w:rsidRDefault="00EF5FDF" w:rsidP="00612EC3">
            <w:pPr>
              <w:spacing w:before="60" w:after="60"/>
              <w:rPr>
                <w:bCs/>
              </w:rPr>
            </w:pPr>
            <w:r>
              <w:rPr>
                <w:bCs/>
              </w:rPr>
              <w:t>OQ2 Welt:</w:t>
            </w:r>
          </w:p>
          <w:p w:rsidR="00EF5FDF" w:rsidRDefault="00EF5FDF" w:rsidP="00612EC3">
            <w:pPr>
              <w:spacing w:before="60" w:after="60"/>
              <w:rPr>
                <w:bCs/>
              </w:rPr>
            </w:pPr>
            <w:r w:rsidRPr="00EF5FDF">
              <w:rPr>
                <w:bCs/>
              </w:rPr>
              <w:t>http://www.welt.de/print/wams/vermischtes/article13888550/Der-Burger-aus-dem-Labor.html</w:t>
            </w:r>
            <w:r>
              <w:rPr>
                <w:bCs/>
              </w:rPr>
              <w:t xml:space="preserve"> </w:t>
            </w:r>
            <w:r w:rsidR="006A016D">
              <w:rPr>
                <w:bCs/>
              </w:rPr>
              <w:t>abgerufen am 15.06.2013</w:t>
            </w:r>
          </w:p>
          <w:p w:rsidR="00612EC3" w:rsidRPr="00015A3A" w:rsidRDefault="00612EC3" w:rsidP="00612EC3">
            <w:pPr>
              <w:spacing w:before="60" w:after="60"/>
              <w:rPr>
                <w:b/>
                <w:bCs/>
              </w:rPr>
            </w:pPr>
            <w:r w:rsidRPr="00015A3A">
              <w:rPr>
                <w:b/>
                <w:bCs/>
              </w:rPr>
              <w:t>- "Fleisch Kraftspender oder Krankmacher"</w:t>
            </w:r>
          </w:p>
          <w:p w:rsidR="00EF5FDF" w:rsidRDefault="00EF5FDF" w:rsidP="00612EC3">
            <w:pPr>
              <w:spacing w:before="60" w:after="60"/>
              <w:rPr>
                <w:bCs/>
              </w:rPr>
            </w:pPr>
            <w:r>
              <w:rPr>
                <w:bCs/>
              </w:rPr>
              <w:t xml:space="preserve">OQ3 SPEKTRUM: </w:t>
            </w:r>
            <w:r>
              <w:t xml:space="preserve"> </w:t>
            </w:r>
            <w:r w:rsidRPr="00EF5FDF">
              <w:rPr>
                <w:bCs/>
              </w:rPr>
              <w:t>http://www.spektrum.de/alias/ernaehrung/fleisch-kraftspender-oder-krankmacher/1197173</w:t>
            </w:r>
            <w:r w:rsidR="006A016D">
              <w:rPr>
                <w:bCs/>
              </w:rPr>
              <w:t xml:space="preserve"> abgerufen am 09.06 2013</w:t>
            </w:r>
          </w:p>
          <w:p w:rsidR="00612EC3" w:rsidRPr="00015A3A" w:rsidRDefault="00612EC3" w:rsidP="00612EC3">
            <w:pPr>
              <w:spacing w:before="60" w:after="60"/>
              <w:rPr>
                <w:b/>
                <w:bCs/>
              </w:rPr>
            </w:pPr>
            <w:r w:rsidRPr="00015A3A">
              <w:rPr>
                <w:b/>
                <w:bCs/>
              </w:rPr>
              <w:t>- "</w:t>
            </w:r>
            <w:r w:rsidR="00015A3A" w:rsidRPr="00015A3A">
              <w:rPr>
                <w:b/>
                <w:bCs/>
              </w:rPr>
              <w:t xml:space="preserve">Was ist eigentlich BIO? und  BIO = </w:t>
            </w:r>
            <w:proofErr w:type="spellStart"/>
            <w:r w:rsidR="00015A3A" w:rsidRPr="00015A3A">
              <w:rPr>
                <w:b/>
                <w:bCs/>
              </w:rPr>
              <w:t>Öko</w:t>
            </w:r>
            <w:proofErr w:type="spellEnd"/>
            <w:r w:rsidR="00015A3A" w:rsidRPr="00015A3A">
              <w:rPr>
                <w:b/>
                <w:bCs/>
              </w:rPr>
              <w:t xml:space="preserve">? </w:t>
            </w:r>
            <w:r w:rsidRPr="00015A3A">
              <w:rPr>
                <w:b/>
                <w:bCs/>
              </w:rPr>
              <w:t xml:space="preserve">" </w:t>
            </w:r>
          </w:p>
          <w:p w:rsidR="00EF5FDF" w:rsidRDefault="00015A3A" w:rsidP="00612EC3">
            <w:pPr>
              <w:spacing w:before="60" w:after="60"/>
              <w:rPr>
                <w:bCs/>
              </w:rPr>
            </w:pPr>
            <w:r w:rsidRPr="00015A3A">
              <w:rPr>
                <w:bCs/>
              </w:rPr>
              <w:t>http://86.59.108.116/index.php?id=113960</w:t>
            </w:r>
            <w:r>
              <w:rPr>
                <w:bCs/>
              </w:rPr>
              <w:t xml:space="preserve"> und </w:t>
            </w:r>
          </w:p>
          <w:p w:rsidR="00015A3A" w:rsidRDefault="00015A3A" w:rsidP="00612EC3">
            <w:pPr>
              <w:spacing w:before="60" w:after="60"/>
              <w:rPr>
                <w:bCs/>
              </w:rPr>
            </w:pPr>
            <w:r w:rsidRPr="00015A3A">
              <w:rPr>
                <w:bCs/>
              </w:rPr>
              <w:t>http://archive.gruene.at/index.php?id=113964</w:t>
            </w:r>
            <w:r w:rsidR="006A016D">
              <w:rPr>
                <w:bCs/>
              </w:rPr>
              <w:t xml:space="preserve"> abgerufen am 23.06.2013</w:t>
            </w:r>
          </w:p>
          <w:p w:rsidR="00612EC3" w:rsidRPr="00015A3A" w:rsidRDefault="00612EC3" w:rsidP="00612EC3">
            <w:pPr>
              <w:spacing w:before="60" w:after="60"/>
              <w:ind w:right="-108"/>
              <w:rPr>
                <w:b/>
                <w:bCs/>
              </w:rPr>
            </w:pPr>
            <w:r w:rsidRPr="00015A3A">
              <w:rPr>
                <w:b/>
                <w:bCs/>
              </w:rPr>
              <w:t>- "</w:t>
            </w:r>
            <w:r w:rsidR="00015A3A" w:rsidRPr="00015A3A">
              <w:rPr>
                <w:b/>
                <w:bCs/>
              </w:rPr>
              <w:t>Welche Si</w:t>
            </w:r>
            <w:r w:rsidR="00630945">
              <w:rPr>
                <w:b/>
                <w:bCs/>
              </w:rPr>
              <w:t>e</w:t>
            </w:r>
            <w:r w:rsidR="00015A3A" w:rsidRPr="00015A3A">
              <w:rPr>
                <w:b/>
                <w:bCs/>
              </w:rPr>
              <w:t>gel garantieren BIO Qualität</w:t>
            </w:r>
            <w:r w:rsidRPr="00015A3A">
              <w:rPr>
                <w:b/>
                <w:bCs/>
              </w:rPr>
              <w:t>"</w:t>
            </w:r>
          </w:p>
          <w:p w:rsidR="00EF5FDF" w:rsidRPr="002214AF" w:rsidRDefault="00015A3A" w:rsidP="00612EC3">
            <w:pPr>
              <w:spacing w:before="60" w:after="60"/>
              <w:ind w:right="-108"/>
              <w:rPr>
                <w:bCs/>
              </w:rPr>
            </w:pPr>
            <w:r w:rsidRPr="00015A3A">
              <w:rPr>
                <w:bCs/>
              </w:rPr>
              <w:t>http://archive.gruene.at/landwirtschaft/biologischjetzt/guetesiegel/</w:t>
            </w:r>
            <w:r w:rsidR="006A016D">
              <w:rPr>
                <w:bCs/>
              </w:rPr>
              <w:t xml:space="preserve"> abgerufen am 23.06.2013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612EC3" w:rsidRDefault="00612EC3" w:rsidP="00612EC3">
            <w:pPr>
              <w:spacing w:before="60" w:after="60"/>
              <w:rPr>
                <w:bCs/>
              </w:rPr>
            </w:pPr>
            <w:r w:rsidRPr="00612EC3">
              <w:rPr>
                <w:bCs/>
              </w:rPr>
              <w:t xml:space="preserve">Plenum </w:t>
            </w:r>
          </w:p>
        </w:tc>
        <w:tc>
          <w:tcPr>
            <w:tcW w:w="354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A016D" w:rsidRPr="00630945" w:rsidRDefault="006A016D" w:rsidP="006A016D">
            <w:pPr>
              <w:spacing w:before="60" w:after="60"/>
              <w:rPr>
                <w:bCs/>
                <w:i/>
              </w:rPr>
            </w:pPr>
            <w:r>
              <w:rPr>
                <w:bCs/>
              </w:rPr>
              <w:t xml:space="preserve">PPT; </w:t>
            </w:r>
            <w:proofErr w:type="spellStart"/>
            <w:r>
              <w:rPr>
                <w:bCs/>
              </w:rPr>
              <w:t>Beamer</w:t>
            </w:r>
            <w:proofErr w:type="spellEnd"/>
            <w:r>
              <w:rPr>
                <w:bCs/>
              </w:rPr>
              <w:t xml:space="preserve">, Computer </w:t>
            </w:r>
          </w:p>
          <w:p w:rsidR="00630945" w:rsidRPr="00630945" w:rsidRDefault="00630945" w:rsidP="004A7388">
            <w:pPr>
              <w:spacing w:before="60" w:after="60"/>
              <w:rPr>
                <w:bCs/>
                <w:i/>
              </w:rPr>
            </w:pPr>
          </w:p>
        </w:tc>
      </w:tr>
      <w:tr w:rsidR="00612EC3" w:rsidRPr="00FE1F83" w:rsidTr="00612EC3">
        <w:tc>
          <w:tcPr>
            <w:tcW w:w="631" w:type="dxa"/>
            <w:tcBorders>
              <w:top w:val="single" w:sz="8" w:space="0" w:color="9BBB59"/>
              <w:left w:val="nil"/>
              <w:bottom w:val="single" w:sz="8" w:space="0" w:color="9BBB59"/>
              <w:right w:val="single" w:sz="8" w:space="0" w:color="9BBB59"/>
            </w:tcBorders>
          </w:tcPr>
          <w:p w:rsidR="00086C67" w:rsidRDefault="00630945" w:rsidP="00612EC3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  <w:p w:rsidR="00612EC3" w:rsidRPr="00FE1F83" w:rsidRDefault="00612EC3" w:rsidP="00612EC3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 xml:space="preserve">min </w:t>
            </w:r>
          </w:p>
        </w:tc>
        <w:tc>
          <w:tcPr>
            <w:tcW w:w="202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612EC3" w:rsidP="00612EC3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Pr="00BB3C7A">
              <w:rPr>
                <w:bCs/>
              </w:rPr>
              <w:t xml:space="preserve">elbstständig Arbeiten </w:t>
            </w:r>
          </w:p>
        </w:tc>
        <w:tc>
          <w:tcPr>
            <w:tcW w:w="595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612EC3" w:rsidP="00086C67">
            <w:pPr>
              <w:spacing w:before="60" w:after="60"/>
              <w:ind w:right="176"/>
              <w:rPr>
                <w:b/>
                <w:bCs/>
              </w:rPr>
            </w:pPr>
            <w:r w:rsidRPr="00BB3C7A">
              <w:rPr>
                <w:bCs/>
              </w:rPr>
              <w:t>Die S/S sollen in Einzelarbeit</w:t>
            </w:r>
            <w:r w:rsidR="004A7388">
              <w:rPr>
                <w:bCs/>
              </w:rPr>
              <w:t xml:space="preserve"> bzw. Partnerarbeit</w:t>
            </w:r>
            <w:r w:rsidR="00630945">
              <w:rPr>
                <w:bCs/>
              </w:rPr>
              <w:t>,</w:t>
            </w:r>
            <w:r w:rsidR="00086C67">
              <w:rPr>
                <w:bCs/>
              </w:rPr>
              <w:t xml:space="preserve"> je nach Verfügbarkeit von Computern und/oder Tabletts</w:t>
            </w:r>
            <w:r w:rsidR="00630945">
              <w:rPr>
                <w:bCs/>
              </w:rPr>
              <w:t>,</w:t>
            </w:r>
            <w:r w:rsidRPr="00BB3C7A">
              <w:rPr>
                <w:bCs/>
              </w:rPr>
              <w:t xml:space="preserve"> den</w:t>
            </w:r>
            <w:r w:rsidR="004A7388">
              <w:rPr>
                <w:b/>
                <w:bCs/>
              </w:rPr>
              <w:t xml:space="preserve"> Text lesen, </w:t>
            </w:r>
            <w:r w:rsidR="004A7388" w:rsidRPr="004A7388">
              <w:rPr>
                <w:bCs/>
              </w:rPr>
              <w:t>sich Notizen machen</w:t>
            </w:r>
            <w:r w:rsidR="004A7388">
              <w:rPr>
                <w:b/>
                <w:bCs/>
              </w:rPr>
              <w:t xml:space="preserve"> </w:t>
            </w:r>
            <w:r w:rsidRPr="00BB3C7A">
              <w:rPr>
                <w:bCs/>
              </w:rPr>
              <w:t xml:space="preserve">und sich </w:t>
            </w:r>
            <w:r w:rsidR="00086C67">
              <w:rPr>
                <w:bCs/>
              </w:rPr>
              <w:t xml:space="preserve">überlegen mit welcher Methode man den Text am besten darstellen könnte. 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612EC3" w:rsidRDefault="00612EC3" w:rsidP="00612EC3">
            <w:pPr>
              <w:spacing w:before="60" w:after="60"/>
              <w:rPr>
                <w:bCs/>
              </w:rPr>
            </w:pPr>
            <w:r w:rsidRPr="00612EC3">
              <w:rPr>
                <w:bCs/>
              </w:rPr>
              <w:t>Einzelarbeit</w:t>
            </w:r>
          </w:p>
        </w:tc>
        <w:tc>
          <w:tcPr>
            <w:tcW w:w="354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30945" w:rsidRDefault="00630945" w:rsidP="00630945">
            <w:pPr>
              <w:spacing w:before="60" w:after="60"/>
              <w:rPr>
                <w:bCs/>
              </w:rPr>
            </w:pPr>
            <w:r>
              <w:rPr>
                <w:bCs/>
              </w:rPr>
              <w:t xml:space="preserve">Ausreichend Computer, Laptops oder Tabletts, damit die S/S allein oder zu zweit  an einem Text arbeiten können. </w:t>
            </w:r>
          </w:p>
          <w:p w:rsidR="00612EC3" w:rsidRPr="00630945" w:rsidRDefault="00630945" w:rsidP="00630945">
            <w:pPr>
              <w:spacing w:before="60" w:after="60"/>
              <w:rPr>
                <w:b/>
                <w:bCs/>
                <w:i/>
              </w:rPr>
            </w:pPr>
            <w:r w:rsidRPr="00630945">
              <w:rPr>
                <w:bCs/>
                <w:i/>
              </w:rPr>
              <w:t xml:space="preserve">Sollten nicht ausreichend </w:t>
            </w:r>
            <w:proofErr w:type="spellStart"/>
            <w:r w:rsidRPr="00630945">
              <w:rPr>
                <w:bCs/>
                <w:i/>
              </w:rPr>
              <w:t>Conputer</w:t>
            </w:r>
            <w:proofErr w:type="spellEnd"/>
            <w:r w:rsidRPr="00630945">
              <w:rPr>
                <w:bCs/>
                <w:i/>
              </w:rPr>
              <w:t xml:space="preserve"> zur Verfügung stehen, können die Texte selbstverständlich auch ausgedruckt werden.</w:t>
            </w:r>
          </w:p>
        </w:tc>
      </w:tr>
      <w:tr w:rsidR="00612EC3" w:rsidRPr="00FE1F83" w:rsidTr="00612EC3">
        <w:tc>
          <w:tcPr>
            <w:tcW w:w="631" w:type="dxa"/>
            <w:tcBorders>
              <w:top w:val="single" w:sz="8" w:space="0" w:color="9BBB59"/>
              <w:left w:val="nil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630945" w:rsidP="00612EC3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612EC3">
              <w:rPr>
                <w:b/>
                <w:bCs/>
              </w:rPr>
              <w:t xml:space="preserve">min </w:t>
            </w:r>
          </w:p>
        </w:tc>
        <w:tc>
          <w:tcPr>
            <w:tcW w:w="202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612EC3" w:rsidP="00612EC3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 xml:space="preserve">Verabschieden </w:t>
            </w:r>
          </w:p>
        </w:tc>
        <w:tc>
          <w:tcPr>
            <w:tcW w:w="595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234CA6" w:rsidRDefault="00612EC3" w:rsidP="00630945">
            <w:pPr>
              <w:spacing w:before="60" w:after="60"/>
              <w:rPr>
                <w:bCs/>
              </w:rPr>
            </w:pPr>
            <w:r w:rsidRPr="00234CA6">
              <w:rPr>
                <w:bCs/>
              </w:rPr>
              <w:t xml:space="preserve">Der L/L sagt den S/S, dass in der kommenden Stunde weiter gearbeitet wird und bittet sie die nötigen Unterlagen in der kommenden Stunde mitzunehmen. 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612EC3" w:rsidRDefault="00612EC3" w:rsidP="00612EC3">
            <w:pPr>
              <w:spacing w:before="60" w:after="60"/>
              <w:rPr>
                <w:bCs/>
              </w:rPr>
            </w:pPr>
            <w:r w:rsidRPr="00612EC3">
              <w:rPr>
                <w:bCs/>
              </w:rPr>
              <w:t xml:space="preserve">Plenum </w:t>
            </w:r>
          </w:p>
        </w:tc>
        <w:tc>
          <w:tcPr>
            <w:tcW w:w="354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612EC3" w:rsidP="00612EC3">
            <w:pPr>
              <w:spacing w:before="60" w:after="60"/>
              <w:rPr>
                <w:b/>
                <w:bCs/>
              </w:rPr>
            </w:pPr>
          </w:p>
        </w:tc>
      </w:tr>
    </w:tbl>
    <w:p w:rsidR="0026772A" w:rsidRDefault="0026772A" w:rsidP="00612EC3">
      <w:pPr>
        <w:pStyle w:val="SZusammenfassung"/>
        <w:ind w:hanging="3062"/>
      </w:pPr>
    </w:p>
    <w:p w:rsidR="00612EC3" w:rsidRDefault="00612EC3" w:rsidP="00612EC3">
      <w:pPr>
        <w:pStyle w:val="SZusammenfassung"/>
        <w:ind w:hanging="3062"/>
      </w:pPr>
      <w:r>
        <w:t xml:space="preserve">Stunde 2 </w:t>
      </w:r>
    </w:p>
    <w:tbl>
      <w:tblPr>
        <w:tblpPr w:leftFromText="141" w:rightFromText="141" w:vertAnchor="text" w:horzAnchor="page" w:tblpX="1525" w:tblpY="516"/>
        <w:tblW w:w="13575" w:type="dxa"/>
        <w:tblBorders>
          <w:top w:val="single" w:sz="8" w:space="0" w:color="9BBB59"/>
          <w:bottom w:val="single" w:sz="8" w:space="0" w:color="9BBB59"/>
        </w:tblBorders>
        <w:tblLayout w:type="fixed"/>
        <w:tblLook w:val="04A0"/>
      </w:tblPr>
      <w:tblGrid>
        <w:gridCol w:w="631"/>
        <w:gridCol w:w="2029"/>
        <w:gridCol w:w="5953"/>
        <w:gridCol w:w="1418"/>
        <w:gridCol w:w="3544"/>
      </w:tblGrid>
      <w:tr w:rsidR="00612EC3" w:rsidRPr="00FE1F83" w:rsidTr="00612EC3">
        <w:tc>
          <w:tcPr>
            <w:tcW w:w="631" w:type="dxa"/>
            <w:tcBorders>
              <w:top w:val="single" w:sz="8" w:space="0" w:color="9BBB59"/>
              <w:left w:val="nil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612EC3" w:rsidP="00466E65">
            <w:pPr>
              <w:spacing w:before="60" w:after="60"/>
              <w:rPr>
                <w:b/>
                <w:bCs/>
              </w:rPr>
            </w:pPr>
            <w:r w:rsidRPr="00FE1F83">
              <w:rPr>
                <w:b/>
                <w:bCs/>
              </w:rPr>
              <w:t>Zeit</w:t>
            </w:r>
          </w:p>
        </w:tc>
        <w:tc>
          <w:tcPr>
            <w:tcW w:w="202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612EC3" w:rsidP="00466E65">
            <w:pPr>
              <w:spacing w:before="60" w:after="60"/>
              <w:rPr>
                <w:b/>
                <w:bCs/>
              </w:rPr>
            </w:pPr>
            <w:r w:rsidRPr="00FE1F83">
              <w:rPr>
                <w:b/>
                <w:bCs/>
              </w:rPr>
              <w:t>Phase</w:t>
            </w:r>
          </w:p>
        </w:tc>
        <w:tc>
          <w:tcPr>
            <w:tcW w:w="595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612EC3" w:rsidP="00466E65">
            <w:pPr>
              <w:spacing w:before="60" w:after="60"/>
              <w:ind w:right="-108"/>
              <w:rPr>
                <w:b/>
                <w:bCs/>
              </w:rPr>
            </w:pPr>
            <w:r w:rsidRPr="00FE1F83">
              <w:rPr>
                <w:b/>
                <w:bCs/>
              </w:rPr>
              <w:t>Lehrer- Schüler Interaktion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612EC3" w:rsidP="00466E65">
            <w:pPr>
              <w:spacing w:before="60" w:after="60"/>
              <w:rPr>
                <w:b/>
                <w:bCs/>
              </w:rPr>
            </w:pPr>
            <w:r w:rsidRPr="00FE1F83">
              <w:rPr>
                <w:b/>
                <w:bCs/>
              </w:rPr>
              <w:t>Sozialform</w:t>
            </w:r>
          </w:p>
        </w:tc>
        <w:tc>
          <w:tcPr>
            <w:tcW w:w="354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612EC3" w:rsidP="00466E65">
            <w:pPr>
              <w:spacing w:before="60" w:after="60"/>
              <w:rPr>
                <w:b/>
                <w:bCs/>
              </w:rPr>
            </w:pPr>
            <w:r w:rsidRPr="00FE1F83">
              <w:rPr>
                <w:b/>
                <w:bCs/>
              </w:rPr>
              <w:t>Materialien</w:t>
            </w:r>
          </w:p>
        </w:tc>
      </w:tr>
      <w:tr w:rsidR="00612EC3" w:rsidRPr="00FE1F83" w:rsidTr="00612EC3">
        <w:tc>
          <w:tcPr>
            <w:tcW w:w="631" w:type="dxa"/>
            <w:tcBorders>
              <w:top w:val="single" w:sz="8" w:space="0" w:color="9BBB59"/>
              <w:left w:val="nil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212BD1" w:rsidP="00466E65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  <w:r w:rsidR="00630945">
              <w:rPr>
                <w:b/>
                <w:bCs/>
              </w:rPr>
              <w:t xml:space="preserve"> </w:t>
            </w:r>
            <w:r w:rsidR="003F3A78">
              <w:rPr>
                <w:b/>
                <w:bCs/>
              </w:rPr>
              <w:t xml:space="preserve">  </w:t>
            </w:r>
            <w:r w:rsidR="00612EC3">
              <w:rPr>
                <w:b/>
                <w:bCs/>
              </w:rPr>
              <w:t xml:space="preserve">min </w:t>
            </w:r>
          </w:p>
        </w:tc>
        <w:tc>
          <w:tcPr>
            <w:tcW w:w="202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612EC3" w:rsidP="00466E65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Pr="00612EC3">
              <w:rPr>
                <w:bCs/>
              </w:rPr>
              <w:t xml:space="preserve">elbstständig Arbeiten   </w:t>
            </w:r>
          </w:p>
        </w:tc>
        <w:tc>
          <w:tcPr>
            <w:tcW w:w="595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612EC3" w:rsidRDefault="00612EC3" w:rsidP="003E1A92">
            <w:pPr>
              <w:ind w:right="34"/>
              <w:rPr>
                <w:lang w:eastAsia="de-AT"/>
              </w:rPr>
            </w:pPr>
            <w:r w:rsidRPr="00612EC3">
              <w:rPr>
                <w:lang w:eastAsia="de-AT"/>
              </w:rPr>
              <w:t>Die Expertengruppen d.h. alle S/S die den gleichen Text gelesen haben treffen sich und erstellen</w:t>
            </w:r>
            <w:r w:rsidR="003E1A92">
              <w:rPr>
                <w:lang w:eastAsia="de-AT"/>
              </w:rPr>
              <w:t xml:space="preserve"> mit der Methode ihrer Wahl eine Präsentation der im Text enthaltenen Informationen</w:t>
            </w:r>
            <w:r w:rsidR="003F3A78">
              <w:rPr>
                <w:lang w:eastAsia="de-AT"/>
              </w:rPr>
              <w:t xml:space="preserve">. 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612EC3" w:rsidRDefault="00612EC3" w:rsidP="00466E65">
            <w:pPr>
              <w:spacing w:before="60" w:after="60"/>
              <w:rPr>
                <w:bCs/>
              </w:rPr>
            </w:pPr>
            <w:r>
              <w:rPr>
                <w:bCs/>
              </w:rPr>
              <w:t>Kleingruppen-</w:t>
            </w:r>
            <w:proofErr w:type="spellStart"/>
            <w:r>
              <w:rPr>
                <w:bCs/>
              </w:rPr>
              <w:t>arbeit</w:t>
            </w:r>
            <w:proofErr w:type="spellEnd"/>
            <w:r w:rsidRPr="00612EC3">
              <w:rPr>
                <w:bCs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612EC3" w:rsidRDefault="003F3A78" w:rsidP="00466E65">
            <w:pPr>
              <w:spacing w:before="60" w:after="60"/>
              <w:rPr>
                <w:bCs/>
              </w:rPr>
            </w:pPr>
            <w:r>
              <w:rPr>
                <w:bCs/>
              </w:rPr>
              <w:t>A3 Plakate, bunte Stifte und buntes Papier in verschiedenen Farben, Kleber, Scheren</w:t>
            </w:r>
            <w:r w:rsidR="003E1A92">
              <w:rPr>
                <w:bCs/>
              </w:rPr>
              <w:t xml:space="preserve">, 5 Laptops (falls PPT gewählt wurde) </w:t>
            </w:r>
          </w:p>
        </w:tc>
      </w:tr>
      <w:tr w:rsidR="00612EC3" w:rsidRPr="00FE1F83" w:rsidTr="00612EC3">
        <w:tc>
          <w:tcPr>
            <w:tcW w:w="631" w:type="dxa"/>
            <w:tcBorders>
              <w:top w:val="single" w:sz="8" w:space="0" w:color="9BBB59"/>
              <w:left w:val="nil"/>
              <w:bottom w:val="single" w:sz="8" w:space="0" w:color="9BBB59"/>
              <w:right w:val="single" w:sz="8" w:space="0" w:color="9BBB59"/>
            </w:tcBorders>
          </w:tcPr>
          <w:p w:rsidR="00212BD1" w:rsidRDefault="00212BD1" w:rsidP="00466E65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:rsidR="00612EC3" w:rsidRPr="00FE1F83" w:rsidRDefault="00612EC3" w:rsidP="00466E65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 xml:space="preserve">min </w:t>
            </w:r>
          </w:p>
        </w:tc>
        <w:tc>
          <w:tcPr>
            <w:tcW w:w="202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FE1F83" w:rsidRDefault="003F3A78" w:rsidP="00466E65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Pr="00612EC3">
              <w:rPr>
                <w:bCs/>
              </w:rPr>
              <w:t xml:space="preserve">elbstständig Arbeiten   </w:t>
            </w:r>
          </w:p>
        </w:tc>
        <w:tc>
          <w:tcPr>
            <w:tcW w:w="595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2214AF" w:rsidRDefault="003F3A78" w:rsidP="00212BD1">
            <w:pPr>
              <w:ind w:right="34"/>
              <w:rPr>
                <w:lang w:eastAsia="de-AT"/>
              </w:rPr>
            </w:pPr>
            <w:r>
              <w:rPr>
                <w:lang w:eastAsia="de-AT"/>
              </w:rPr>
              <w:t xml:space="preserve">Die Expertengruppen lösen sich auf und </w:t>
            </w:r>
            <w:r w:rsidR="00212BD1">
              <w:rPr>
                <w:lang w:eastAsia="de-AT"/>
              </w:rPr>
              <w:t>mittels</w:t>
            </w:r>
            <w:r>
              <w:rPr>
                <w:lang w:eastAsia="de-AT"/>
              </w:rPr>
              <w:t xml:space="preserve"> Farblos werden neue Gruppen gemischt. In den neuen Gruppen sollten von jedem Text mi</w:t>
            </w:r>
            <w:r w:rsidR="00212BD1">
              <w:rPr>
                <w:lang w:eastAsia="de-AT"/>
              </w:rPr>
              <w:t xml:space="preserve">nd. 1 Experte dabei sein. 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612EC3" w:rsidRDefault="00612EC3" w:rsidP="00466E65">
            <w:pPr>
              <w:spacing w:before="60" w:after="60"/>
              <w:rPr>
                <w:bCs/>
              </w:rPr>
            </w:pPr>
            <w:r w:rsidRPr="00612EC3">
              <w:rPr>
                <w:bCs/>
              </w:rPr>
              <w:t>Plenum</w:t>
            </w:r>
          </w:p>
        </w:tc>
        <w:tc>
          <w:tcPr>
            <w:tcW w:w="354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12EC3" w:rsidRPr="00612EC3" w:rsidRDefault="003F3A78" w:rsidP="00466E65">
            <w:pPr>
              <w:spacing w:before="60" w:after="60"/>
              <w:rPr>
                <w:bCs/>
              </w:rPr>
            </w:pPr>
            <w:r>
              <w:rPr>
                <w:bCs/>
              </w:rPr>
              <w:t>Farblos</w:t>
            </w:r>
          </w:p>
        </w:tc>
      </w:tr>
      <w:tr w:rsidR="003F3A78" w:rsidRPr="00FE1F83" w:rsidTr="00612EC3">
        <w:tc>
          <w:tcPr>
            <w:tcW w:w="631" w:type="dxa"/>
            <w:tcBorders>
              <w:top w:val="single" w:sz="8" w:space="0" w:color="9BBB59"/>
              <w:left w:val="nil"/>
              <w:bottom w:val="single" w:sz="8" w:space="0" w:color="9BBB59"/>
              <w:right w:val="single" w:sz="8" w:space="0" w:color="9BBB59"/>
            </w:tcBorders>
          </w:tcPr>
          <w:p w:rsidR="003F3A78" w:rsidRPr="00FE1F83" w:rsidRDefault="003F3A78" w:rsidP="003F3A78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 xml:space="preserve">15  min </w:t>
            </w:r>
          </w:p>
        </w:tc>
        <w:tc>
          <w:tcPr>
            <w:tcW w:w="202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3F3A78" w:rsidRPr="00FE1F83" w:rsidRDefault="003F3A78" w:rsidP="003F3A78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Pr="00612EC3">
              <w:rPr>
                <w:bCs/>
              </w:rPr>
              <w:t xml:space="preserve">elbstständig Arbeiten   </w:t>
            </w:r>
          </w:p>
        </w:tc>
        <w:tc>
          <w:tcPr>
            <w:tcW w:w="595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3F3A78" w:rsidRPr="003F3A78" w:rsidRDefault="003F3A78" w:rsidP="00630945">
            <w:pPr>
              <w:spacing w:before="60" w:after="60"/>
              <w:ind w:right="34"/>
              <w:jc w:val="left"/>
              <w:rPr>
                <w:bCs/>
              </w:rPr>
            </w:pPr>
            <w:r w:rsidRPr="003F3A78">
              <w:rPr>
                <w:lang w:eastAsia="de-AT"/>
              </w:rPr>
              <w:t xml:space="preserve">Die </w:t>
            </w:r>
            <w:r>
              <w:rPr>
                <w:lang w:eastAsia="de-AT"/>
              </w:rPr>
              <w:t xml:space="preserve">Gruppen wandern reihum von </w:t>
            </w:r>
            <w:r w:rsidR="00630945">
              <w:rPr>
                <w:lang w:eastAsia="de-AT"/>
              </w:rPr>
              <w:t xml:space="preserve">Textpräsentation zu Textpräsentation </w:t>
            </w:r>
            <w:r>
              <w:rPr>
                <w:lang w:eastAsia="de-AT"/>
              </w:rPr>
              <w:t xml:space="preserve">und jeweils der Schüler/ die Schülerin, welcher/ welche für dieses Thema Experte ist, stellt die </w:t>
            </w:r>
            <w:r w:rsidR="00630945">
              <w:rPr>
                <w:lang w:eastAsia="de-AT"/>
              </w:rPr>
              <w:t>Inhalte kurz (3 min pro Gruppe und Text) dar.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3F3A78" w:rsidRPr="00612EC3" w:rsidRDefault="003F3A78" w:rsidP="003F3A78">
            <w:pPr>
              <w:spacing w:before="60" w:after="60"/>
              <w:rPr>
                <w:bCs/>
              </w:rPr>
            </w:pPr>
            <w:r w:rsidRPr="00612EC3">
              <w:rPr>
                <w:bCs/>
              </w:rPr>
              <w:t>Plenum</w:t>
            </w:r>
          </w:p>
        </w:tc>
        <w:tc>
          <w:tcPr>
            <w:tcW w:w="354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3F3A78" w:rsidRPr="00612EC3" w:rsidRDefault="003F3A78" w:rsidP="003F3A78">
            <w:pPr>
              <w:spacing w:before="60" w:after="60"/>
              <w:rPr>
                <w:bCs/>
              </w:rPr>
            </w:pPr>
            <w:r w:rsidRPr="00612EC3">
              <w:rPr>
                <w:bCs/>
              </w:rPr>
              <w:t xml:space="preserve">PPT, </w:t>
            </w:r>
            <w:proofErr w:type="spellStart"/>
            <w:r w:rsidRPr="00612EC3">
              <w:rPr>
                <w:bCs/>
              </w:rPr>
              <w:t>Beamer</w:t>
            </w:r>
            <w:proofErr w:type="spellEnd"/>
            <w:r w:rsidRPr="00612EC3">
              <w:rPr>
                <w:bCs/>
              </w:rPr>
              <w:t xml:space="preserve">, </w:t>
            </w:r>
          </w:p>
        </w:tc>
      </w:tr>
      <w:tr w:rsidR="003F3A78" w:rsidRPr="00FE1F83" w:rsidTr="00612EC3">
        <w:tc>
          <w:tcPr>
            <w:tcW w:w="631" w:type="dxa"/>
            <w:tcBorders>
              <w:top w:val="single" w:sz="8" w:space="0" w:color="9BBB59"/>
              <w:left w:val="nil"/>
              <w:bottom w:val="single" w:sz="8" w:space="0" w:color="9BBB59"/>
              <w:right w:val="single" w:sz="8" w:space="0" w:color="9BBB59"/>
            </w:tcBorders>
          </w:tcPr>
          <w:p w:rsidR="003F3A78" w:rsidRPr="00FE1F83" w:rsidRDefault="00212BD1" w:rsidP="003F3A78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 xml:space="preserve">4 </w:t>
            </w:r>
            <w:r w:rsidR="003F3A78">
              <w:rPr>
                <w:b/>
                <w:bCs/>
              </w:rPr>
              <w:t xml:space="preserve">min </w:t>
            </w:r>
          </w:p>
        </w:tc>
        <w:tc>
          <w:tcPr>
            <w:tcW w:w="202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3F3A78" w:rsidRPr="00FE1F83" w:rsidRDefault="00D03923" w:rsidP="003F3A78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>K</w:t>
            </w:r>
            <w:r w:rsidRPr="00D03923">
              <w:rPr>
                <w:bCs/>
              </w:rPr>
              <w:t xml:space="preserve">ontrolle </w:t>
            </w:r>
          </w:p>
        </w:tc>
        <w:tc>
          <w:tcPr>
            <w:tcW w:w="595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3F3A78" w:rsidRPr="002214AF" w:rsidRDefault="003F3A78" w:rsidP="00212BD1">
            <w:pPr>
              <w:rPr>
                <w:lang w:eastAsia="de-AT"/>
              </w:rPr>
            </w:pPr>
            <w:r w:rsidRPr="00C81AAE">
              <w:rPr>
                <w:lang w:eastAsia="de-AT"/>
              </w:rPr>
              <w:t xml:space="preserve">Es </w:t>
            </w:r>
            <w:r>
              <w:rPr>
                <w:lang w:eastAsia="de-AT"/>
              </w:rPr>
              <w:t xml:space="preserve">werden unterschiedliche </w:t>
            </w:r>
            <w:r w:rsidR="00D03923">
              <w:rPr>
                <w:lang w:eastAsia="de-AT"/>
              </w:rPr>
              <w:t>tierische Lebensmittel (Eier, Wurst, Käse, Fleisch etc.)</w:t>
            </w:r>
            <w:r>
              <w:rPr>
                <w:lang w:eastAsia="de-AT"/>
              </w:rPr>
              <w:t xml:space="preserve"> in den Unterricht mitgenommen. Die </w:t>
            </w:r>
            <w:r w:rsidR="00212BD1">
              <w:rPr>
                <w:lang w:eastAsia="de-AT"/>
              </w:rPr>
              <w:t>S/S</w:t>
            </w:r>
            <w:r>
              <w:rPr>
                <w:lang w:eastAsia="de-AT"/>
              </w:rPr>
              <w:t xml:space="preserve"> sollen anhand der Siegel auf der Verpackung bewerten, bei welchen Produkten es sich um </w:t>
            </w:r>
            <w:r w:rsidR="00212BD1">
              <w:rPr>
                <w:lang w:eastAsia="de-AT"/>
              </w:rPr>
              <w:t>biologisch</w:t>
            </w:r>
            <w:r>
              <w:rPr>
                <w:lang w:eastAsia="de-AT"/>
              </w:rPr>
              <w:t xml:space="preserve"> produzierte Produkte handelt. Gemeinsam im Plenum werden die Produkte in zwei Körbe (grün für </w:t>
            </w:r>
            <w:r w:rsidR="00212BD1">
              <w:rPr>
                <w:lang w:eastAsia="de-AT"/>
              </w:rPr>
              <w:t>biologisch</w:t>
            </w:r>
            <w:r>
              <w:rPr>
                <w:lang w:eastAsia="de-AT"/>
              </w:rPr>
              <w:t xml:space="preserve"> und rot für nicht </w:t>
            </w:r>
            <w:r w:rsidR="00212BD1">
              <w:rPr>
                <w:lang w:eastAsia="de-AT"/>
              </w:rPr>
              <w:t>biologisch</w:t>
            </w:r>
            <w:r>
              <w:rPr>
                <w:lang w:eastAsia="de-AT"/>
              </w:rPr>
              <w:t xml:space="preserve">) eingeordnet. 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3F3A78" w:rsidRPr="00612EC3" w:rsidRDefault="003F3A78" w:rsidP="003F3A78">
            <w:pPr>
              <w:spacing w:before="60" w:after="60"/>
              <w:rPr>
                <w:bCs/>
              </w:rPr>
            </w:pPr>
            <w:r w:rsidRPr="00612EC3">
              <w:rPr>
                <w:bCs/>
              </w:rPr>
              <w:t>Plenum</w:t>
            </w:r>
          </w:p>
        </w:tc>
        <w:tc>
          <w:tcPr>
            <w:tcW w:w="354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3F3A78" w:rsidRPr="00B3610E" w:rsidRDefault="00B3610E" w:rsidP="003F3A78">
            <w:pPr>
              <w:spacing w:before="60" w:after="60"/>
              <w:rPr>
                <w:bCs/>
              </w:rPr>
            </w:pPr>
            <w:r w:rsidRPr="00B3610E">
              <w:rPr>
                <w:bCs/>
              </w:rPr>
              <w:t xml:space="preserve">Diverse Lebensmittel </w:t>
            </w:r>
            <w:proofErr w:type="spellStart"/>
            <w:r w:rsidRPr="00B3610E">
              <w:rPr>
                <w:bCs/>
              </w:rPr>
              <w:t>bio</w:t>
            </w:r>
            <w:proofErr w:type="spellEnd"/>
            <w:r w:rsidRPr="00B3610E">
              <w:rPr>
                <w:bCs/>
              </w:rPr>
              <w:t xml:space="preserve"> und nicht </w:t>
            </w:r>
            <w:proofErr w:type="spellStart"/>
            <w:r w:rsidRPr="00B3610E">
              <w:rPr>
                <w:bCs/>
              </w:rPr>
              <w:t>bio</w:t>
            </w:r>
            <w:proofErr w:type="spellEnd"/>
            <w:r w:rsidRPr="00B3610E">
              <w:rPr>
                <w:bCs/>
              </w:rPr>
              <w:t xml:space="preserve"> </w:t>
            </w:r>
          </w:p>
        </w:tc>
      </w:tr>
    </w:tbl>
    <w:p w:rsidR="003F7ECD" w:rsidRDefault="003F7ECD" w:rsidP="003F7ECD"/>
    <w:p w:rsidR="00630945" w:rsidRDefault="00630945" w:rsidP="0041304A">
      <w:pPr>
        <w:pStyle w:val="SZusammenfassung"/>
        <w:sectPr w:rsidR="00630945" w:rsidSect="00383C61">
          <w:pgSz w:w="16838" w:h="11906" w:orient="landscape" w:code="9"/>
          <w:pgMar w:top="993" w:right="1985" w:bottom="2268" w:left="3799" w:header="1304" w:footer="3402" w:gutter="0"/>
          <w:cols w:space="708"/>
          <w:docGrid w:linePitch="360"/>
        </w:sectPr>
      </w:pPr>
    </w:p>
    <w:p w:rsidR="003F7ECD" w:rsidRDefault="003F7ECD" w:rsidP="006A016D">
      <w:pPr>
        <w:pStyle w:val="SZusammenfassung"/>
        <w:ind w:hanging="2920"/>
      </w:pPr>
      <w:r w:rsidRPr="00B22021">
        <w:t>Unterrichts</w:t>
      </w:r>
      <w:r>
        <w:t>ressourcen (inkl. Erwartungshorizont)</w:t>
      </w:r>
    </w:p>
    <w:p w:rsidR="003E1A92" w:rsidRDefault="0026772A" w:rsidP="006A016D">
      <w:pPr>
        <w:ind w:hanging="2410"/>
      </w:pPr>
      <w:r>
        <w:rPr>
          <w:b/>
          <w:kern w:val="28"/>
          <w:sz w:val="26"/>
        </w:rPr>
        <w:t xml:space="preserve">Entwurf </w:t>
      </w:r>
      <w:r w:rsidR="003E1A92" w:rsidRPr="003E1A92">
        <w:rPr>
          <w:b/>
          <w:kern w:val="28"/>
          <w:sz w:val="26"/>
        </w:rPr>
        <w:t>Powerpoint</w:t>
      </w:r>
      <w:r w:rsidR="003E1A92">
        <w:rPr>
          <w:b/>
          <w:kern w:val="28"/>
          <w:sz w:val="26"/>
        </w:rPr>
        <w:t>- P</w:t>
      </w:r>
      <w:r w:rsidR="003E1A92" w:rsidRPr="003E1A92">
        <w:rPr>
          <w:b/>
          <w:kern w:val="28"/>
          <w:sz w:val="26"/>
        </w:rPr>
        <w:t>räsentation</w:t>
      </w:r>
      <w:r w:rsidR="003E1A92">
        <w:t xml:space="preserve"> </w:t>
      </w:r>
    </w:p>
    <w:p w:rsidR="00DA7F60" w:rsidRDefault="00DA7F60" w:rsidP="003F7ECD"/>
    <w:p w:rsidR="00DA7F60" w:rsidRDefault="00DA7F60" w:rsidP="003F7ECD">
      <w:r>
        <w:rPr>
          <w:noProof/>
          <w:lang w:val="de-AT" w:eastAsia="de-AT"/>
        </w:rPr>
        <w:drawing>
          <wp:inline distT="0" distB="0" distL="0" distR="0">
            <wp:extent cx="6282690" cy="4503886"/>
            <wp:effectExtent l="19050" t="0" r="381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524" cy="450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F60" w:rsidRDefault="00DA7F60" w:rsidP="003F7ECD"/>
    <w:p w:rsidR="00DA7F60" w:rsidRDefault="00DA7F60" w:rsidP="003F7ECD">
      <w:r>
        <w:rPr>
          <w:noProof/>
          <w:lang w:val="de-AT" w:eastAsia="de-AT"/>
        </w:rPr>
        <w:drawing>
          <wp:inline distT="0" distB="0" distL="0" distR="0">
            <wp:extent cx="7019290" cy="5054353"/>
            <wp:effectExtent l="1905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505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  <w:lang w:val="de-AT" w:eastAsia="de-AT"/>
        </w:rPr>
        <w:drawing>
          <wp:inline distT="0" distB="0" distL="0" distR="0">
            <wp:extent cx="7019290" cy="4697387"/>
            <wp:effectExtent l="1905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469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F60" w:rsidRDefault="00DA7F60" w:rsidP="003F7ECD">
      <w:pPr>
        <w:sectPr w:rsidR="00DA7F60" w:rsidSect="00DA7F60">
          <w:pgSz w:w="16838" w:h="11906" w:orient="landscape" w:code="9"/>
          <w:pgMar w:top="993" w:right="1985" w:bottom="2268" w:left="3799" w:header="1304" w:footer="3402" w:gutter="0"/>
          <w:cols w:space="708"/>
          <w:docGrid w:linePitch="360"/>
        </w:sectPr>
      </w:pPr>
      <w:r>
        <w:rPr>
          <w:noProof/>
          <w:lang w:val="de-AT" w:eastAsia="de-AT"/>
        </w:rPr>
        <w:drawing>
          <wp:inline distT="0" distB="0" distL="0" distR="0">
            <wp:extent cx="7019290" cy="2389668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238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80" w:rsidRDefault="004B4E80" w:rsidP="003F7ECD">
      <w:pPr>
        <w:rPr>
          <w:b/>
          <w:kern w:val="28"/>
          <w:sz w:val="26"/>
        </w:rPr>
      </w:pPr>
      <w:r w:rsidRPr="00630945">
        <w:rPr>
          <w:b/>
          <w:kern w:val="28"/>
          <w:sz w:val="26"/>
        </w:rPr>
        <w:t xml:space="preserve">Arbeitsaufträge </w:t>
      </w:r>
    </w:p>
    <w:p w:rsidR="00B3610E" w:rsidRPr="00630945" w:rsidRDefault="00B3610E" w:rsidP="003F7ECD">
      <w:pPr>
        <w:rPr>
          <w:b/>
          <w:kern w:val="28"/>
          <w:sz w:val="26"/>
        </w:rPr>
      </w:pPr>
    </w:p>
    <w:p w:rsidR="003A16D8" w:rsidRPr="00D13BAC" w:rsidRDefault="003A16D8" w:rsidP="003A16D8">
      <w:pPr>
        <w:rPr>
          <w:rFonts w:asciiTheme="minorHAnsi" w:hAnsiTheme="minorHAnsi"/>
          <w:b/>
          <w:color w:val="76923C" w:themeColor="accent3" w:themeShade="BF"/>
          <w:sz w:val="24"/>
        </w:rPr>
      </w:pPr>
      <w:r w:rsidRPr="00D13BAC">
        <w:rPr>
          <w:rFonts w:asciiTheme="minorHAnsi" w:hAnsiTheme="minorHAnsi"/>
          <w:b/>
          <w:color w:val="76923C" w:themeColor="accent3" w:themeShade="BF"/>
          <w:sz w:val="24"/>
        </w:rPr>
        <w:t>Gruppe 1 "Infofolder PETA"</w:t>
      </w:r>
    </w:p>
    <w:p w:rsidR="003A16D8" w:rsidRPr="00B03AE8" w:rsidRDefault="003A16D8" w:rsidP="003A16D8">
      <w:pPr>
        <w:pStyle w:val="Listenabsatz"/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</w:pPr>
      <w:r w:rsidRPr="00B03AE8">
        <w:t xml:space="preserve">Ließ dir den Text auf der folgende Internetseite durch und notiere was dir besonders wichtig erscheint. </w:t>
      </w:r>
    </w:p>
    <w:p w:rsidR="003A16D8" w:rsidRDefault="003A16D8" w:rsidP="003A16D8">
      <w:pPr>
        <w:rPr>
          <w:rFonts w:asciiTheme="minorHAnsi" w:hAnsiTheme="minorHAnsi"/>
          <w:bCs/>
          <w:u w:val="single"/>
        </w:rPr>
      </w:pPr>
      <w:r w:rsidRPr="00B03AE8">
        <w:rPr>
          <w:rFonts w:asciiTheme="minorHAnsi" w:hAnsiTheme="minorHAnsi"/>
          <w:bCs/>
        </w:rPr>
        <w:tab/>
      </w:r>
      <w:r w:rsidRPr="00B03AE8">
        <w:rPr>
          <w:rFonts w:asciiTheme="minorHAnsi" w:hAnsiTheme="minorHAnsi"/>
          <w:bCs/>
          <w:u w:val="single"/>
        </w:rPr>
        <w:t xml:space="preserve">http://www.peta.de/web/tiereesseninfograf.4294.html </w:t>
      </w:r>
    </w:p>
    <w:p w:rsidR="003A16D8" w:rsidRPr="00D13BAC" w:rsidRDefault="003A16D8" w:rsidP="003A16D8">
      <w:pPr>
        <w:rPr>
          <w:rFonts w:asciiTheme="minorHAnsi" w:hAnsiTheme="minorHAnsi"/>
          <w:bCs/>
          <w:sz w:val="8"/>
          <w:u w:val="single"/>
        </w:rPr>
      </w:pPr>
    </w:p>
    <w:p w:rsidR="003A16D8" w:rsidRDefault="003A16D8" w:rsidP="003A16D8">
      <w:pPr>
        <w:pStyle w:val="Listenabsatz"/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</w:pPr>
      <w:r w:rsidRPr="00B03AE8">
        <w:t xml:space="preserve">Triff dich mit den anderen </w:t>
      </w:r>
      <w:proofErr w:type="spellStart"/>
      <w:r w:rsidRPr="00B03AE8">
        <w:t>SchülerInnen</w:t>
      </w:r>
      <w:proofErr w:type="spellEnd"/>
      <w:r w:rsidRPr="00B03AE8">
        <w:t>, d</w:t>
      </w:r>
      <w:r>
        <w:t>ie denselben Text gelesen haben. W</w:t>
      </w:r>
      <w:r w:rsidRPr="00B03AE8">
        <w:t>ählt gemeinsam eine Methode</w:t>
      </w:r>
      <w:r>
        <w:t xml:space="preserve"> (z.B.: Powerpoint, </w:t>
      </w:r>
      <w:proofErr w:type="spellStart"/>
      <w:r>
        <w:t>Prezi</w:t>
      </w:r>
      <w:proofErr w:type="spellEnd"/>
      <w:r>
        <w:t xml:space="preserve">, </w:t>
      </w:r>
      <w:proofErr w:type="spellStart"/>
      <w:r>
        <w:t>Concept</w:t>
      </w:r>
      <w:proofErr w:type="spellEnd"/>
      <w:r>
        <w:t xml:space="preserve"> </w:t>
      </w:r>
      <w:proofErr w:type="spellStart"/>
      <w:r>
        <w:t>Map</w:t>
      </w:r>
      <w:proofErr w:type="spellEnd"/>
      <w:r w:rsidRPr="00B03AE8">
        <w:t xml:space="preserve">, </w:t>
      </w:r>
      <w:proofErr w:type="spellStart"/>
      <w:r>
        <w:t>MindMap</w:t>
      </w:r>
      <w:proofErr w:type="spellEnd"/>
      <w:r>
        <w:t xml:space="preserve">, Plakat) </w:t>
      </w:r>
      <w:r w:rsidRPr="00B03AE8">
        <w:t>um euren Klassenkollegen den Text bestmöglich vorzustellen.</w:t>
      </w:r>
      <w:r>
        <w:t xml:space="preserve"> </w:t>
      </w:r>
    </w:p>
    <w:p w:rsidR="003A16D8" w:rsidRPr="00B03AE8" w:rsidRDefault="003A16D8" w:rsidP="003A16D8">
      <w:pPr>
        <w:pStyle w:val="Listenabsatz"/>
      </w:pPr>
      <w:r>
        <w:t xml:space="preserve">In </w:t>
      </w:r>
      <w:r w:rsidR="00212BD1">
        <w:t>der kommenden Stunde habt ihr 25</w:t>
      </w:r>
      <w:r>
        <w:t xml:space="preserve"> min Zeit die Informationen des Textes mit der gewählten Methode darzustellen.</w:t>
      </w:r>
    </w:p>
    <w:p w:rsidR="003A16D8" w:rsidRDefault="003A16D8" w:rsidP="003A16D8">
      <w:pPr>
        <w:pStyle w:val="Listenabsatz"/>
      </w:pPr>
    </w:p>
    <w:p w:rsidR="003A16D8" w:rsidRPr="00B3610E" w:rsidRDefault="003A16D8" w:rsidP="003A16D8">
      <w:pPr>
        <w:pStyle w:val="Listenabsatz"/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b/>
        </w:rPr>
      </w:pPr>
      <w:r w:rsidRPr="00B03AE8">
        <w:t xml:space="preserve">Beachtet welche Organisation die Informationen ins Internet gestellt hat. Beurteilt, ob die Informationen objektiv (d.h. unvoreingenommen) wiedergegeben werden oder ob </w:t>
      </w:r>
      <w:r>
        <w:t xml:space="preserve">sie </w:t>
      </w:r>
      <w:r w:rsidRPr="00B03AE8">
        <w:t xml:space="preserve">subjektive </w:t>
      </w:r>
      <w:r>
        <w:t xml:space="preserve">(d.h. von der persönlichen Meinung/ Gefühlen beeinflusst) sind. </w:t>
      </w:r>
    </w:p>
    <w:p w:rsidR="00B3610E" w:rsidRPr="00B3610E" w:rsidRDefault="00B3610E" w:rsidP="00B3610E">
      <w:pPr>
        <w:rPr>
          <w:b/>
        </w:rPr>
      </w:pPr>
    </w:p>
    <w:p w:rsidR="003A16D8" w:rsidRDefault="003A16D8" w:rsidP="003A16D8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softHyphen/>
      </w:r>
      <w:r>
        <w:rPr>
          <w:rFonts w:asciiTheme="minorHAnsi" w:hAnsiTheme="minorHAnsi"/>
          <w:b/>
        </w:rPr>
        <w:softHyphen/>
      </w:r>
      <w:r>
        <w:rPr>
          <w:rFonts w:asciiTheme="minorHAnsi" w:hAnsiTheme="minorHAnsi"/>
          <w:b/>
        </w:rPr>
        <w:softHyphen/>
      </w:r>
      <w:r>
        <w:rPr>
          <w:rFonts w:asciiTheme="minorHAnsi" w:hAnsiTheme="minorHAnsi"/>
        </w:rPr>
        <w:t>---------------------------------------------------------------------------------------------------------------------------------------------</w:t>
      </w:r>
    </w:p>
    <w:p w:rsidR="00B3610E" w:rsidRPr="00212BD1" w:rsidRDefault="00B3610E" w:rsidP="003A16D8">
      <w:pPr>
        <w:rPr>
          <w:rFonts w:asciiTheme="minorHAnsi" w:hAnsiTheme="minorHAnsi"/>
        </w:rPr>
      </w:pPr>
    </w:p>
    <w:p w:rsidR="003A16D8" w:rsidRPr="00D13BAC" w:rsidRDefault="003A16D8" w:rsidP="003A16D8">
      <w:pPr>
        <w:rPr>
          <w:rFonts w:asciiTheme="minorHAnsi" w:hAnsiTheme="minorHAnsi"/>
          <w:b/>
          <w:color w:val="76923C" w:themeColor="accent3" w:themeShade="BF"/>
          <w:sz w:val="24"/>
        </w:rPr>
      </w:pPr>
      <w:r w:rsidRPr="00D13BAC">
        <w:rPr>
          <w:rFonts w:asciiTheme="minorHAnsi" w:hAnsiTheme="minorHAnsi"/>
          <w:b/>
          <w:color w:val="76923C" w:themeColor="accent3" w:themeShade="BF"/>
          <w:sz w:val="24"/>
        </w:rPr>
        <w:t>Gruppe 2 "Der Burger aus dem Labor"</w:t>
      </w:r>
    </w:p>
    <w:p w:rsidR="003A16D8" w:rsidRPr="00D13BAC" w:rsidRDefault="003A16D8" w:rsidP="003A16D8">
      <w:pPr>
        <w:pStyle w:val="Listenabsatz"/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</w:pPr>
      <w:r w:rsidRPr="00D13BAC">
        <w:t xml:space="preserve">Ließ dir den Text auf der folgende Internetseite durch </w:t>
      </w:r>
      <w:r w:rsidR="00852824">
        <w:t xml:space="preserve">(ca. 10 min) </w:t>
      </w:r>
    </w:p>
    <w:p w:rsidR="003A16D8" w:rsidRPr="00B03AE8" w:rsidRDefault="003A16D8" w:rsidP="003A16D8">
      <w:pPr>
        <w:spacing w:before="60" w:after="60"/>
        <w:rPr>
          <w:rFonts w:asciiTheme="minorHAnsi" w:hAnsiTheme="minorHAnsi"/>
          <w:bCs/>
        </w:rPr>
      </w:pPr>
      <w:r w:rsidRPr="00B03AE8">
        <w:rPr>
          <w:rFonts w:asciiTheme="minorHAnsi" w:hAnsiTheme="minorHAnsi"/>
          <w:bCs/>
        </w:rPr>
        <w:tab/>
        <w:t>http</w:t>
      </w:r>
      <w:r w:rsidRPr="00B03AE8">
        <w:rPr>
          <w:rFonts w:asciiTheme="minorHAnsi" w:hAnsiTheme="minorHAnsi"/>
          <w:bCs/>
          <w:u w:val="single"/>
        </w:rPr>
        <w:t>://www.welt.de/print/wams/vermischtes/article13888550/Der-Burger-aus-dem-Labor.html</w:t>
      </w:r>
      <w:r w:rsidRPr="00B03AE8">
        <w:rPr>
          <w:rFonts w:asciiTheme="minorHAnsi" w:hAnsiTheme="minorHAnsi"/>
          <w:bCs/>
        </w:rPr>
        <w:t xml:space="preserve"> </w:t>
      </w:r>
    </w:p>
    <w:p w:rsidR="003A16D8" w:rsidRPr="00D13BAC" w:rsidRDefault="003A16D8" w:rsidP="003A16D8">
      <w:pPr>
        <w:spacing w:before="60" w:after="60"/>
        <w:rPr>
          <w:rFonts w:asciiTheme="minorHAnsi" w:hAnsiTheme="minorHAnsi"/>
          <w:bCs/>
          <w:sz w:val="16"/>
        </w:rPr>
      </w:pPr>
    </w:p>
    <w:p w:rsidR="00852824" w:rsidRDefault="00852824" w:rsidP="00852824">
      <w:pPr>
        <w:pStyle w:val="Listenabsatz"/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</w:pPr>
      <w:r w:rsidRPr="00B03AE8">
        <w:t xml:space="preserve">Triff dich mit den anderen </w:t>
      </w:r>
      <w:proofErr w:type="spellStart"/>
      <w:r w:rsidRPr="00B03AE8">
        <w:t>SchülerInnen</w:t>
      </w:r>
      <w:proofErr w:type="spellEnd"/>
      <w:r w:rsidRPr="00B03AE8">
        <w:t>, d</w:t>
      </w:r>
      <w:r>
        <w:t>ie denselben Text gelesen haben. W</w:t>
      </w:r>
      <w:r w:rsidRPr="00B03AE8">
        <w:t>ählt gemeinsam eine Methode</w:t>
      </w:r>
      <w:r>
        <w:t xml:space="preserve"> (z.B.: Powerpoint, </w:t>
      </w:r>
      <w:proofErr w:type="spellStart"/>
      <w:r>
        <w:t>Prezi</w:t>
      </w:r>
      <w:proofErr w:type="spellEnd"/>
      <w:r>
        <w:t xml:space="preserve">, </w:t>
      </w:r>
      <w:proofErr w:type="spellStart"/>
      <w:r>
        <w:t>Concept</w:t>
      </w:r>
      <w:proofErr w:type="spellEnd"/>
      <w:r>
        <w:t xml:space="preserve"> </w:t>
      </w:r>
      <w:proofErr w:type="spellStart"/>
      <w:r>
        <w:t>Map</w:t>
      </w:r>
      <w:proofErr w:type="spellEnd"/>
      <w:r w:rsidRPr="00B03AE8">
        <w:t xml:space="preserve">, </w:t>
      </w:r>
      <w:proofErr w:type="spellStart"/>
      <w:r>
        <w:t>MindMap</w:t>
      </w:r>
      <w:proofErr w:type="spellEnd"/>
      <w:r>
        <w:t xml:space="preserve">, Plakat) </w:t>
      </w:r>
      <w:r w:rsidRPr="00B03AE8">
        <w:t>um euren Klassenkollegen den Text bestmöglich vorzustellen.</w:t>
      </w:r>
      <w:r>
        <w:t xml:space="preserve"> (5 min) </w:t>
      </w:r>
    </w:p>
    <w:p w:rsidR="00852824" w:rsidRPr="00B03AE8" w:rsidRDefault="00852824" w:rsidP="00852824">
      <w:pPr>
        <w:pStyle w:val="Listenabsatz"/>
      </w:pPr>
      <w:r>
        <w:t>In der kommenden Stunde habt ihr 25 min Zeit die Informationen des Textes mit der gewählten Methode darzustellen.</w:t>
      </w:r>
    </w:p>
    <w:p w:rsidR="003A16D8" w:rsidRDefault="003A16D8" w:rsidP="003A16D8">
      <w:pPr>
        <w:pStyle w:val="Listenabsatz"/>
      </w:pPr>
    </w:p>
    <w:p w:rsidR="00B3610E" w:rsidRPr="00B3610E" w:rsidRDefault="003A16D8" w:rsidP="00B3610E">
      <w:pPr>
        <w:pStyle w:val="Listenabsatz"/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b/>
        </w:rPr>
      </w:pPr>
      <w:r w:rsidRPr="00B03AE8">
        <w:t xml:space="preserve">Beachtet welche Organisation die Informationen ins Internet gestellt hat. Beurteilt, ob die Informationen objektiv (d.h. unvoreingenommen) wiedergegeben werden oder ob </w:t>
      </w:r>
      <w:r>
        <w:t xml:space="preserve">sie </w:t>
      </w:r>
      <w:r w:rsidRPr="00B03AE8">
        <w:t xml:space="preserve"> subjektive </w:t>
      </w:r>
      <w:r>
        <w:t xml:space="preserve">(d.h. von der persönlichen Meinung/ Gefühlen beeinflusst) sind. </w:t>
      </w:r>
    </w:p>
    <w:p w:rsidR="00B3610E" w:rsidRPr="00B3610E" w:rsidRDefault="00B3610E" w:rsidP="00B3610E">
      <w:pPr>
        <w:rPr>
          <w:b/>
        </w:rPr>
      </w:pPr>
    </w:p>
    <w:p w:rsidR="003A16D8" w:rsidRPr="00B03AE8" w:rsidRDefault="003A16D8" w:rsidP="003A16D8">
      <w:pPr>
        <w:rPr>
          <w:rFonts w:asciiTheme="minorHAnsi" w:hAnsiTheme="minorHAnsi"/>
        </w:rPr>
      </w:pPr>
      <w:r>
        <w:rPr>
          <w:rFonts w:asciiTheme="minorHAnsi" w:hAnsiTheme="minorHAnsi"/>
        </w:rPr>
        <w:t>---------------------------------------------------------------------------------------------------------------------------------------------</w:t>
      </w:r>
    </w:p>
    <w:p w:rsidR="003A16D8" w:rsidRPr="00D13BAC" w:rsidRDefault="003A16D8" w:rsidP="003A16D8">
      <w:pPr>
        <w:rPr>
          <w:rFonts w:asciiTheme="minorHAnsi" w:hAnsiTheme="minorHAnsi"/>
          <w:b/>
          <w:color w:val="76923C" w:themeColor="accent3" w:themeShade="BF"/>
          <w:sz w:val="24"/>
        </w:rPr>
      </w:pPr>
      <w:r w:rsidRPr="00D13BAC">
        <w:rPr>
          <w:rFonts w:asciiTheme="minorHAnsi" w:hAnsiTheme="minorHAnsi"/>
          <w:b/>
          <w:color w:val="76923C" w:themeColor="accent3" w:themeShade="BF"/>
          <w:sz w:val="24"/>
        </w:rPr>
        <w:t xml:space="preserve">Gruppe 3 "Fleisch Kraftspender oder Krankmacher" </w:t>
      </w:r>
    </w:p>
    <w:p w:rsidR="003A16D8" w:rsidRPr="00D13BAC" w:rsidRDefault="003A16D8" w:rsidP="003A16D8">
      <w:pPr>
        <w:pStyle w:val="Listenabsatz"/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</w:pPr>
      <w:r w:rsidRPr="00D13BAC">
        <w:t xml:space="preserve">Ließ dir den Text auf der folgende Internetseite durch </w:t>
      </w:r>
      <w:r w:rsidR="00852824">
        <w:t xml:space="preserve">(ca. 10 min) </w:t>
      </w:r>
    </w:p>
    <w:p w:rsidR="003A16D8" w:rsidRPr="00B03AE8" w:rsidRDefault="003A16D8" w:rsidP="003A16D8">
      <w:pPr>
        <w:spacing w:before="60" w:after="60"/>
        <w:rPr>
          <w:rFonts w:asciiTheme="minorHAnsi" w:hAnsiTheme="minorHAnsi"/>
          <w:bCs/>
          <w:u w:val="single"/>
        </w:rPr>
      </w:pPr>
      <w:r w:rsidRPr="00B03AE8">
        <w:rPr>
          <w:rFonts w:asciiTheme="minorHAnsi" w:hAnsiTheme="minorHAnsi"/>
          <w:bCs/>
        </w:rPr>
        <w:tab/>
      </w:r>
      <w:r w:rsidRPr="00B03AE8">
        <w:rPr>
          <w:rFonts w:asciiTheme="minorHAnsi" w:hAnsiTheme="minorHAnsi"/>
          <w:bCs/>
          <w:u w:val="single"/>
        </w:rPr>
        <w:t>http://www.spektrum.de/alias/ernaehrung/fleisch-kraftspender-oder-krankmacher/1197173</w:t>
      </w:r>
    </w:p>
    <w:p w:rsidR="003A16D8" w:rsidRPr="00B03AE8" w:rsidRDefault="003A16D8" w:rsidP="003A16D8">
      <w:pPr>
        <w:spacing w:before="60" w:after="60"/>
        <w:rPr>
          <w:rFonts w:asciiTheme="minorHAnsi" w:hAnsiTheme="minorHAnsi"/>
          <w:bCs/>
        </w:rPr>
      </w:pPr>
    </w:p>
    <w:p w:rsidR="00852824" w:rsidRDefault="00852824" w:rsidP="00852824">
      <w:pPr>
        <w:pStyle w:val="Listenabsatz"/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</w:pPr>
      <w:r w:rsidRPr="00B03AE8">
        <w:t xml:space="preserve">Triff dich mit den anderen </w:t>
      </w:r>
      <w:proofErr w:type="spellStart"/>
      <w:r w:rsidRPr="00B03AE8">
        <w:t>SchülerInnen</w:t>
      </w:r>
      <w:proofErr w:type="spellEnd"/>
      <w:r w:rsidRPr="00B03AE8">
        <w:t>, d</w:t>
      </w:r>
      <w:r>
        <w:t>ie denselben Text gelesen haben. W</w:t>
      </w:r>
      <w:r w:rsidRPr="00B03AE8">
        <w:t>ählt gemeinsam eine Methode</w:t>
      </w:r>
      <w:r>
        <w:t xml:space="preserve"> (z.B.: Powerpoint, </w:t>
      </w:r>
      <w:proofErr w:type="spellStart"/>
      <w:r>
        <w:t>Prezi</w:t>
      </w:r>
      <w:proofErr w:type="spellEnd"/>
      <w:r>
        <w:t xml:space="preserve">, </w:t>
      </w:r>
      <w:proofErr w:type="spellStart"/>
      <w:r>
        <w:t>Concept</w:t>
      </w:r>
      <w:proofErr w:type="spellEnd"/>
      <w:r>
        <w:t xml:space="preserve"> </w:t>
      </w:r>
      <w:proofErr w:type="spellStart"/>
      <w:r>
        <w:t>Map</w:t>
      </w:r>
      <w:proofErr w:type="spellEnd"/>
      <w:r w:rsidRPr="00B03AE8">
        <w:t xml:space="preserve">, </w:t>
      </w:r>
      <w:proofErr w:type="spellStart"/>
      <w:r>
        <w:t>MindMap</w:t>
      </w:r>
      <w:proofErr w:type="spellEnd"/>
      <w:r>
        <w:t xml:space="preserve">, Plakat) </w:t>
      </w:r>
      <w:r w:rsidRPr="00B03AE8">
        <w:t>um euren Klassenkollegen den Text bestmöglich vorzustellen.</w:t>
      </w:r>
      <w:r>
        <w:t xml:space="preserve"> (5 min) </w:t>
      </w:r>
    </w:p>
    <w:p w:rsidR="00852824" w:rsidRPr="00B03AE8" w:rsidRDefault="00852824" w:rsidP="00852824">
      <w:pPr>
        <w:pStyle w:val="Listenabsatz"/>
      </w:pPr>
      <w:r>
        <w:t>In der kommenden Stunde habt ihr 25 min Zeit die Informationen des Textes mit der gewählten Methode darzustellen.</w:t>
      </w:r>
    </w:p>
    <w:p w:rsidR="003A16D8" w:rsidRDefault="003A16D8" w:rsidP="003A16D8">
      <w:pPr>
        <w:pStyle w:val="Listenabsatz"/>
      </w:pPr>
    </w:p>
    <w:p w:rsidR="003A16D8" w:rsidRPr="00B03AE8" w:rsidRDefault="003A16D8" w:rsidP="003A16D8">
      <w:pPr>
        <w:pStyle w:val="Listenabsatz"/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b/>
        </w:rPr>
      </w:pPr>
      <w:r w:rsidRPr="00B03AE8">
        <w:t xml:space="preserve">Beachtet welche Organisation die Informationen ins Internet gestellt hat. Beurteilt, ob die Informationen objektiv (d.h. unvoreingenommen) wiedergegeben werden oder ob </w:t>
      </w:r>
      <w:r>
        <w:t xml:space="preserve">sie </w:t>
      </w:r>
      <w:r w:rsidRPr="00B03AE8">
        <w:t xml:space="preserve"> subjektive </w:t>
      </w:r>
      <w:r>
        <w:t xml:space="preserve">(d.h. von der persönlichen Meinung/ Gefühlen beeinflusst) sind. </w:t>
      </w:r>
    </w:p>
    <w:p w:rsidR="003A16D8" w:rsidRDefault="003A16D8" w:rsidP="003A16D8">
      <w:pPr>
        <w:rPr>
          <w:rFonts w:asciiTheme="minorHAnsi" w:hAnsiTheme="minorHAnsi"/>
        </w:rPr>
      </w:pPr>
    </w:p>
    <w:p w:rsidR="003A16D8" w:rsidRDefault="003A16D8" w:rsidP="003A16D8">
      <w:pPr>
        <w:rPr>
          <w:rFonts w:asciiTheme="minorHAnsi" w:hAnsiTheme="minorHAnsi"/>
        </w:rPr>
      </w:pPr>
      <w:r>
        <w:rPr>
          <w:rFonts w:asciiTheme="minorHAnsi" w:hAnsiTheme="minorHAnsi"/>
        </w:rPr>
        <w:t>------------------------------------------------------------------------------------------------------------------------------------------</w:t>
      </w:r>
    </w:p>
    <w:p w:rsidR="003A16D8" w:rsidRPr="00B03AE8" w:rsidRDefault="003A16D8" w:rsidP="003A16D8">
      <w:pPr>
        <w:rPr>
          <w:rFonts w:asciiTheme="minorHAnsi" w:hAnsiTheme="minorHAnsi"/>
        </w:rPr>
      </w:pPr>
    </w:p>
    <w:p w:rsidR="003A16D8" w:rsidRPr="00D13BAC" w:rsidRDefault="003A16D8" w:rsidP="003A16D8">
      <w:pPr>
        <w:rPr>
          <w:rFonts w:asciiTheme="minorHAnsi" w:hAnsiTheme="minorHAnsi"/>
          <w:b/>
          <w:color w:val="76923C" w:themeColor="accent3" w:themeShade="BF"/>
          <w:sz w:val="24"/>
        </w:rPr>
      </w:pPr>
      <w:r w:rsidRPr="00D13BAC">
        <w:rPr>
          <w:rFonts w:asciiTheme="minorHAnsi" w:hAnsiTheme="minorHAnsi"/>
          <w:b/>
          <w:color w:val="76923C" w:themeColor="accent3" w:themeShade="BF"/>
          <w:sz w:val="24"/>
        </w:rPr>
        <w:t xml:space="preserve">Gruppe 4  "Was ist eigentlich BIO?" </w:t>
      </w:r>
    </w:p>
    <w:p w:rsidR="003A16D8" w:rsidRPr="00B03AE8" w:rsidRDefault="003A16D8" w:rsidP="003A16D8">
      <w:pPr>
        <w:rPr>
          <w:rFonts w:asciiTheme="minorHAnsi" w:hAnsiTheme="minorHAnsi"/>
          <w:b/>
          <w:sz w:val="2"/>
        </w:rPr>
      </w:pPr>
    </w:p>
    <w:p w:rsidR="003A16D8" w:rsidRPr="00B03AE8" w:rsidRDefault="003A16D8" w:rsidP="003A16D8">
      <w:pPr>
        <w:rPr>
          <w:rFonts w:asciiTheme="minorHAnsi" w:hAnsiTheme="minorHAnsi"/>
        </w:rPr>
      </w:pPr>
      <w:r w:rsidRPr="00B03AE8">
        <w:rPr>
          <w:rFonts w:asciiTheme="minorHAnsi" w:hAnsiTheme="minorHAnsi"/>
        </w:rPr>
        <w:t xml:space="preserve">Ließ dir den Text auf der folgende Internetseite durch </w:t>
      </w:r>
      <w:r w:rsidR="00852824">
        <w:rPr>
          <w:rFonts w:asciiTheme="minorHAnsi" w:hAnsiTheme="minorHAnsi"/>
        </w:rPr>
        <w:t xml:space="preserve">(ca. 10 min) </w:t>
      </w:r>
    </w:p>
    <w:p w:rsidR="003A16D8" w:rsidRPr="00B03AE8" w:rsidRDefault="003A16D8" w:rsidP="003A16D8">
      <w:pPr>
        <w:spacing w:before="60" w:after="60"/>
        <w:rPr>
          <w:rFonts w:asciiTheme="minorHAnsi" w:hAnsiTheme="minorHAnsi"/>
          <w:bCs/>
        </w:rPr>
      </w:pPr>
      <w:r w:rsidRPr="00B03AE8">
        <w:rPr>
          <w:rFonts w:asciiTheme="minorHAnsi" w:hAnsiTheme="minorHAnsi"/>
          <w:bCs/>
        </w:rPr>
        <w:tab/>
      </w:r>
      <w:r w:rsidRPr="00B03AE8">
        <w:rPr>
          <w:rFonts w:asciiTheme="minorHAnsi" w:hAnsiTheme="minorHAnsi"/>
          <w:bCs/>
          <w:u w:val="single"/>
        </w:rPr>
        <w:t>http://86.59.108.116/index.php?id=113960</w:t>
      </w:r>
      <w:r w:rsidRPr="00B03AE8">
        <w:rPr>
          <w:rFonts w:asciiTheme="minorHAnsi" w:hAnsiTheme="minorHAnsi"/>
          <w:bCs/>
        </w:rPr>
        <w:t xml:space="preserve"> und </w:t>
      </w:r>
    </w:p>
    <w:p w:rsidR="003A16D8" w:rsidRPr="00B03AE8" w:rsidRDefault="003A16D8" w:rsidP="003A16D8">
      <w:pPr>
        <w:spacing w:before="60" w:after="60"/>
        <w:rPr>
          <w:rFonts w:asciiTheme="minorHAnsi" w:hAnsiTheme="minorHAnsi"/>
          <w:bCs/>
          <w:u w:val="single"/>
        </w:rPr>
      </w:pPr>
      <w:r w:rsidRPr="00B03AE8">
        <w:rPr>
          <w:rFonts w:asciiTheme="minorHAnsi" w:hAnsiTheme="minorHAnsi"/>
          <w:bCs/>
        </w:rPr>
        <w:tab/>
      </w:r>
      <w:r w:rsidRPr="00B03AE8">
        <w:rPr>
          <w:rFonts w:asciiTheme="minorHAnsi" w:hAnsiTheme="minorHAnsi"/>
          <w:bCs/>
          <w:u w:val="single"/>
        </w:rPr>
        <w:t>http://archive.gruene.at/index.php?id=113964</w:t>
      </w:r>
    </w:p>
    <w:p w:rsidR="003A16D8" w:rsidRPr="00B03AE8" w:rsidRDefault="003A16D8" w:rsidP="003A16D8">
      <w:pPr>
        <w:spacing w:before="60" w:after="60"/>
        <w:rPr>
          <w:rFonts w:asciiTheme="minorHAnsi" w:hAnsiTheme="minorHAnsi"/>
          <w:bCs/>
        </w:rPr>
      </w:pPr>
    </w:p>
    <w:p w:rsidR="00852824" w:rsidRDefault="00852824" w:rsidP="00852824">
      <w:pPr>
        <w:pStyle w:val="Listenabsatz"/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</w:pPr>
      <w:r w:rsidRPr="00B03AE8">
        <w:t xml:space="preserve">Triff dich mit den anderen </w:t>
      </w:r>
      <w:proofErr w:type="spellStart"/>
      <w:r w:rsidRPr="00B03AE8">
        <w:t>SchülerInnen</w:t>
      </w:r>
      <w:proofErr w:type="spellEnd"/>
      <w:r w:rsidRPr="00B03AE8">
        <w:t>, d</w:t>
      </w:r>
      <w:r>
        <w:t>ie denselben Text gelesen haben. W</w:t>
      </w:r>
      <w:r w:rsidRPr="00B03AE8">
        <w:t>ählt gemeinsam eine Methode</w:t>
      </w:r>
      <w:r>
        <w:t xml:space="preserve"> (z.B.: Powerpoint, </w:t>
      </w:r>
      <w:proofErr w:type="spellStart"/>
      <w:r>
        <w:t>Prezi</w:t>
      </w:r>
      <w:proofErr w:type="spellEnd"/>
      <w:r>
        <w:t xml:space="preserve">, </w:t>
      </w:r>
      <w:proofErr w:type="spellStart"/>
      <w:r>
        <w:t>Concept</w:t>
      </w:r>
      <w:proofErr w:type="spellEnd"/>
      <w:r>
        <w:t xml:space="preserve"> </w:t>
      </w:r>
      <w:proofErr w:type="spellStart"/>
      <w:r>
        <w:t>Map</w:t>
      </w:r>
      <w:proofErr w:type="spellEnd"/>
      <w:r w:rsidRPr="00B03AE8">
        <w:t xml:space="preserve">, </w:t>
      </w:r>
      <w:proofErr w:type="spellStart"/>
      <w:r>
        <w:t>MindMap</w:t>
      </w:r>
      <w:proofErr w:type="spellEnd"/>
      <w:r>
        <w:t xml:space="preserve">, Plakat) </w:t>
      </w:r>
      <w:r w:rsidRPr="00B03AE8">
        <w:t>um euren Klassenkollegen den Text bestmöglich vorzustellen.</w:t>
      </w:r>
      <w:r>
        <w:t xml:space="preserve"> (5 min) </w:t>
      </w:r>
    </w:p>
    <w:p w:rsidR="00852824" w:rsidRPr="00B03AE8" w:rsidRDefault="00852824" w:rsidP="00852824">
      <w:pPr>
        <w:pStyle w:val="Listenabsatz"/>
      </w:pPr>
      <w:r>
        <w:t>In der kommenden Stunde habt ihr 25 min Zeit die Informationen des Textes mit der gewählten Methode darzustellen.</w:t>
      </w:r>
    </w:p>
    <w:p w:rsidR="003A16D8" w:rsidRDefault="003A16D8" w:rsidP="003A16D8">
      <w:pPr>
        <w:pStyle w:val="Listenabsatz"/>
      </w:pPr>
    </w:p>
    <w:p w:rsidR="003A16D8" w:rsidRPr="00D13BAC" w:rsidRDefault="003A16D8" w:rsidP="003A16D8">
      <w:pPr>
        <w:pStyle w:val="Listenabsatz"/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b/>
        </w:rPr>
      </w:pPr>
      <w:r w:rsidRPr="00B03AE8">
        <w:t xml:space="preserve">Beachtet welche Organisation die Informationen ins Internet gestellt hat. Beurteilt, ob die Informationen objektiv (d.h. unvoreingenommen) wiedergegeben werden oder ob </w:t>
      </w:r>
      <w:r>
        <w:t xml:space="preserve">sie </w:t>
      </w:r>
      <w:r w:rsidRPr="00B03AE8">
        <w:t xml:space="preserve"> subjektive </w:t>
      </w:r>
      <w:r>
        <w:t xml:space="preserve">(d.h. von der persönlichen Meinung/ Gefühlen beeinflusst) sind. </w:t>
      </w:r>
    </w:p>
    <w:p w:rsidR="003A16D8" w:rsidRPr="00D13BAC" w:rsidRDefault="003A16D8" w:rsidP="003A16D8">
      <w:pPr>
        <w:pStyle w:val="Listenabsatz"/>
        <w:rPr>
          <w:b/>
        </w:rPr>
      </w:pPr>
    </w:p>
    <w:p w:rsidR="003A16D8" w:rsidRPr="00D13BAC" w:rsidRDefault="003A16D8" w:rsidP="003A16D8">
      <w:pPr>
        <w:rPr>
          <w:rFonts w:asciiTheme="minorHAnsi" w:hAnsiTheme="minorHAnsi"/>
          <w:b/>
        </w:rPr>
      </w:pPr>
      <w:r w:rsidRPr="00D13BAC">
        <w:rPr>
          <w:rFonts w:asciiTheme="minorHAnsi" w:hAnsiTheme="minorHAnsi"/>
        </w:rPr>
        <w:t>---------------------------------------------------------------------------------------------------------------------------------------------</w:t>
      </w:r>
    </w:p>
    <w:p w:rsidR="003A16D8" w:rsidRPr="00B03AE8" w:rsidRDefault="003A16D8" w:rsidP="003A16D8">
      <w:pPr>
        <w:rPr>
          <w:rFonts w:asciiTheme="minorHAnsi" w:hAnsiTheme="minorHAnsi"/>
          <w:b/>
        </w:rPr>
      </w:pPr>
    </w:p>
    <w:p w:rsidR="003A16D8" w:rsidRPr="00D13BAC" w:rsidRDefault="003A16D8" w:rsidP="003A16D8">
      <w:pPr>
        <w:rPr>
          <w:rFonts w:asciiTheme="minorHAnsi" w:hAnsiTheme="minorHAnsi"/>
          <w:bCs/>
          <w:color w:val="76923C" w:themeColor="accent3" w:themeShade="BF"/>
          <w:sz w:val="24"/>
        </w:rPr>
      </w:pPr>
      <w:r w:rsidRPr="00D13BAC">
        <w:rPr>
          <w:rFonts w:asciiTheme="minorHAnsi" w:hAnsiTheme="minorHAnsi"/>
          <w:b/>
          <w:color w:val="76923C" w:themeColor="accent3" w:themeShade="BF"/>
          <w:sz w:val="24"/>
        </w:rPr>
        <w:t xml:space="preserve">Gruppe 5  </w:t>
      </w:r>
      <w:r w:rsidRPr="00D13BAC">
        <w:rPr>
          <w:rFonts w:asciiTheme="minorHAnsi" w:hAnsiTheme="minorHAnsi"/>
          <w:b/>
          <w:bCs/>
          <w:color w:val="76923C" w:themeColor="accent3" w:themeShade="BF"/>
          <w:sz w:val="24"/>
        </w:rPr>
        <w:t>" Welche Siegel garantieren BIO Qualität</w:t>
      </w:r>
      <w:r w:rsidR="00852824">
        <w:rPr>
          <w:rFonts w:asciiTheme="minorHAnsi" w:hAnsiTheme="minorHAnsi"/>
          <w:b/>
          <w:bCs/>
          <w:color w:val="76923C" w:themeColor="accent3" w:themeShade="BF"/>
          <w:sz w:val="24"/>
        </w:rPr>
        <w:t>?</w:t>
      </w:r>
      <w:r w:rsidRPr="00D13BAC">
        <w:rPr>
          <w:rFonts w:asciiTheme="minorHAnsi" w:hAnsiTheme="minorHAnsi"/>
          <w:b/>
          <w:bCs/>
          <w:color w:val="76923C" w:themeColor="accent3" w:themeShade="BF"/>
          <w:sz w:val="24"/>
        </w:rPr>
        <w:t>"</w:t>
      </w:r>
      <w:r w:rsidRPr="00D13BAC">
        <w:rPr>
          <w:rFonts w:asciiTheme="minorHAnsi" w:hAnsiTheme="minorHAnsi"/>
          <w:bCs/>
          <w:color w:val="76923C" w:themeColor="accent3" w:themeShade="BF"/>
          <w:sz w:val="24"/>
        </w:rPr>
        <w:t xml:space="preserve"> </w:t>
      </w:r>
    </w:p>
    <w:p w:rsidR="003A16D8" w:rsidRPr="00B03AE8" w:rsidRDefault="003A16D8" w:rsidP="003A16D8">
      <w:pPr>
        <w:rPr>
          <w:rFonts w:asciiTheme="minorHAnsi" w:hAnsiTheme="minorHAnsi"/>
          <w:b/>
          <w:sz w:val="2"/>
        </w:rPr>
      </w:pPr>
    </w:p>
    <w:p w:rsidR="003A16D8" w:rsidRPr="00D13BAC" w:rsidRDefault="003A16D8" w:rsidP="003A16D8">
      <w:pPr>
        <w:pStyle w:val="Listenabsatz"/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</w:pPr>
      <w:r w:rsidRPr="00D13BAC">
        <w:t xml:space="preserve">Ließ dir den Text auf der folgende Internetseite durch </w:t>
      </w:r>
      <w:r w:rsidR="00852824">
        <w:t>(10 min)</w:t>
      </w:r>
    </w:p>
    <w:p w:rsidR="003A16D8" w:rsidRPr="00B03AE8" w:rsidRDefault="003A16D8" w:rsidP="003A16D8">
      <w:pPr>
        <w:rPr>
          <w:rFonts w:asciiTheme="minorHAnsi" w:hAnsiTheme="minorHAnsi"/>
          <w:u w:val="single"/>
        </w:rPr>
      </w:pPr>
      <w:r w:rsidRPr="00B03AE8">
        <w:rPr>
          <w:rFonts w:asciiTheme="minorHAnsi" w:hAnsiTheme="minorHAnsi"/>
          <w:bCs/>
        </w:rPr>
        <w:tab/>
      </w:r>
      <w:r w:rsidRPr="00B03AE8">
        <w:rPr>
          <w:rFonts w:asciiTheme="minorHAnsi" w:hAnsiTheme="minorHAnsi"/>
          <w:bCs/>
          <w:u w:val="single"/>
        </w:rPr>
        <w:t>http://archive.gruene.at/landwirtschaft/biologischjetzt/guetesiegel/</w:t>
      </w:r>
    </w:p>
    <w:p w:rsidR="003A16D8" w:rsidRPr="00D13BAC" w:rsidRDefault="003A16D8" w:rsidP="003A16D8">
      <w:pPr>
        <w:spacing w:before="60" w:after="60"/>
        <w:rPr>
          <w:rFonts w:asciiTheme="minorHAnsi" w:hAnsiTheme="minorHAnsi"/>
          <w:bCs/>
          <w:sz w:val="12"/>
        </w:rPr>
      </w:pPr>
    </w:p>
    <w:p w:rsidR="003A16D8" w:rsidRDefault="003A16D8" w:rsidP="003A16D8">
      <w:pPr>
        <w:pStyle w:val="Listenabsatz"/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</w:pPr>
      <w:r w:rsidRPr="00B03AE8">
        <w:t xml:space="preserve">Triff dich mit den anderen </w:t>
      </w:r>
      <w:proofErr w:type="spellStart"/>
      <w:r w:rsidRPr="00B03AE8">
        <w:t>SchülerInnen</w:t>
      </w:r>
      <w:proofErr w:type="spellEnd"/>
      <w:r w:rsidRPr="00B03AE8">
        <w:t>, d</w:t>
      </w:r>
      <w:r>
        <w:t>ie denselben Text gelesen haben. W</w:t>
      </w:r>
      <w:r w:rsidRPr="00B03AE8">
        <w:t>ählt gemeinsam eine Methode</w:t>
      </w:r>
      <w:r>
        <w:t xml:space="preserve"> (z.B.: Powerpoint, </w:t>
      </w:r>
      <w:proofErr w:type="spellStart"/>
      <w:r>
        <w:t>Prezi</w:t>
      </w:r>
      <w:proofErr w:type="spellEnd"/>
      <w:r>
        <w:t xml:space="preserve">, </w:t>
      </w:r>
      <w:proofErr w:type="spellStart"/>
      <w:r>
        <w:t>Concept</w:t>
      </w:r>
      <w:proofErr w:type="spellEnd"/>
      <w:r>
        <w:t xml:space="preserve"> </w:t>
      </w:r>
      <w:proofErr w:type="spellStart"/>
      <w:r>
        <w:t>Map</w:t>
      </w:r>
      <w:proofErr w:type="spellEnd"/>
      <w:r w:rsidRPr="00B03AE8">
        <w:t xml:space="preserve">, </w:t>
      </w:r>
      <w:proofErr w:type="spellStart"/>
      <w:r>
        <w:t>MindMap</w:t>
      </w:r>
      <w:proofErr w:type="spellEnd"/>
      <w:r>
        <w:t xml:space="preserve">, Plakat) </w:t>
      </w:r>
      <w:r w:rsidRPr="00B03AE8">
        <w:t>um euren Klassenkollegen den Text bestmöglich vorzustellen.</w:t>
      </w:r>
      <w:r>
        <w:t xml:space="preserve"> </w:t>
      </w:r>
      <w:r w:rsidR="00852824">
        <w:t xml:space="preserve">(5 min) </w:t>
      </w:r>
    </w:p>
    <w:p w:rsidR="003A16D8" w:rsidRPr="00B03AE8" w:rsidRDefault="003A16D8" w:rsidP="003A16D8">
      <w:pPr>
        <w:pStyle w:val="Listenabsatz"/>
      </w:pPr>
      <w:r>
        <w:t xml:space="preserve">In </w:t>
      </w:r>
      <w:r w:rsidR="00212BD1">
        <w:t>der kommenden Stunde habt ihr 25</w:t>
      </w:r>
      <w:r>
        <w:t xml:space="preserve"> min Zeit die Informationen des Textes mit der gewählten Methode darzustellen.</w:t>
      </w:r>
    </w:p>
    <w:p w:rsidR="003A16D8" w:rsidRDefault="003A16D8" w:rsidP="003A16D8">
      <w:pPr>
        <w:pStyle w:val="Listenabsatz"/>
      </w:pPr>
    </w:p>
    <w:p w:rsidR="003A16D8" w:rsidRPr="00B03AE8" w:rsidRDefault="003A16D8" w:rsidP="003A16D8">
      <w:pPr>
        <w:pStyle w:val="Listenabsatz"/>
        <w:numPr>
          <w:ilvl w:val="0"/>
          <w:numId w:val="3"/>
        </w:numPr>
        <w:overflowPunct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b/>
        </w:rPr>
      </w:pPr>
      <w:r w:rsidRPr="00B03AE8">
        <w:t xml:space="preserve">Beachtet welche Organisation die Informationen ins Internet gestellt hat. Beurteilt, ob die Informationen objektiv (d.h. unvoreingenommen) wiedergegeben werden oder ob </w:t>
      </w:r>
      <w:r>
        <w:t xml:space="preserve">sie </w:t>
      </w:r>
      <w:r w:rsidRPr="00B03AE8">
        <w:t xml:space="preserve"> subjektive </w:t>
      </w:r>
      <w:r>
        <w:t xml:space="preserve">(d.h. von der persönlichen Meinung/ Gefühlen beeinflusst) sind. </w:t>
      </w:r>
    </w:p>
    <w:p w:rsidR="004B4E80" w:rsidRPr="004B4E80" w:rsidRDefault="004B4E80" w:rsidP="003F7ECD">
      <w:pPr>
        <w:rPr>
          <w:lang w:val="de-AT"/>
        </w:rPr>
      </w:pPr>
    </w:p>
    <w:p w:rsidR="003F7ECD" w:rsidRDefault="008F6AEF" w:rsidP="008F6AEF">
      <w:pPr>
        <w:pStyle w:val="SZusammenfassung"/>
      </w:pPr>
      <w:r>
        <w:t>Literatur</w:t>
      </w:r>
    </w:p>
    <w:p w:rsidR="002B3A8D" w:rsidRDefault="002B3A8D" w:rsidP="002B3A8D">
      <w:pPr>
        <w:spacing w:before="60" w:after="60"/>
        <w:rPr>
          <w:bCs/>
        </w:rPr>
      </w:pPr>
      <w:r>
        <w:rPr>
          <w:bCs/>
        </w:rPr>
        <w:t xml:space="preserve">Die Grünen (Hrsg.) (2013): Was ist eigentlich </w:t>
      </w:r>
      <w:proofErr w:type="spellStart"/>
      <w:r>
        <w:rPr>
          <w:bCs/>
        </w:rPr>
        <w:t>Bio</w:t>
      </w:r>
      <w:proofErr w:type="spellEnd"/>
      <w:r>
        <w:rPr>
          <w:bCs/>
        </w:rPr>
        <w:t>? &lt;</w:t>
      </w:r>
      <w:r w:rsidRPr="00015A3A">
        <w:rPr>
          <w:bCs/>
        </w:rPr>
        <w:t>http://86.59.108.116/index.php?id=113960</w:t>
      </w:r>
      <w:r>
        <w:rPr>
          <w:bCs/>
        </w:rPr>
        <w:t xml:space="preserve">&gt; </w:t>
      </w:r>
    </w:p>
    <w:p w:rsidR="002B3A8D" w:rsidRDefault="002B3A8D" w:rsidP="002B3A8D">
      <w:pPr>
        <w:spacing w:before="60" w:after="60"/>
        <w:rPr>
          <w:bCs/>
        </w:rPr>
      </w:pPr>
      <w:r>
        <w:rPr>
          <w:bCs/>
        </w:rPr>
        <w:t>Die Grünen (Hrsg.) (2013): Ist "</w:t>
      </w:r>
      <w:proofErr w:type="spellStart"/>
      <w:r>
        <w:rPr>
          <w:bCs/>
        </w:rPr>
        <w:t>Bio</w:t>
      </w:r>
      <w:proofErr w:type="spellEnd"/>
      <w:r>
        <w:rPr>
          <w:bCs/>
        </w:rPr>
        <w:t xml:space="preserve"> = </w:t>
      </w:r>
      <w:proofErr w:type="spellStart"/>
      <w:r>
        <w:rPr>
          <w:bCs/>
        </w:rPr>
        <w:t>Öko</w:t>
      </w:r>
      <w:proofErr w:type="spellEnd"/>
      <w:r>
        <w:rPr>
          <w:bCs/>
        </w:rPr>
        <w:t>"? &lt;</w:t>
      </w:r>
      <w:r w:rsidRPr="00015A3A">
        <w:rPr>
          <w:bCs/>
        </w:rPr>
        <w:t>http://archive.gruene.at/index.php?id=113964</w:t>
      </w:r>
      <w:r>
        <w:rPr>
          <w:bCs/>
          <w:sz w:val="18"/>
        </w:rPr>
        <w:t>&gt;</w:t>
      </w:r>
      <w:r>
        <w:rPr>
          <w:bCs/>
        </w:rPr>
        <w:t xml:space="preserve"> (Zugriff am 23.06.2013)</w:t>
      </w:r>
    </w:p>
    <w:p w:rsidR="002B3A8D" w:rsidRPr="002B3A8D" w:rsidRDefault="002B3A8D" w:rsidP="002B3A8D">
      <w:r>
        <w:rPr>
          <w:bCs/>
        </w:rPr>
        <w:t>Die Grünen (Hrsg.) (2013):  Welches Gütesiegel garantiert Bio-Qualität? &lt;</w:t>
      </w:r>
      <w:r w:rsidRPr="002B3A8D">
        <w:rPr>
          <w:bCs/>
        </w:rPr>
        <w:t xml:space="preserve"> </w:t>
      </w:r>
      <w:r w:rsidRPr="00015A3A">
        <w:rPr>
          <w:bCs/>
        </w:rPr>
        <w:t>http://archive.gruene.at/landwirtschaft/biologischjetzt/guetesiegel/</w:t>
      </w:r>
      <w:r>
        <w:rPr>
          <w:bCs/>
        </w:rPr>
        <w:t xml:space="preserve"> abgerufen am 23.06.2013</w:t>
      </w:r>
      <w:r>
        <w:rPr>
          <w:bCs/>
          <w:sz w:val="18"/>
        </w:rPr>
        <w:t xml:space="preserve"> &gt;</w:t>
      </w:r>
      <w:r>
        <w:rPr>
          <w:bCs/>
        </w:rPr>
        <w:t xml:space="preserve"> (Zugriff am 23.06.2013)</w:t>
      </w:r>
    </w:p>
    <w:p w:rsidR="002B3A8D" w:rsidRDefault="002B3A8D" w:rsidP="002B3A8D">
      <w:pPr>
        <w:spacing w:before="60" w:after="60"/>
        <w:rPr>
          <w:bCs/>
        </w:rPr>
      </w:pPr>
      <w:r w:rsidRPr="00B3610E">
        <w:rPr>
          <w:bCs/>
          <w:smallCaps/>
        </w:rPr>
        <w:t>Heinemann</w:t>
      </w:r>
      <w:r>
        <w:rPr>
          <w:bCs/>
        </w:rPr>
        <w:t xml:space="preserve"> P., Die Welt (Hrsg.) (2012) : Der Burger aus dem Labor.</w:t>
      </w:r>
    </w:p>
    <w:p w:rsidR="002B3A8D" w:rsidRDefault="002B3A8D" w:rsidP="002B3A8D">
      <w:pPr>
        <w:spacing w:before="60" w:after="60"/>
        <w:rPr>
          <w:bCs/>
        </w:rPr>
      </w:pPr>
      <w:r>
        <w:rPr>
          <w:bCs/>
        </w:rPr>
        <w:t>&lt;</w:t>
      </w:r>
      <w:r w:rsidRPr="00EF5FDF">
        <w:rPr>
          <w:bCs/>
        </w:rPr>
        <w:t>http://www.welt.de/print/wams/vermischtes/article13888550/Der-Burger-aus-dem-Labor.html</w:t>
      </w:r>
      <w:r>
        <w:rPr>
          <w:bCs/>
        </w:rPr>
        <w:t xml:space="preserve">&gt; (Zugriff am 15.06.2013) </w:t>
      </w:r>
    </w:p>
    <w:p w:rsidR="002B3A8D" w:rsidRDefault="002B3A8D" w:rsidP="002B3A8D">
      <w:pPr>
        <w:spacing w:before="60" w:after="60"/>
        <w:rPr>
          <w:bCs/>
        </w:rPr>
      </w:pPr>
      <w:r w:rsidRPr="002B3A8D">
        <w:rPr>
          <w:bCs/>
          <w:smallCaps/>
        </w:rPr>
        <w:t>Irmer</w:t>
      </w:r>
      <w:r>
        <w:rPr>
          <w:bCs/>
        </w:rPr>
        <w:t xml:space="preserve"> J., SPEKTRUM (Hrsg.) (2013): Fleisch - Kraftspender oder Krankmacher &lt;</w:t>
      </w:r>
      <w:r w:rsidRPr="00EF5FDF">
        <w:rPr>
          <w:bCs/>
        </w:rPr>
        <w:t>http://www.spektrum.de/alias/ernaehrung/fleisch-kraftspender-oder-krankmacher/1197173</w:t>
      </w:r>
      <w:r>
        <w:rPr>
          <w:bCs/>
          <w:sz w:val="18"/>
        </w:rPr>
        <w:t>&gt;</w:t>
      </w:r>
      <w:r>
        <w:rPr>
          <w:bCs/>
        </w:rPr>
        <w:t xml:space="preserve"> (Zugriff am 09.06 2013) </w:t>
      </w:r>
    </w:p>
    <w:p w:rsidR="00B3610E" w:rsidRDefault="00B3610E" w:rsidP="00B3610E">
      <w:pPr>
        <w:spacing w:before="60" w:after="60"/>
        <w:rPr>
          <w:bCs/>
        </w:rPr>
      </w:pPr>
      <w:r>
        <w:rPr>
          <w:bCs/>
        </w:rPr>
        <w:t xml:space="preserve">PETA </w:t>
      </w:r>
      <w:r w:rsidR="002B3A8D">
        <w:rPr>
          <w:bCs/>
        </w:rPr>
        <w:t xml:space="preserve">(Hrsg.) </w:t>
      </w:r>
      <w:r>
        <w:rPr>
          <w:bCs/>
        </w:rPr>
        <w:t>(2013)</w:t>
      </w:r>
      <w:r w:rsidR="002B3A8D">
        <w:rPr>
          <w:bCs/>
        </w:rPr>
        <w:t>: Infografik- Tiere essen.</w:t>
      </w:r>
      <w:r>
        <w:rPr>
          <w:bCs/>
        </w:rPr>
        <w:t xml:space="preserve"> </w:t>
      </w:r>
      <w:r>
        <w:rPr>
          <w:bCs/>
          <w:sz w:val="16"/>
        </w:rPr>
        <w:t>&lt;</w:t>
      </w:r>
      <w:r w:rsidRPr="00EF5FDF">
        <w:rPr>
          <w:bCs/>
        </w:rPr>
        <w:t>http://www.peta.de/web/tiereesseninfograf.4294.html</w:t>
      </w:r>
      <w:r>
        <w:rPr>
          <w:bCs/>
        </w:rPr>
        <w:t xml:space="preserve">&gt; (Zugriff am 23.06. 2013) </w:t>
      </w:r>
    </w:p>
    <w:p w:rsidR="00B3610E" w:rsidRDefault="00B3610E" w:rsidP="00B3610E">
      <w:pPr>
        <w:spacing w:before="60" w:after="60"/>
        <w:rPr>
          <w:bCs/>
        </w:rPr>
      </w:pPr>
    </w:p>
    <w:p w:rsidR="00B3610E" w:rsidRDefault="00B3610E" w:rsidP="008F6AEF">
      <w:pPr>
        <w:pStyle w:val="SZusammenfassung"/>
      </w:pPr>
    </w:p>
    <w:p w:rsidR="00AB762F" w:rsidRPr="00015A3A" w:rsidRDefault="00AB762F" w:rsidP="00AB762F">
      <w:pPr>
        <w:framePr w:hSpace="141" w:wrap="around" w:vAnchor="text" w:hAnchor="page" w:x="1525" w:y="516"/>
        <w:spacing w:before="60" w:after="60"/>
        <w:rPr>
          <w:b/>
          <w:bCs/>
        </w:rPr>
      </w:pPr>
      <w:bookmarkStart w:id="0" w:name="_GoBack"/>
      <w:bookmarkEnd w:id="0"/>
      <w:r w:rsidRPr="00015A3A">
        <w:rPr>
          <w:b/>
          <w:bCs/>
        </w:rPr>
        <w:t xml:space="preserve">- "Tiere essen" Infofolder PETA </w:t>
      </w:r>
    </w:p>
    <w:p w:rsidR="00AB762F" w:rsidRDefault="00AB762F" w:rsidP="00AB762F">
      <w:pPr>
        <w:framePr w:hSpace="141" w:wrap="around" w:vAnchor="text" w:hAnchor="page" w:x="1525" w:y="516"/>
        <w:spacing w:before="60" w:after="60"/>
        <w:rPr>
          <w:bCs/>
        </w:rPr>
      </w:pPr>
      <w:r>
        <w:rPr>
          <w:bCs/>
        </w:rPr>
        <w:t xml:space="preserve">OQ1 PETA: </w:t>
      </w:r>
      <w:r w:rsidRPr="00EF5FDF">
        <w:rPr>
          <w:bCs/>
        </w:rPr>
        <w:t>http://www.peta.de/web/tiereesseninfograf.4294.html</w:t>
      </w:r>
      <w:r>
        <w:rPr>
          <w:bCs/>
        </w:rPr>
        <w:t xml:space="preserve"> abgerufen am 23.06. 2013 </w:t>
      </w:r>
    </w:p>
    <w:p w:rsidR="00AB762F" w:rsidRPr="00015A3A" w:rsidRDefault="00AB762F" w:rsidP="00AB762F">
      <w:pPr>
        <w:framePr w:hSpace="141" w:wrap="around" w:vAnchor="text" w:hAnchor="page" w:x="1525" w:y="516"/>
        <w:spacing w:before="60" w:after="60"/>
        <w:rPr>
          <w:b/>
          <w:bCs/>
        </w:rPr>
      </w:pPr>
      <w:r w:rsidRPr="00015A3A">
        <w:rPr>
          <w:b/>
          <w:bCs/>
        </w:rPr>
        <w:t xml:space="preserve">- "Der Burger aus dem Labor" </w:t>
      </w:r>
    </w:p>
    <w:p w:rsidR="00AB762F" w:rsidRDefault="00AB762F" w:rsidP="00AB762F">
      <w:pPr>
        <w:framePr w:hSpace="141" w:wrap="around" w:vAnchor="text" w:hAnchor="page" w:x="1525" w:y="516"/>
        <w:spacing w:before="60" w:after="60"/>
        <w:rPr>
          <w:bCs/>
        </w:rPr>
      </w:pPr>
      <w:r>
        <w:rPr>
          <w:bCs/>
        </w:rPr>
        <w:t>OQ2 Welt:</w:t>
      </w:r>
    </w:p>
    <w:p w:rsidR="00AB762F" w:rsidRDefault="00AB762F" w:rsidP="00AB762F">
      <w:pPr>
        <w:framePr w:hSpace="141" w:wrap="around" w:vAnchor="text" w:hAnchor="page" w:x="1525" w:y="516"/>
        <w:spacing w:before="60" w:after="60"/>
        <w:rPr>
          <w:bCs/>
        </w:rPr>
      </w:pPr>
      <w:r w:rsidRPr="00EF5FDF">
        <w:rPr>
          <w:bCs/>
        </w:rPr>
        <w:t>http://www.welt.de/print/wams/vermischtes/article13888550/Der-Burger-aus-dem-Labor.html</w:t>
      </w:r>
      <w:r>
        <w:rPr>
          <w:bCs/>
        </w:rPr>
        <w:t xml:space="preserve"> abgerufen am 15.06.2013</w:t>
      </w:r>
    </w:p>
    <w:p w:rsidR="00AB762F" w:rsidRPr="00015A3A" w:rsidRDefault="00AB762F" w:rsidP="00AB762F">
      <w:pPr>
        <w:framePr w:hSpace="141" w:wrap="around" w:vAnchor="text" w:hAnchor="page" w:x="1525" w:y="516"/>
        <w:spacing w:before="60" w:after="60"/>
        <w:rPr>
          <w:b/>
          <w:bCs/>
        </w:rPr>
      </w:pPr>
      <w:r w:rsidRPr="00015A3A">
        <w:rPr>
          <w:b/>
          <w:bCs/>
        </w:rPr>
        <w:t>- "Fleisch Kraftspender oder Krankmacher"</w:t>
      </w:r>
    </w:p>
    <w:p w:rsidR="00AB762F" w:rsidRDefault="00AB762F" w:rsidP="00AB762F">
      <w:pPr>
        <w:framePr w:hSpace="141" w:wrap="around" w:vAnchor="text" w:hAnchor="page" w:x="1525" w:y="516"/>
        <w:spacing w:before="60" w:after="60"/>
        <w:rPr>
          <w:bCs/>
        </w:rPr>
      </w:pPr>
      <w:r>
        <w:rPr>
          <w:bCs/>
        </w:rPr>
        <w:t xml:space="preserve">OQ3 SPEKTRUM: </w:t>
      </w:r>
      <w:r>
        <w:t xml:space="preserve"> </w:t>
      </w:r>
      <w:r w:rsidRPr="00EF5FDF">
        <w:rPr>
          <w:bCs/>
        </w:rPr>
        <w:t>http://www.spektrum.de/alias/ernaehrung/fleisch-kraftspender-oder-krankmacher/1197173</w:t>
      </w:r>
      <w:r>
        <w:rPr>
          <w:bCs/>
        </w:rPr>
        <w:t xml:space="preserve"> abgerufen am 09.06 2013</w:t>
      </w:r>
    </w:p>
    <w:p w:rsidR="00AB762F" w:rsidRPr="00015A3A" w:rsidRDefault="00AB762F" w:rsidP="00AB762F">
      <w:pPr>
        <w:framePr w:hSpace="141" w:wrap="around" w:vAnchor="text" w:hAnchor="page" w:x="1525" w:y="516"/>
        <w:spacing w:before="60" w:after="60"/>
        <w:rPr>
          <w:b/>
          <w:bCs/>
        </w:rPr>
      </w:pPr>
      <w:r w:rsidRPr="00015A3A">
        <w:rPr>
          <w:b/>
          <w:bCs/>
        </w:rPr>
        <w:t xml:space="preserve">- "Was ist eigentlich BIO? und  BIO = </w:t>
      </w:r>
      <w:proofErr w:type="spellStart"/>
      <w:r w:rsidRPr="00015A3A">
        <w:rPr>
          <w:b/>
          <w:bCs/>
        </w:rPr>
        <w:t>Öko</w:t>
      </w:r>
      <w:proofErr w:type="spellEnd"/>
      <w:r w:rsidRPr="00015A3A">
        <w:rPr>
          <w:b/>
          <w:bCs/>
        </w:rPr>
        <w:t xml:space="preserve">? " </w:t>
      </w:r>
    </w:p>
    <w:p w:rsidR="00AB762F" w:rsidRDefault="00AB762F" w:rsidP="00AB762F">
      <w:pPr>
        <w:framePr w:hSpace="141" w:wrap="around" w:vAnchor="text" w:hAnchor="page" w:x="1525" w:y="516"/>
        <w:spacing w:before="60" w:after="60"/>
        <w:rPr>
          <w:bCs/>
        </w:rPr>
      </w:pPr>
      <w:r w:rsidRPr="00015A3A">
        <w:rPr>
          <w:bCs/>
        </w:rPr>
        <w:t>http://86.59.108.116/index.php?id=113960</w:t>
      </w:r>
      <w:r>
        <w:rPr>
          <w:bCs/>
        </w:rPr>
        <w:t xml:space="preserve"> und </w:t>
      </w:r>
    </w:p>
    <w:p w:rsidR="00AB762F" w:rsidRDefault="00AB762F" w:rsidP="00AB762F">
      <w:pPr>
        <w:framePr w:hSpace="141" w:wrap="around" w:vAnchor="text" w:hAnchor="page" w:x="1525" w:y="516"/>
        <w:spacing w:before="60" w:after="60"/>
        <w:rPr>
          <w:bCs/>
        </w:rPr>
      </w:pPr>
      <w:r w:rsidRPr="00015A3A">
        <w:rPr>
          <w:bCs/>
        </w:rPr>
        <w:t>http://archive.gruene.at/index.php?id=113964</w:t>
      </w:r>
      <w:r>
        <w:rPr>
          <w:bCs/>
        </w:rPr>
        <w:t xml:space="preserve"> abgerufen am 23.06.2013</w:t>
      </w:r>
    </w:p>
    <w:p w:rsidR="00AB762F" w:rsidRPr="00015A3A" w:rsidRDefault="00AB762F" w:rsidP="00AB762F">
      <w:pPr>
        <w:framePr w:hSpace="141" w:wrap="around" w:vAnchor="text" w:hAnchor="page" w:x="1525" w:y="516"/>
        <w:spacing w:before="60" w:after="60"/>
        <w:ind w:right="-108"/>
        <w:rPr>
          <w:b/>
          <w:bCs/>
        </w:rPr>
      </w:pPr>
      <w:r w:rsidRPr="00015A3A">
        <w:rPr>
          <w:b/>
          <w:bCs/>
        </w:rPr>
        <w:t>- "Welche Si</w:t>
      </w:r>
      <w:r>
        <w:rPr>
          <w:b/>
          <w:bCs/>
        </w:rPr>
        <w:t>e</w:t>
      </w:r>
      <w:r w:rsidRPr="00015A3A">
        <w:rPr>
          <w:b/>
          <w:bCs/>
        </w:rPr>
        <w:t>gel garantieren BIO Qualität"</w:t>
      </w:r>
    </w:p>
    <w:p w:rsidR="008F6AEF" w:rsidRDefault="00AB762F" w:rsidP="00AB762F">
      <w:r w:rsidRPr="00015A3A">
        <w:rPr>
          <w:bCs/>
        </w:rPr>
        <w:t>http://archive.gruene.at/landwirtschaft/biologischjetzt/guetesiegel/</w:t>
      </w:r>
      <w:r>
        <w:rPr>
          <w:bCs/>
        </w:rPr>
        <w:t xml:space="preserve"> abgerufen am 23.06.2013</w:t>
      </w:r>
    </w:p>
    <w:p w:rsidR="00AB762F" w:rsidRDefault="00AB762F"/>
    <w:sectPr w:rsidR="00AB762F" w:rsidSect="00630945">
      <w:pgSz w:w="11906" w:h="16838" w:code="9"/>
      <w:pgMar w:top="1985" w:right="2268" w:bottom="3799" w:left="993" w:header="1304" w:footer="340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1E7A" w:rsidRDefault="00B31E7A" w:rsidP="00212BD1">
      <w:pPr>
        <w:spacing w:after="0"/>
      </w:pPr>
      <w:r>
        <w:separator/>
      </w:r>
    </w:p>
  </w:endnote>
  <w:endnote w:type="continuationSeparator" w:id="0">
    <w:p w:rsidR="00B31E7A" w:rsidRDefault="00B31E7A" w:rsidP="00212BD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1E7A" w:rsidRDefault="00B31E7A" w:rsidP="00212BD1">
      <w:pPr>
        <w:spacing w:after="0"/>
      </w:pPr>
      <w:r>
        <w:separator/>
      </w:r>
    </w:p>
  </w:footnote>
  <w:footnote w:type="continuationSeparator" w:id="0">
    <w:p w:rsidR="00B31E7A" w:rsidRDefault="00B31E7A" w:rsidP="00212BD1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736F5"/>
    <w:multiLevelType w:val="hybridMultilevel"/>
    <w:tmpl w:val="97504FC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5528EE"/>
    <w:multiLevelType w:val="multilevel"/>
    <w:tmpl w:val="C27A6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D33CD0"/>
    <w:multiLevelType w:val="hybridMultilevel"/>
    <w:tmpl w:val="6D0253D4"/>
    <w:lvl w:ilvl="0" w:tplc="326222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0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DF6A36"/>
    <w:rsid w:val="00015A3A"/>
    <w:rsid w:val="00086C67"/>
    <w:rsid w:val="000C414F"/>
    <w:rsid w:val="001A1DE5"/>
    <w:rsid w:val="001A58E6"/>
    <w:rsid w:val="001D42D7"/>
    <w:rsid w:val="001E2F4F"/>
    <w:rsid w:val="001F1E6C"/>
    <w:rsid w:val="001F3B64"/>
    <w:rsid w:val="00212BD1"/>
    <w:rsid w:val="002214AF"/>
    <w:rsid w:val="00234CA6"/>
    <w:rsid w:val="002350E0"/>
    <w:rsid w:val="00241B7C"/>
    <w:rsid w:val="0026772A"/>
    <w:rsid w:val="002B3A8D"/>
    <w:rsid w:val="002D5B61"/>
    <w:rsid w:val="00327963"/>
    <w:rsid w:val="00383C61"/>
    <w:rsid w:val="003A16D8"/>
    <w:rsid w:val="003B5664"/>
    <w:rsid w:val="003E1A92"/>
    <w:rsid w:val="003F3A78"/>
    <w:rsid w:val="003F7ECD"/>
    <w:rsid w:val="0041304A"/>
    <w:rsid w:val="0043639C"/>
    <w:rsid w:val="004A7388"/>
    <w:rsid w:val="004B4E80"/>
    <w:rsid w:val="005B373C"/>
    <w:rsid w:val="00604F38"/>
    <w:rsid w:val="00612EC3"/>
    <w:rsid w:val="00621D49"/>
    <w:rsid w:val="006264F3"/>
    <w:rsid w:val="00630945"/>
    <w:rsid w:val="006753BE"/>
    <w:rsid w:val="006A016D"/>
    <w:rsid w:val="007211DD"/>
    <w:rsid w:val="00723664"/>
    <w:rsid w:val="0072751A"/>
    <w:rsid w:val="00786D3A"/>
    <w:rsid w:val="007902D4"/>
    <w:rsid w:val="00823982"/>
    <w:rsid w:val="008507F0"/>
    <w:rsid w:val="00852824"/>
    <w:rsid w:val="008F6AEF"/>
    <w:rsid w:val="009B5F8B"/>
    <w:rsid w:val="00A36099"/>
    <w:rsid w:val="00A7638E"/>
    <w:rsid w:val="00AB762F"/>
    <w:rsid w:val="00AD5CA9"/>
    <w:rsid w:val="00B22021"/>
    <w:rsid w:val="00B31E7A"/>
    <w:rsid w:val="00B3610E"/>
    <w:rsid w:val="00B60771"/>
    <w:rsid w:val="00BB3C7A"/>
    <w:rsid w:val="00C45A9E"/>
    <w:rsid w:val="00D03923"/>
    <w:rsid w:val="00D65D90"/>
    <w:rsid w:val="00DA7F60"/>
    <w:rsid w:val="00DF62BC"/>
    <w:rsid w:val="00DF6A36"/>
    <w:rsid w:val="00E130F3"/>
    <w:rsid w:val="00E5711E"/>
    <w:rsid w:val="00E62F61"/>
    <w:rsid w:val="00ED7BC0"/>
    <w:rsid w:val="00EF5FDF"/>
    <w:rsid w:val="00F55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7ECD"/>
    <w:pPr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3F7ECD"/>
    <w:pPr>
      <w:keepNext/>
      <w:tabs>
        <w:tab w:val="left" w:pos="510"/>
      </w:tabs>
      <w:spacing w:before="480"/>
      <w:ind w:left="510" w:hanging="510"/>
      <w:jc w:val="left"/>
      <w:outlineLvl w:val="0"/>
    </w:pPr>
    <w:rPr>
      <w:b/>
      <w:kern w:val="28"/>
      <w:sz w:val="26"/>
    </w:rPr>
  </w:style>
  <w:style w:type="paragraph" w:styleId="berschrift2">
    <w:name w:val="heading 2"/>
    <w:basedOn w:val="Standard"/>
    <w:next w:val="Standard"/>
    <w:link w:val="berschrift2Zchn"/>
    <w:qFormat/>
    <w:rsid w:val="003F7ECD"/>
    <w:pPr>
      <w:keepNext/>
      <w:tabs>
        <w:tab w:val="left" w:pos="510"/>
      </w:tabs>
      <w:spacing w:before="240"/>
      <w:ind w:left="510" w:hanging="510"/>
      <w:jc w:val="left"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link w:val="berschrift3Zchn"/>
    <w:qFormat/>
    <w:rsid w:val="003F7ECD"/>
    <w:pPr>
      <w:keepNext/>
      <w:tabs>
        <w:tab w:val="left" w:pos="510"/>
      </w:tabs>
      <w:spacing w:before="240"/>
      <w:ind w:left="510" w:hanging="510"/>
      <w:outlineLvl w:val="2"/>
    </w:pPr>
    <w:rPr>
      <w:b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nachTab">
    <w:name w:val="Absatz nach Tab."/>
    <w:basedOn w:val="Standard"/>
    <w:rsid w:val="003F7ECD"/>
    <w:pPr>
      <w:spacing w:before="360"/>
    </w:pPr>
  </w:style>
  <w:style w:type="paragraph" w:customStyle="1" w:styleId="Beitragstitel">
    <w:name w:val="Beitragstitel"/>
    <w:basedOn w:val="Standard"/>
    <w:rsid w:val="003F7ECD"/>
    <w:pPr>
      <w:tabs>
        <w:tab w:val="left" w:pos="851"/>
      </w:tabs>
      <w:spacing w:after="240"/>
      <w:jc w:val="center"/>
    </w:pPr>
    <w:rPr>
      <w:b/>
      <w:sz w:val="28"/>
    </w:rPr>
  </w:style>
  <w:style w:type="paragraph" w:customStyle="1" w:styleId="Autorenname">
    <w:name w:val="Autorenname"/>
    <w:basedOn w:val="Beitragstitel"/>
    <w:rsid w:val="003F7ECD"/>
    <w:rPr>
      <w:b w:val="0"/>
      <w:sz w:val="20"/>
    </w:rPr>
  </w:style>
  <w:style w:type="paragraph" w:styleId="Beschriftung">
    <w:name w:val="caption"/>
    <w:basedOn w:val="Standard"/>
    <w:next w:val="Standard"/>
    <w:qFormat/>
    <w:rsid w:val="003F7ECD"/>
    <w:pPr>
      <w:tabs>
        <w:tab w:val="left" w:pos="1701"/>
      </w:tabs>
      <w:spacing w:before="120"/>
      <w:ind w:left="567"/>
    </w:pPr>
    <w:rPr>
      <w:rFonts w:ascii="Arial" w:hAnsi="Arial"/>
      <w:b/>
    </w:rPr>
  </w:style>
  <w:style w:type="paragraph" w:styleId="Funotentext">
    <w:name w:val="footnote text"/>
    <w:basedOn w:val="Standard"/>
    <w:link w:val="FunotentextZchn"/>
    <w:semiHidden/>
    <w:rsid w:val="003F7ECD"/>
    <w:pPr>
      <w:tabs>
        <w:tab w:val="left" w:pos="198"/>
      </w:tabs>
      <w:ind w:left="198" w:hanging="198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semiHidden/>
    <w:rsid w:val="003F7ECD"/>
    <w:rPr>
      <w:rFonts w:ascii="Times New Roman" w:eastAsia="Times New Roman" w:hAnsi="Times New Roman" w:cs="Times New Roman"/>
      <w:sz w:val="18"/>
      <w:szCs w:val="20"/>
      <w:lang w:val="de-DE" w:eastAsia="de-DE"/>
    </w:rPr>
  </w:style>
  <w:style w:type="character" w:styleId="Funotenzeichen">
    <w:name w:val="footnote reference"/>
    <w:basedOn w:val="Absatz-Standardschriftart"/>
    <w:semiHidden/>
    <w:rsid w:val="003F7ECD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sid w:val="003F7ECD"/>
    <w:rPr>
      <w:rFonts w:ascii="Times New Roman" w:eastAsia="Times New Roman" w:hAnsi="Times New Roman" w:cs="Times New Roman"/>
      <w:b/>
      <w:kern w:val="28"/>
      <w:sz w:val="26"/>
      <w:szCs w:val="20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3F7ECD"/>
    <w:rPr>
      <w:rFonts w:ascii="Times New Roman" w:eastAsia="Times New Roman" w:hAnsi="Times New Roman" w:cs="Times New Roman"/>
      <w:b/>
      <w:sz w:val="24"/>
      <w:szCs w:val="20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3F7ECD"/>
    <w:rPr>
      <w:rFonts w:ascii="Times New Roman" w:eastAsia="Times New Roman" w:hAnsi="Times New Roman" w:cs="Times New Roman"/>
      <w:b/>
      <w:szCs w:val="20"/>
      <w:lang w:val="de-DE" w:eastAsia="de-DE"/>
    </w:rPr>
  </w:style>
  <w:style w:type="paragraph" w:styleId="Fuzeile">
    <w:name w:val="footer"/>
    <w:basedOn w:val="Standard"/>
    <w:link w:val="FuzeileZchn"/>
    <w:rsid w:val="003F7ECD"/>
    <w:pPr>
      <w:tabs>
        <w:tab w:val="center" w:pos="4536"/>
        <w:tab w:val="right" w:pos="9072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rsid w:val="003F7ECD"/>
    <w:rPr>
      <w:rFonts w:ascii="Times New Roman" w:eastAsia="Times New Roman" w:hAnsi="Times New Roman" w:cs="Times New Roman"/>
      <w:sz w:val="18"/>
      <w:szCs w:val="20"/>
      <w:lang w:val="de-DE" w:eastAsia="de-DE"/>
    </w:rPr>
  </w:style>
  <w:style w:type="paragraph" w:customStyle="1" w:styleId="Graphik">
    <w:name w:val="Graphik"/>
    <w:basedOn w:val="Standard"/>
    <w:rsid w:val="003F7ECD"/>
    <w:pPr>
      <w:spacing w:before="360"/>
      <w:jc w:val="center"/>
    </w:pPr>
  </w:style>
  <w:style w:type="character" w:styleId="Hyperlink">
    <w:name w:val="Hyperlink"/>
    <w:basedOn w:val="Absatz-Standardschriftart"/>
    <w:rsid w:val="003F7ECD"/>
    <w:rPr>
      <w:smallCaps/>
      <w:color w:val="auto"/>
      <w:u w:val="none"/>
    </w:rPr>
  </w:style>
  <w:style w:type="paragraph" w:styleId="Kopfzeile">
    <w:name w:val="header"/>
    <w:basedOn w:val="Standard"/>
    <w:link w:val="KopfzeileZchn"/>
    <w:rsid w:val="003F7ECD"/>
    <w:pPr>
      <w:tabs>
        <w:tab w:val="center" w:pos="4536"/>
        <w:tab w:val="right" w:pos="9072"/>
      </w:tabs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rsid w:val="003F7ECD"/>
    <w:rPr>
      <w:rFonts w:ascii="Times New Roman" w:eastAsia="Times New Roman" w:hAnsi="Times New Roman" w:cs="Times New Roman"/>
      <w:sz w:val="18"/>
      <w:szCs w:val="20"/>
      <w:lang w:val="de-DE" w:eastAsia="de-DE"/>
    </w:rPr>
  </w:style>
  <w:style w:type="paragraph" w:customStyle="1" w:styleId="Literaturliste">
    <w:name w:val="Literaturliste"/>
    <w:basedOn w:val="Standard"/>
    <w:rsid w:val="003F7ECD"/>
    <w:pPr>
      <w:ind w:left="284" w:hanging="284"/>
    </w:pPr>
  </w:style>
  <w:style w:type="character" w:styleId="Seitenzahl">
    <w:name w:val="page number"/>
    <w:basedOn w:val="Absatz-Standardschriftart"/>
    <w:rsid w:val="003F7ECD"/>
    <w:rPr>
      <w:sz w:val="18"/>
    </w:rPr>
  </w:style>
  <w:style w:type="paragraph" w:styleId="Sprechblasentext">
    <w:name w:val="Balloon Text"/>
    <w:basedOn w:val="Standard"/>
    <w:link w:val="SprechblasentextZchn"/>
    <w:semiHidden/>
    <w:rsid w:val="003F7EC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3F7ECD"/>
    <w:rPr>
      <w:rFonts w:ascii="Tahoma" w:eastAsia="Times New Roman" w:hAnsi="Tahoma" w:cs="Tahoma"/>
      <w:sz w:val="16"/>
      <w:szCs w:val="16"/>
      <w:lang w:val="de-DE" w:eastAsia="de-DE"/>
    </w:rPr>
  </w:style>
  <w:style w:type="paragraph" w:customStyle="1" w:styleId="Tabellenberschrift">
    <w:name w:val="Tabellenüberschrift"/>
    <w:basedOn w:val="Standard"/>
    <w:rsid w:val="003F7ECD"/>
    <w:pPr>
      <w:tabs>
        <w:tab w:val="left" w:pos="851"/>
      </w:tabs>
      <w:spacing w:before="360"/>
      <w:ind w:left="851" w:hanging="851"/>
    </w:pPr>
  </w:style>
  <w:style w:type="paragraph" w:customStyle="1" w:styleId="SZusammenfassung">
    <w:name w:val="ÜSZusammenfassung"/>
    <w:basedOn w:val="berschrift1"/>
    <w:rsid w:val="003F7ECD"/>
    <w:pPr>
      <w:outlineLvl w:val="9"/>
    </w:pPr>
  </w:style>
  <w:style w:type="paragraph" w:styleId="Titel">
    <w:name w:val="Title"/>
    <w:basedOn w:val="Standard"/>
    <w:next w:val="Standard"/>
    <w:link w:val="TitelZchn"/>
    <w:uiPriority w:val="10"/>
    <w:qFormat/>
    <w:rsid w:val="003F7EC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F7E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0C414F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E130F3"/>
    <w:pPr>
      <w:overflowPunct/>
      <w:autoSpaceDE/>
      <w:autoSpaceDN/>
      <w:adjustRightInd/>
      <w:spacing w:after="200" w:line="276" w:lineRule="auto"/>
      <w:ind w:left="720"/>
      <w:contextualSpacing/>
      <w:jc w:val="left"/>
      <w:textAlignment w:val="auto"/>
    </w:pPr>
    <w:rPr>
      <w:rFonts w:asciiTheme="minorHAnsi" w:eastAsiaTheme="minorHAnsi" w:hAnsiTheme="minorHAnsi" w:cstheme="minorBidi"/>
      <w:sz w:val="22"/>
      <w:szCs w:val="22"/>
      <w:lang w:val="de-AT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8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8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\AppData\Local\Temp\wirtschaftsPublikation_unterrichtsbeispiele_vorlage06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wirtschaftsPublikation_unterrichtsbeispiele_vorlage06</Template>
  <TotalTime>0</TotalTime>
  <Pages>13</Pages>
  <Words>1833</Words>
  <Characters>11555</Characters>
  <Application>Microsoft Office Word</Application>
  <DocSecurity>0</DocSecurity>
  <Lines>96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cp:lastPrinted>2013-06-27T15:31:00Z</cp:lastPrinted>
  <dcterms:created xsi:type="dcterms:W3CDTF">2013-06-27T15:32:00Z</dcterms:created>
  <dcterms:modified xsi:type="dcterms:W3CDTF">2013-06-27T15:32:00Z</dcterms:modified>
</cp:coreProperties>
</file>