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066C4" w14:textId="77777777" w:rsidR="001C59C4" w:rsidRDefault="001C59C4">
      <w:pPr>
        <w:pStyle w:val="Titel"/>
        <w:jc w:val="center"/>
      </w:pPr>
    </w:p>
    <w:p w14:paraId="1DA34984" w14:textId="77777777" w:rsidR="00A01C89" w:rsidRDefault="00A01C89" w:rsidP="00A01C89"/>
    <w:p w14:paraId="1C481E67" w14:textId="77777777" w:rsidR="00A01C89" w:rsidRPr="00A01C89" w:rsidRDefault="00A01C89" w:rsidP="00A01C89"/>
    <w:p w14:paraId="15C319E8" w14:textId="77777777" w:rsidR="001C59C4" w:rsidRPr="001C59C4" w:rsidRDefault="001C59C4" w:rsidP="001C59C4"/>
    <w:p w14:paraId="3556138E" w14:textId="722306C4" w:rsidR="00C60509" w:rsidRPr="00C60509" w:rsidRDefault="00D20F0C" w:rsidP="00C60509">
      <w:pPr>
        <w:pStyle w:val="Titel"/>
        <w:jc w:val="center"/>
      </w:pPr>
      <w:r>
        <w:t>Dokumentation</w:t>
      </w:r>
      <w:r w:rsidR="00146617">
        <w:t xml:space="preserve"> </w:t>
      </w:r>
      <w:r w:rsidR="00C60509">
        <w:t>Entdecke Linz</w:t>
      </w:r>
      <w:r w:rsidR="00C60509">
        <w:br/>
        <w:t>Route 7: Hafen</w:t>
      </w:r>
    </w:p>
    <w:p w14:paraId="4DD27EDB" w14:textId="77777777" w:rsidR="00F4275C" w:rsidRDefault="00F4275C" w:rsidP="00887E0E">
      <w:pPr>
        <w:pBdr>
          <w:bottom w:val="single" w:sz="4" w:space="1" w:color="auto"/>
        </w:pBdr>
        <w:spacing w:line="360" w:lineRule="auto"/>
      </w:pPr>
    </w:p>
    <w:p w14:paraId="0FE4D89D" w14:textId="77777777" w:rsidR="00887E0E" w:rsidRDefault="00887E0E" w:rsidP="00887E0E">
      <w:pPr>
        <w:pBdr>
          <w:bottom w:val="single" w:sz="4" w:space="1" w:color="auto"/>
        </w:pBdr>
        <w:spacing w:line="360" w:lineRule="auto"/>
      </w:pPr>
    </w:p>
    <w:p w14:paraId="44E1AD6B" w14:textId="3F1E2311" w:rsidR="00F4275C" w:rsidRPr="00C60509" w:rsidRDefault="00CD0E09" w:rsidP="00887E0E">
      <w:pPr>
        <w:spacing w:before="160" w:line="360" w:lineRule="auto"/>
        <w:jc w:val="center"/>
        <w:rPr>
          <w:rFonts w:eastAsia="Arial" w:cs="Arial"/>
          <w:sz w:val="28"/>
          <w:szCs w:val="28"/>
        </w:rPr>
      </w:pPr>
      <w:r>
        <w:rPr>
          <w:rFonts w:eastAsia="Arial" w:cs="Arial"/>
          <w:b/>
          <w:sz w:val="28"/>
          <w:szCs w:val="28"/>
        </w:rPr>
        <w:t xml:space="preserve">LVA: </w:t>
      </w:r>
      <w:r w:rsidR="00C60509">
        <w:rPr>
          <w:rFonts w:eastAsia="Arial" w:cs="Arial"/>
          <w:sz w:val="28"/>
          <w:szCs w:val="28"/>
        </w:rPr>
        <w:t>Geo- und Wirtschaftsmedien und ihre Didaktik</w:t>
      </w:r>
    </w:p>
    <w:p w14:paraId="20C6B0C6" w14:textId="7C516337" w:rsidR="00783244" w:rsidRPr="00C60509" w:rsidRDefault="00A72CF1" w:rsidP="0095539D">
      <w:pPr>
        <w:spacing w:line="360" w:lineRule="auto"/>
        <w:jc w:val="center"/>
        <w:rPr>
          <w:rFonts w:eastAsia="Arial" w:cs="Arial"/>
          <w:sz w:val="28"/>
          <w:szCs w:val="28"/>
          <w:highlight w:val="yellow"/>
        </w:rPr>
      </w:pPr>
      <w:r w:rsidRPr="00783244">
        <w:rPr>
          <w:rFonts w:eastAsia="Arial" w:cs="Arial"/>
          <w:b/>
          <w:sz w:val="28"/>
          <w:szCs w:val="28"/>
        </w:rPr>
        <w:t>LVA-Leitung</w:t>
      </w:r>
      <w:r w:rsidR="00783244" w:rsidRPr="00783244">
        <w:rPr>
          <w:rFonts w:eastAsia="Arial" w:cs="Arial"/>
          <w:b/>
          <w:sz w:val="28"/>
          <w:szCs w:val="28"/>
        </w:rPr>
        <w:t>:</w:t>
      </w:r>
      <w:r w:rsidR="00783244">
        <w:rPr>
          <w:rFonts w:eastAsia="Arial" w:cs="Arial"/>
          <w:b/>
          <w:sz w:val="28"/>
          <w:szCs w:val="28"/>
        </w:rPr>
        <w:t xml:space="preserve"> </w:t>
      </w:r>
      <w:r w:rsidRPr="00A72CF1">
        <w:rPr>
          <w:rFonts w:eastAsia="Arial" w:cs="Arial"/>
          <w:sz w:val="28"/>
          <w:szCs w:val="28"/>
        </w:rPr>
        <w:t>Mag.</w:t>
      </w:r>
      <w:r>
        <w:rPr>
          <w:rFonts w:eastAsia="Arial" w:cs="Arial"/>
          <w:b/>
          <w:sz w:val="28"/>
          <w:szCs w:val="28"/>
        </w:rPr>
        <w:t xml:space="preserve"> </w:t>
      </w:r>
      <w:r w:rsidR="00C60509">
        <w:rPr>
          <w:rFonts w:eastAsia="Arial" w:cs="Arial"/>
          <w:sz w:val="28"/>
          <w:szCs w:val="28"/>
        </w:rPr>
        <w:t>Claudia Breitfuss-Horner</w:t>
      </w:r>
    </w:p>
    <w:p w14:paraId="017859AD" w14:textId="685EF1E4" w:rsidR="00F4275C" w:rsidRPr="00331F08" w:rsidRDefault="00CD0E09" w:rsidP="0095539D">
      <w:pPr>
        <w:spacing w:line="360" w:lineRule="auto"/>
        <w:jc w:val="center"/>
        <w:rPr>
          <w:rFonts w:eastAsia="Arial" w:cs="Arial"/>
          <w:b/>
          <w:sz w:val="28"/>
          <w:szCs w:val="28"/>
          <w:lang w:val="en-GB"/>
        </w:rPr>
      </w:pPr>
      <w:proofErr w:type="spellStart"/>
      <w:r w:rsidRPr="00331F08">
        <w:rPr>
          <w:rFonts w:eastAsia="Arial" w:cs="Arial"/>
          <w:b/>
          <w:sz w:val="28"/>
          <w:szCs w:val="28"/>
          <w:lang w:val="en-GB"/>
        </w:rPr>
        <w:t>Wi</w:t>
      </w:r>
      <w:r w:rsidR="00FB0D74" w:rsidRPr="00331F08">
        <w:rPr>
          <w:rFonts w:eastAsia="Arial" w:cs="Arial"/>
          <w:b/>
          <w:sz w:val="28"/>
          <w:szCs w:val="28"/>
          <w:lang w:val="en-GB"/>
        </w:rPr>
        <w:t>ntersemester</w:t>
      </w:r>
      <w:proofErr w:type="spellEnd"/>
      <w:r w:rsidRPr="00331F08">
        <w:rPr>
          <w:rFonts w:eastAsia="Arial" w:cs="Arial"/>
          <w:b/>
          <w:sz w:val="28"/>
          <w:szCs w:val="28"/>
          <w:lang w:val="en-GB"/>
        </w:rPr>
        <w:t xml:space="preserve"> 202</w:t>
      </w:r>
      <w:r w:rsidR="00C60509" w:rsidRPr="00331F08">
        <w:rPr>
          <w:rFonts w:eastAsia="Arial" w:cs="Arial"/>
          <w:b/>
          <w:sz w:val="28"/>
          <w:szCs w:val="28"/>
          <w:lang w:val="en-GB"/>
        </w:rPr>
        <w:t>5/2026</w:t>
      </w:r>
    </w:p>
    <w:p w14:paraId="000A371B" w14:textId="77777777" w:rsidR="0095539D" w:rsidRPr="00331F08" w:rsidRDefault="0095539D" w:rsidP="0095539D">
      <w:pPr>
        <w:pBdr>
          <w:top w:val="single" w:sz="4" w:space="1" w:color="auto"/>
        </w:pBdr>
        <w:spacing w:line="360" w:lineRule="auto"/>
        <w:jc w:val="center"/>
        <w:rPr>
          <w:rFonts w:eastAsia="Arial" w:cs="Arial"/>
          <w:b/>
          <w:sz w:val="10"/>
          <w:szCs w:val="10"/>
          <w:lang w:val="en-GB"/>
        </w:rPr>
      </w:pPr>
    </w:p>
    <w:p w14:paraId="1A31588E" w14:textId="772D1E05" w:rsidR="002213D8" w:rsidRPr="00331F08" w:rsidRDefault="00C60509" w:rsidP="0095539D">
      <w:pPr>
        <w:spacing w:line="360" w:lineRule="auto"/>
        <w:jc w:val="center"/>
        <w:rPr>
          <w:rFonts w:eastAsia="Arial" w:cs="Arial"/>
          <w:b/>
          <w:sz w:val="28"/>
          <w:szCs w:val="28"/>
          <w:lang w:val="en-GB"/>
        </w:rPr>
      </w:pPr>
      <w:r w:rsidRPr="00331F08">
        <w:rPr>
          <w:rFonts w:eastAsia="Arial" w:cs="Arial"/>
          <w:b/>
          <w:sz w:val="28"/>
          <w:szCs w:val="28"/>
          <w:lang w:val="en-GB"/>
        </w:rPr>
        <w:t xml:space="preserve">Lena Hiptmair </w:t>
      </w:r>
      <w:r w:rsidRPr="00331F08">
        <w:rPr>
          <w:rFonts w:eastAsia="Arial" w:cs="Arial"/>
          <w:bCs/>
          <w:sz w:val="28"/>
          <w:szCs w:val="28"/>
          <w:lang w:val="en-GB"/>
        </w:rPr>
        <w:t>(</w:t>
      </w:r>
      <w:r w:rsidR="005D4E0E">
        <w:rPr>
          <w:rFonts w:eastAsia="Arial" w:cs="Arial"/>
          <w:bCs/>
          <w:sz w:val="28"/>
          <w:szCs w:val="28"/>
          <w:lang w:val="en-GB"/>
        </w:rPr>
        <w:t>12323595</w:t>
      </w:r>
      <w:r w:rsidRPr="00331F08">
        <w:rPr>
          <w:rFonts w:eastAsia="Arial" w:cs="Arial"/>
          <w:bCs/>
          <w:sz w:val="28"/>
          <w:szCs w:val="28"/>
          <w:lang w:val="en-GB"/>
        </w:rPr>
        <w:t>)</w:t>
      </w:r>
      <w:r w:rsidRPr="00331F08">
        <w:rPr>
          <w:rFonts w:eastAsia="Arial" w:cs="Arial"/>
          <w:b/>
          <w:sz w:val="28"/>
          <w:szCs w:val="28"/>
          <w:lang w:val="en-GB"/>
        </w:rPr>
        <w:t xml:space="preserve"> </w:t>
      </w:r>
      <w:r w:rsidR="0095539D" w:rsidRPr="00331F08">
        <w:rPr>
          <w:rFonts w:eastAsia="Arial" w:cs="Arial"/>
          <w:b/>
          <w:sz w:val="28"/>
          <w:szCs w:val="28"/>
          <w:lang w:val="en-GB"/>
        </w:rPr>
        <w:br/>
      </w:r>
      <w:r w:rsidR="003B5436" w:rsidRPr="00331F08">
        <w:rPr>
          <w:rFonts w:eastAsia="Arial" w:cs="Arial"/>
          <w:b/>
          <w:sz w:val="28"/>
          <w:szCs w:val="28"/>
          <w:lang w:val="en-GB"/>
        </w:rPr>
        <w:t>Andrea Schmidinger</w:t>
      </w:r>
      <w:r w:rsidRPr="00331F08">
        <w:rPr>
          <w:rFonts w:eastAsia="Arial" w:cs="Arial"/>
          <w:b/>
          <w:sz w:val="28"/>
          <w:szCs w:val="28"/>
          <w:lang w:val="en-GB"/>
        </w:rPr>
        <w:t xml:space="preserve"> </w:t>
      </w:r>
      <w:r w:rsidRPr="00331F08">
        <w:rPr>
          <w:rFonts w:eastAsia="Arial" w:cs="Arial"/>
          <w:sz w:val="28"/>
          <w:szCs w:val="28"/>
          <w:lang w:val="en-GB"/>
        </w:rPr>
        <w:t>(</w:t>
      </w:r>
      <w:r w:rsidR="00A62383" w:rsidRPr="00331F08">
        <w:rPr>
          <w:rFonts w:eastAsia="Arial" w:cs="Arial"/>
          <w:bCs/>
          <w:sz w:val="28"/>
          <w:szCs w:val="28"/>
          <w:lang w:val="en-GB"/>
        </w:rPr>
        <w:t>1</w:t>
      </w:r>
      <w:r w:rsidR="009F7E51" w:rsidRPr="00331F08">
        <w:rPr>
          <w:rFonts w:eastAsia="Arial" w:cs="Arial"/>
          <w:bCs/>
          <w:sz w:val="28"/>
          <w:szCs w:val="28"/>
          <w:lang w:val="en-GB"/>
        </w:rPr>
        <w:t>2226495</w:t>
      </w:r>
      <w:r w:rsidRPr="00331F08">
        <w:rPr>
          <w:rFonts w:eastAsia="Arial" w:cs="Arial"/>
          <w:bCs/>
          <w:sz w:val="28"/>
          <w:szCs w:val="28"/>
          <w:lang w:val="en-GB"/>
        </w:rPr>
        <w:t>)</w:t>
      </w:r>
    </w:p>
    <w:p w14:paraId="4F3DAC80" w14:textId="5792D0F9" w:rsidR="00F4275C" w:rsidRDefault="00D55106" w:rsidP="00DA54D1">
      <w:pPr>
        <w:spacing w:line="360" w:lineRule="auto"/>
        <w:jc w:val="center"/>
        <w:rPr>
          <w:rFonts w:eastAsia="Arial" w:cs="Arial"/>
          <w:sz w:val="28"/>
          <w:szCs w:val="28"/>
        </w:rPr>
      </w:pPr>
      <w:r w:rsidRPr="00C60509">
        <w:rPr>
          <w:rFonts w:eastAsia="Arial" w:cs="Arial"/>
          <w:sz w:val="28"/>
          <w:szCs w:val="28"/>
        </w:rPr>
        <w:t>e</w:t>
      </w:r>
      <w:r w:rsidR="003B5436" w:rsidRPr="00C60509">
        <w:rPr>
          <w:rFonts w:eastAsia="Arial" w:cs="Arial"/>
          <w:sz w:val="28"/>
          <w:szCs w:val="28"/>
        </w:rPr>
        <w:t>rstellt im</w:t>
      </w:r>
      <w:r w:rsidRPr="00C60509">
        <w:rPr>
          <w:rFonts w:eastAsia="Arial" w:cs="Arial"/>
          <w:sz w:val="28"/>
          <w:szCs w:val="28"/>
        </w:rPr>
        <w:t xml:space="preserve"> </w:t>
      </w:r>
      <w:r w:rsidR="00C60509" w:rsidRPr="00C60509">
        <w:rPr>
          <w:rFonts w:eastAsia="Arial" w:cs="Arial"/>
          <w:sz w:val="28"/>
          <w:szCs w:val="28"/>
        </w:rPr>
        <w:t>Jänner 2026</w:t>
      </w:r>
    </w:p>
    <w:p w14:paraId="4822DC16" w14:textId="77777777" w:rsidR="00DA54D1" w:rsidRPr="00DA54D1" w:rsidRDefault="00DA54D1" w:rsidP="00DA54D1">
      <w:pPr>
        <w:spacing w:line="360" w:lineRule="auto"/>
        <w:jc w:val="center"/>
        <w:rPr>
          <w:rFonts w:eastAsia="Arial" w:cs="Arial"/>
          <w:sz w:val="28"/>
          <w:szCs w:val="28"/>
        </w:rPr>
      </w:pPr>
    </w:p>
    <w:p w14:paraId="0C0F8910" w14:textId="77777777" w:rsidR="00F4275C" w:rsidRDefault="00CD0E09">
      <w:pPr>
        <w:spacing w:line="360" w:lineRule="auto"/>
        <w:jc w:val="center"/>
        <w:rPr>
          <w:rFonts w:eastAsia="Arial" w:cs="Arial"/>
          <w:szCs w:val="24"/>
        </w:rPr>
      </w:pPr>
      <w:r>
        <w:br w:type="page"/>
      </w:r>
    </w:p>
    <w:p w14:paraId="4B09E721" w14:textId="77777777" w:rsidR="00F4275C" w:rsidRDefault="00CD0E09">
      <w:pPr>
        <w:keepNext/>
        <w:keepLines/>
        <w:pBdr>
          <w:top w:val="nil"/>
          <w:left w:val="nil"/>
          <w:bottom w:val="nil"/>
          <w:right w:val="nil"/>
          <w:between w:val="nil"/>
        </w:pBdr>
        <w:spacing w:before="240" w:after="0" w:line="360" w:lineRule="auto"/>
        <w:rPr>
          <w:rFonts w:eastAsia="Arial" w:cs="Arial"/>
          <w:color w:val="2F5496"/>
          <w:sz w:val="28"/>
          <w:szCs w:val="28"/>
        </w:rPr>
      </w:pPr>
      <w:r>
        <w:rPr>
          <w:rFonts w:eastAsia="Arial" w:cs="Arial"/>
          <w:color w:val="2F5496"/>
          <w:sz w:val="28"/>
          <w:szCs w:val="28"/>
        </w:rPr>
        <w:lastRenderedPageBreak/>
        <w:t>Inhaltsverzeichnis</w:t>
      </w:r>
    </w:p>
    <w:p w14:paraId="55F4BF4B" w14:textId="77777777" w:rsidR="00F4275C" w:rsidRDefault="00F4275C">
      <w:pPr>
        <w:spacing w:line="360" w:lineRule="auto"/>
        <w:rPr>
          <w:rFonts w:eastAsia="Arial" w:cs="Arial"/>
        </w:rPr>
      </w:pPr>
    </w:p>
    <w:sdt>
      <w:sdtPr>
        <w:id w:val="1120423228"/>
        <w:docPartObj>
          <w:docPartGallery w:val="Table of Contents"/>
          <w:docPartUnique/>
        </w:docPartObj>
      </w:sdtPr>
      <w:sdtContent>
        <w:p w14:paraId="2BDC8AAF" w14:textId="030C52B7" w:rsidR="0053725B" w:rsidRDefault="00CD0E09">
          <w:pPr>
            <w:pStyle w:val="Verzeichnis1"/>
            <w:tabs>
              <w:tab w:val="left" w:pos="480"/>
              <w:tab w:val="right" w:pos="9062"/>
            </w:tabs>
            <w:rPr>
              <w:rFonts w:asciiTheme="minorHAnsi" w:eastAsiaTheme="minorEastAsia" w:hAnsiTheme="minorHAnsi" w:cstheme="minorBidi"/>
              <w:noProof/>
              <w:kern w:val="2"/>
              <w:szCs w:val="24"/>
              <w14:ligatures w14:val="standardContextual"/>
            </w:rPr>
          </w:pPr>
          <w:r w:rsidRPr="004A0B37">
            <w:rPr>
              <w:rFonts w:cs="Arial"/>
              <w:szCs w:val="24"/>
            </w:rPr>
            <w:fldChar w:fldCharType="begin"/>
          </w:r>
          <w:r w:rsidRPr="004A0B37">
            <w:rPr>
              <w:rFonts w:cs="Arial"/>
              <w:szCs w:val="24"/>
            </w:rPr>
            <w:instrText xml:space="preserve"> TOC \h \u \z </w:instrText>
          </w:r>
          <w:r w:rsidRPr="004A0B37">
            <w:rPr>
              <w:rFonts w:cs="Arial"/>
              <w:szCs w:val="24"/>
            </w:rPr>
            <w:fldChar w:fldCharType="separate"/>
          </w:r>
          <w:hyperlink w:anchor="_Toc219996345" w:history="1">
            <w:r w:rsidR="0053725B" w:rsidRPr="00F91A2D">
              <w:rPr>
                <w:rStyle w:val="Hyperlink"/>
                <w:noProof/>
              </w:rPr>
              <w:t>1.</w:t>
            </w:r>
            <w:r w:rsidR="0053725B">
              <w:rPr>
                <w:rFonts w:asciiTheme="minorHAnsi" w:eastAsiaTheme="minorEastAsia" w:hAnsiTheme="minorHAnsi" w:cstheme="minorBidi"/>
                <w:noProof/>
                <w:kern w:val="2"/>
                <w:szCs w:val="24"/>
                <w14:ligatures w14:val="standardContextual"/>
              </w:rPr>
              <w:tab/>
            </w:r>
            <w:r w:rsidR="0053725B" w:rsidRPr="00F91A2D">
              <w:rPr>
                <w:rStyle w:val="Hyperlink"/>
                <w:noProof/>
              </w:rPr>
              <w:t>Einleitung</w:t>
            </w:r>
            <w:r w:rsidR="0053725B">
              <w:rPr>
                <w:noProof/>
                <w:webHidden/>
              </w:rPr>
              <w:tab/>
            </w:r>
            <w:r w:rsidR="0053725B">
              <w:rPr>
                <w:noProof/>
                <w:webHidden/>
              </w:rPr>
              <w:fldChar w:fldCharType="begin"/>
            </w:r>
            <w:r w:rsidR="0053725B">
              <w:rPr>
                <w:noProof/>
                <w:webHidden/>
              </w:rPr>
              <w:instrText xml:space="preserve"> PAGEREF _Toc219996345 \h </w:instrText>
            </w:r>
            <w:r w:rsidR="0053725B">
              <w:rPr>
                <w:noProof/>
                <w:webHidden/>
              </w:rPr>
            </w:r>
            <w:r w:rsidR="0053725B">
              <w:rPr>
                <w:noProof/>
                <w:webHidden/>
              </w:rPr>
              <w:fldChar w:fldCharType="separate"/>
            </w:r>
            <w:r w:rsidR="00A42BF8">
              <w:rPr>
                <w:noProof/>
                <w:webHidden/>
              </w:rPr>
              <w:t>3</w:t>
            </w:r>
            <w:r w:rsidR="0053725B">
              <w:rPr>
                <w:noProof/>
                <w:webHidden/>
              </w:rPr>
              <w:fldChar w:fldCharType="end"/>
            </w:r>
          </w:hyperlink>
        </w:p>
        <w:p w14:paraId="46C135A3" w14:textId="3A0F074E" w:rsidR="0053725B" w:rsidRDefault="0053725B">
          <w:pPr>
            <w:pStyle w:val="Verzeichnis1"/>
            <w:tabs>
              <w:tab w:val="left" w:pos="480"/>
              <w:tab w:val="right" w:pos="9062"/>
            </w:tabs>
            <w:rPr>
              <w:rFonts w:asciiTheme="minorHAnsi" w:eastAsiaTheme="minorEastAsia" w:hAnsiTheme="minorHAnsi" w:cstheme="minorBidi"/>
              <w:noProof/>
              <w:kern w:val="2"/>
              <w:szCs w:val="24"/>
              <w14:ligatures w14:val="standardContextual"/>
            </w:rPr>
          </w:pPr>
          <w:hyperlink w:anchor="_Toc219996346" w:history="1">
            <w:r w:rsidRPr="00F91A2D">
              <w:rPr>
                <w:rStyle w:val="Hyperlink"/>
                <w:noProof/>
              </w:rPr>
              <w:t>2.</w:t>
            </w:r>
            <w:r>
              <w:rPr>
                <w:rFonts w:asciiTheme="minorHAnsi" w:eastAsiaTheme="minorEastAsia" w:hAnsiTheme="minorHAnsi" w:cstheme="minorBidi"/>
                <w:noProof/>
                <w:kern w:val="2"/>
                <w:szCs w:val="24"/>
                <w14:ligatures w14:val="standardContextual"/>
              </w:rPr>
              <w:tab/>
            </w:r>
            <w:r w:rsidRPr="00F91A2D">
              <w:rPr>
                <w:rStyle w:val="Hyperlink"/>
                <w:noProof/>
              </w:rPr>
              <w:t>Beschreibung</w:t>
            </w:r>
            <w:r>
              <w:rPr>
                <w:noProof/>
                <w:webHidden/>
              </w:rPr>
              <w:tab/>
            </w:r>
            <w:r>
              <w:rPr>
                <w:noProof/>
                <w:webHidden/>
              </w:rPr>
              <w:fldChar w:fldCharType="begin"/>
            </w:r>
            <w:r>
              <w:rPr>
                <w:noProof/>
                <w:webHidden/>
              </w:rPr>
              <w:instrText xml:space="preserve"> PAGEREF _Toc219996346 \h </w:instrText>
            </w:r>
            <w:r>
              <w:rPr>
                <w:noProof/>
                <w:webHidden/>
              </w:rPr>
            </w:r>
            <w:r>
              <w:rPr>
                <w:noProof/>
                <w:webHidden/>
              </w:rPr>
              <w:fldChar w:fldCharType="separate"/>
            </w:r>
            <w:r w:rsidR="00A42BF8">
              <w:rPr>
                <w:noProof/>
                <w:webHidden/>
              </w:rPr>
              <w:t>3</w:t>
            </w:r>
            <w:r>
              <w:rPr>
                <w:noProof/>
                <w:webHidden/>
              </w:rPr>
              <w:fldChar w:fldCharType="end"/>
            </w:r>
          </w:hyperlink>
        </w:p>
        <w:p w14:paraId="7D3394CA" w14:textId="00095EA9" w:rsidR="0053725B" w:rsidRDefault="0053725B">
          <w:pPr>
            <w:pStyle w:val="Verzeichnis2"/>
            <w:tabs>
              <w:tab w:val="left" w:pos="960"/>
              <w:tab w:val="right" w:pos="9062"/>
            </w:tabs>
            <w:rPr>
              <w:rFonts w:asciiTheme="minorHAnsi" w:eastAsiaTheme="minorEastAsia" w:hAnsiTheme="minorHAnsi" w:cstheme="minorBidi"/>
              <w:noProof/>
              <w:kern w:val="2"/>
              <w:szCs w:val="24"/>
              <w14:ligatures w14:val="standardContextual"/>
            </w:rPr>
          </w:pPr>
          <w:hyperlink w:anchor="_Toc219996347" w:history="1">
            <w:r w:rsidRPr="00F91A2D">
              <w:rPr>
                <w:rStyle w:val="Hyperlink"/>
                <w:noProof/>
              </w:rPr>
              <w:t>2.1.</w:t>
            </w:r>
            <w:r>
              <w:rPr>
                <w:rFonts w:asciiTheme="minorHAnsi" w:eastAsiaTheme="minorEastAsia" w:hAnsiTheme="minorHAnsi" w:cstheme="minorBidi"/>
                <w:noProof/>
                <w:kern w:val="2"/>
                <w:szCs w:val="24"/>
                <w14:ligatures w14:val="standardContextual"/>
              </w:rPr>
              <w:tab/>
            </w:r>
            <w:r w:rsidRPr="00F91A2D">
              <w:rPr>
                <w:rStyle w:val="Hyperlink"/>
                <w:noProof/>
              </w:rPr>
              <w:t>Die Route</w:t>
            </w:r>
            <w:r>
              <w:rPr>
                <w:noProof/>
                <w:webHidden/>
              </w:rPr>
              <w:tab/>
            </w:r>
            <w:r>
              <w:rPr>
                <w:noProof/>
                <w:webHidden/>
              </w:rPr>
              <w:fldChar w:fldCharType="begin"/>
            </w:r>
            <w:r>
              <w:rPr>
                <w:noProof/>
                <w:webHidden/>
              </w:rPr>
              <w:instrText xml:space="preserve"> PAGEREF _Toc219996347 \h </w:instrText>
            </w:r>
            <w:r>
              <w:rPr>
                <w:noProof/>
                <w:webHidden/>
              </w:rPr>
            </w:r>
            <w:r>
              <w:rPr>
                <w:noProof/>
                <w:webHidden/>
              </w:rPr>
              <w:fldChar w:fldCharType="separate"/>
            </w:r>
            <w:r w:rsidR="00A42BF8">
              <w:rPr>
                <w:noProof/>
                <w:webHidden/>
              </w:rPr>
              <w:t>3</w:t>
            </w:r>
            <w:r>
              <w:rPr>
                <w:noProof/>
                <w:webHidden/>
              </w:rPr>
              <w:fldChar w:fldCharType="end"/>
            </w:r>
          </w:hyperlink>
        </w:p>
        <w:p w14:paraId="3EDFFCC6" w14:textId="2F1C4A46" w:rsidR="0053725B" w:rsidRDefault="0053725B">
          <w:pPr>
            <w:pStyle w:val="Verzeichnis2"/>
            <w:tabs>
              <w:tab w:val="left" w:pos="960"/>
              <w:tab w:val="right" w:pos="9062"/>
            </w:tabs>
            <w:rPr>
              <w:rFonts w:asciiTheme="minorHAnsi" w:eastAsiaTheme="minorEastAsia" w:hAnsiTheme="minorHAnsi" w:cstheme="minorBidi"/>
              <w:noProof/>
              <w:kern w:val="2"/>
              <w:szCs w:val="24"/>
              <w14:ligatures w14:val="standardContextual"/>
            </w:rPr>
          </w:pPr>
          <w:hyperlink w:anchor="_Toc219996348" w:history="1">
            <w:r w:rsidRPr="00F91A2D">
              <w:rPr>
                <w:rStyle w:val="Hyperlink"/>
                <w:noProof/>
              </w:rPr>
              <w:t>2.2.</w:t>
            </w:r>
            <w:r>
              <w:rPr>
                <w:rFonts w:asciiTheme="minorHAnsi" w:eastAsiaTheme="minorEastAsia" w:hAnsiTheme="minorHAnsi" w:cstheme="minorBidi"/>
                <w:noProof/>
                <w:kern w:val="2"/>
                <w:szCs w:val="24"/>
                <w14:ligatures w14:val="standardContextual"/>
              </w:rPr>
              <w:tab/>
            </w:r>
            <w:r w:rsidRPr="00F91A2D">
              <w:rPr>
                <w:rStyle w:val="Hyperlink"/>
                <w:noProof/>
              </w:rPr>
              <w:t>Zeitlicher Ablauf</w:t>
            </w:r>
            <w:r>
              <w:rPr>
                <w:noProof/>
                <w:webHidden/>
              </w:rPr>
              <w:tab/>
            </w:r>
            <w:r>
              <w:rPr>
                <w:noProof/>
                <w:webHidden/>
              </w:rPr>
              <w:fldChar w:fldCharType="begin"/>
            </w:r>
            <w:r>
              <w:rPr>
                <w:noProof/>
                <w:webHidden/>
              </w:rPr>
              <w:instrText xml:space="preserve"> PAGEREF _Toc219996348 \h </w:instrText>
            </w:r>
            <w:r>
              <w:rPr>
                <w:noProof/>
                <w:webHidden/>
              </w:rPr>
            </w:r>
            <w:r>
              <w:rPr>
                <w:noProof/>
                <w:webHidden/>
              </w:rPr>
              <w:fldChar w:fldCharType="separate"/>
            </w:r>
            <w:r w:rsidR="00A42BF8">
              <w:rPr>
                <w:noProof/>
                <w:webHidden/>
              </w:rPr>
              <w:t>4</w:t>
            </w:r>
            <w:r>
              <w:rPr>
                <w:noProof/>
                <w:webHidden/>
              </w:rPr>
              <w:fldChar w:fldCharType="end"/>
            </w:r>
          </w:hyperlink>
        </w:p>
        <w:p w14:paraId="31F10748" w14:textId="7F0F98CA" w:rsidR="0053725B" w:rsidRDefault="0053725B">
          <w:pPr>
            <w:pStyle w:val="Verzeichnis2"/>
            <w:tabs>
              <w:tab w:val="left" w:pos="960"/>
              <w:tab w:val="right" w:pos="9062"/>
            </w:tabs>
            <w:rPr>
              <w:rFonts w:asciiTheme="minorHAnsi" w:eastAsiaTheme="minorEastAsia" w:hAnsiTheme="minorHAnsi" w:cstheme="minorBidi"/>
              <w:noProof/>
              <w:kern w:val="2"/>
              <w:szCs w:val="24"/>
              <w14:ligatures w14:val="standardContextual"/>
            </w:rPr>
          </w:pPr>
          <w:hyperlink w:anchor="_Toc219996349" w:history="1">
            <w:r w:rsidRPr="00F91A2D">
              <w:rPr>
                <w:rStyle w:val="Hyperlink"/>
                <w:noProof/>
              </w:rPr>
              <w:t>2.3.</w:t>
            </w:r>
            <w:r>
              <w:rPr>
                <w:rFonts w:asciiTheme="minorHAnsi" w:eastAsiaTheme="minorEastAsia" w:hAnsiTheme="minorHAnsi" w:cstheme="minorBidi"/>
                <w:noProof/>
                <w:kern w:val="2"/>
                <w:szCs w:val="24"/>
                <w14:ligatures w14:val="standardContextual"/>
              </w:rPr>
              <w:tab/>
            </w:r>
            <w:r w:rsidRPr="00F91A2D">
              <w:rPr>
                <w:rStyle w:val="Hyperlink"/>
                <w:noProof/>
              </w:rPr>
              <w:t>Benötigte Materialen &amp; Apps</w:t>
            </w:r>
            <w:r>
              <w:rPr>
                <w:noProof/>
                <w:webHidden/>
              </w:rPr>
              <w:tab/>
            </w:r>
            <w:r>
              <w:rPr>
                <w:noProof/>
                <w:webHidden/>
              </w:rPr>
              <w:fldChar w:fldCharType="begin"/>
            </w:r>
            <w:r>
              <w:rPr>
                <w:noProof/>
                <w:webHidden/>
              </w:rPr>
              <w:instrText xml:space="preserve"> PAGEREF _Toc219996349 \h </w:instrText>
            </w:r>
            <w:r>
              <w:rPr>
                <w:noProof/>
                <w:webHidden/>
              </w:rPr>
            </w:r>
            <w:r>
              <w:rPr>
                <w:noProof/>
                <w:webHidden/>
              </w:rPr>
              <w:fldChar w:fldCharType="separate"/>
            </w:r>
            <w:r w:rsidR="00A42BF8">
              <w:rPr>
                <w:noProof/>
                <w:webHidden/>
              </w:rPr>
              <w:t>6</w:t>
            </w:r>
            <w:r>
              <w:rPr>
                <w:noProof/>
                <w:webHidden/>
              </w:rPr>
              <w:fldChar w:fldCharType="end"/>
            </w:r>
          </w:hyperlink>
        </w:p>
        <w:p w14:paraId="06B11659" w14:textId="11AA169C" w:rsidR="0053725B" w:rsidRDefault="0053725B">
          <w:pPr>
            <w:pStyle w:val="Verzeichnis1"/>
            <w:tabs>
              <w:tab w:val="left" w:pos="480"/>
              <w:tab w:val="right" w:pos="9062"/>
            </w:tabs>
            <w:rPr>
              <w:rFonts w:asciiTheme="minorHAnsi" w:eastAsiaTheme="minorEastAsia" w:hAnsiTheme="minorHAnsi" w:cstheme="minorBidi"/>
              <w:noProof/>
              <w:kern w:val="2"/>
              <w:szCs w:val="24"/>
              <w14:ligatures w14:val="standardContextual"/>
            </w:rPr>
          </w:pPr>
          <w:hyperlink w:anchor="_Toc219996350" w:history="1">
            <w:r w:rsidRPr="00F91A2D">
              <w:rPr>
                <w:rStyle w:val="Hyperlink"/>
                <w:noProof/>
              </w:rPr>
              <w:t>3.</w:t>
            </w:r>
            <w:r>
              <w:rPr>
                <w:rFonts w:asciiTheme="minorHAnsi" w:eastAsiaTheme="minorEastAsia" w:hAnsiTheme="minorHAnsi" w:cstheme="minorBidi"/>
                <w:noProof/>
                <w:kern w:val="2"/>
                <w:szCs w:val="24"/>
                <w14:ligatures w14:val="standardContextual"/>
              </w:rPr>
              <w:tab/>
            </w:r>
            <w:r w:rsidRPr="00F91A2D">
              <w:rPr>
                <w:rStyle w:val="Hyperlink"/>
                <w:noProof/>
              </w:rPr>
              <w:t>Unterrichtsskizze und Ablaufplan</w:t>
            </w:r>
            <w:r>
              <w:rPr>
                <w:noProof/>
                <w:webHidden/>
              </w:rPr>
              <w:tab/>
            </w:r>
            <w:r>
              <w:rPr>
                <w:noProof/>
                <w:webHidden/>
              </w:rPr>
              <w:fldChar w:fldCharType="begin"/>
            </w:r>
            <w:r>
              <w:rPr>
                <w:noProof/>
                <w:webHidden/>
              </w:rPr>
              <w:instrText xml:space="preserve"> PAGEREF _Toc219996350 \h </w:instrText>
            </w:r>
            <w:r>
              <w:rPr>
                <w:noProof/>
                <w:webHidden/>
              </w:rPr>
            </w:r>
            <w:r>
              <w:rPr>
                <w:noProof/>
                <w:webHidden/>
              </w:rPr>
              <w:fldChar w:fldCharType="separate"/>
            </w:r>
            <w:r w:rsidR="00A42BF8">
              <w:rPr>
                <w:noProof/>
                <w:webHidden/>
              </w:rPr>
              <w:t>6</w:t>
            </w:r>
            <w:r>
              <w:rPr>
                <w:noProof/>
                <w:webHidden/>
              </w:rPr>
              <w:fldChar w:fldCharType="end"/>
            </w:r>
          </w:hyperlink>
        </w:p>
        <w:p w14:paraId="52B308DB" w14:textId="2C45751C" w:rsidR="0053725B" w:rsidRDefault="0053725B">
          <w:pPr>
            <w:pStyle w:val="Verzeichnis2"/>
            <w:tabs>
              <w:tab w:val="left" w:pos="960"/>
              <w:tab w:val="right" w:pos="9062"/>
            </w:tabs>
            <w:rPr>
              <w:rFonts w:asciiTheme="minorHAnsi" w:eastAsiaTheme="minorEastAsia" w:hAnsiTheme="minorHAnsi" w:cstheme="minorBidi"/>
              <w:noProof/>
              <w:kern w:val="2"/>
              <w:szCs w:val="24"/>
              <w14:ligatures w14:val="standardContextual"/>
            </w:rPr>
          </w:pPr>
          <w:hyperlink w:anchor="_Toc219996351" w:history="1">
            <w:r w:rsidRPr="00F91A2D">
              <w:rPr>
                <w:rStyle w:val="Hyperlink"/>
                <w:noProof/>
              </w:rPr>
              <w:t>3.1.</w:t>
            </w:r>
            <w:r>
              <w:rPr>
                <w:rFonts w:asciiTheme="minorHAnsi" w:eastAsiaTheme="minorEastAsia" w:hAnsiTheme="minorHAnsi" w:cstheme="minorBidi"/>
                <w:noProof/>
                <w:kern w:val="2"/>
                <w:szCs w:val="24"/>
                <w14:ligatures w14:val="standardContextual"/>
              </w:rPr>
              <w:tab/>
            </w:r>
            <w:r w:rsidRPr="00F91A2D">
              <w:rPr>
                <w:rStyle w:val="Hyperlink"/>
                <w:noProof/>
              </w:rPr>
              <w:t>Lehrplanbezug GWB und DGB</w:t>
            </w:r>
            <w:r>
              <w:rPr>
                <w:noProof/>
                <w:webHidden/>
              </w:rPr>
              <w:tab/>
            </w:r>
            <w:r>
              <w:rPr>
                <w:noProof/>
                <w:webHidden/>
              </w:rPr>
              <w:fldChar w:fldCharType="begin"/>
            </w:r>
            <w:r>
              <w:rPr>
                <w:noProof/>
                <w:webHidden/>
              </w:rPr>
              <w:instrText xml:space="preserve"> PAGEREF _Toc219996351 \h </w:instrText>
            </w:r>
            <w:r>
              <w:rPr>
                <w:noProof/>
                <w:webHidden/>
              </w:rPr>
            </w:r>
            <w:r>
              <w:rPr>
                <w:noProof/>
                <w:webHidden/>
              </w:rPr>
              <w:fldChar w:fldCharType="separate"/>
            </w:r>
            <w:r w:rsidR="00A42BF8">
              <w:rPr>
                <w:noProof/>
                <w:webHidden/>
              </w:rPr>
              <w:t>6</w:t>
            </w:r>
            <w:r>
              <w:rPr>
                <w:noProof/>
                <w:webHidden/>
              </w:rPr>
              <w:fldChar w:fldCharType="end"/>
            </w:r>
          </w:hyperlink>
        </w:p>
        <w:p w14:paraId="3967A010" w14:textId="4910CA61" w:rsidR="0053725B" w:rsidRDefault="0053725B">
          <w:pPr>
            <w:pStyle w:val="Verzeichnis2"/>
            <w:tabs>
              <w:tab w:val="left" w:pos="960"/>
              <w:tab w:val="right" w:pos="9062"/>
            </w:tabs>
            <w:rPr>
              <w:rFonts w:asciiTheme="minorHAnsi" w:eastAsiaTheme="minorEastAsia" w:hAnsiTheme="minorHAnsi" w:cstheme="minorBidi"/>
              <w:noProof/>
              <w:kern w:val="2"/>
              <w:szCs w:val="24"/>
              <w14:ligatures w14:val="standardContextual"/>
            </w:rPr>
          </w:pPr>
          <w:hyperlink w:anchor="_Toc219996352" w:history="1">
            <w:r w:rsidRPr="00F91A2D">
              <w:rPr>
                <w:rStyle w:val="Hyperlink"/>
                <w:noProof/>
              </w:rPr>
              <w:t>3.2.</w:t>
            </w:r>
            <w:r>
              <w:rPr>
                <w:rFonts w:asciiTheme="minorHAnsi" w:eastAsiaTheme="minorEastAsia" w:hAnsiTheme="minorHAnsi" w:cstheme="minorBidi"/>
                <w:noProof/>
                <w:kern w:val="2"/>
                <w:szCs w:val="24"/>
                <w14:ligatures w14:val="standardContextual"/>
              </w:rPr>
              <w:tab/>
            </w:r>
            <w:r w:rsidRPr="00F91A2D">
              <w:rPr>
                <w:rStyle w:val="Hyperlink"/>
                <w:noProof/>
              </w:rPr>
              <w:t>Grob- und Feinlehrziele, Anforderungsbereiche</w:t>
            </w:r>
            <w:r>
              <w:rPr>
                <w:noProof/>
                <w:webHidden/>
              </w:rPr>
              <w:tab/>
            </w:r>
            <w:r>
              <w:rPr>
                <w:noProof/>
                <w:webHidden/>
              </w:rPr>
              <w:fldChar w:fldCharType="begin"/>
            </w:r>
            <w:r>
              <w:rPr>
                <w:noProof/>
                <w:webHidden/>
              </w:rPr>
              <w:instrText xml:space="preserve"> PAGEREF _Toc219996352 \h </w:instrText>
            </w:r>
            <w:r>
              <w:rPr>
                <w:noProof/>
                <w:webHidden/>
              </w:rPr>
            </w:r>
            <w:r>
              <w:rPr>
                <w:noProof/>
                <w:webHidden/>
              </w:rPr>
              <w:fldChar w:fldCharType="separate"/>
            </w:r>
            <w:r w:rsidR="00A42BF8">
              <w:rPr>
                <w:noProof/>
                <w:webHidden/>
              </w:rPr>
              <w:t>7</w:t>
            </w:r>
            <w:r>
              <w:rPr>
                <w:noProof/>
                <w:webHidden/>
              </w:rPr>
              <w:fldChar w:fldCharType="end"/>
            </w:r>
          </w:hyperlink>
        </w:p>
        <w:p w14:paraId="57744BDF" w14:textId="7E501E92" w:rsidR="0053725B" w:rsidRDefault="0053725B">
          <w:pPr>
            <w:pStyle w:val="Verzeichnis2"/>
            <w:tabs>
              <w:tab w:val="left" w:pos="960"/>
              <w:tab w:val="right" w:pos="9062"/>
            </w:tabs>
            <w:rPr>
              <w:rFonts w:asciiTheme="minorHAnsi" w:eastAsiaTheme="minorEastAsia" w:hAnsiTheme="minorHAnsi" w:cstheme="minorBidi"/>
              <w:noProof/>
              <w:kern w:val="2"/>
              <w:szCs w:val="24"/>
              <w14:ligatures w14:val="standardContextual"/>
            </w:rPr>
          </w:pPr>
          <w:hyperlink w:anchor="_Toc219996353" w:history="1">
            <w:r w:rsidRPr="00F91A2D">
              <w:rPr>
                <w:rStyle w:val="Hyperlink"/>
                <w:noProof/>
              </w:rPr>
              <w:t>3.3.</w:t>
            </w:r>
            <w:r>
              <w:rPr>
                <w:rFonts w:asciiTheme="minorHAnsi" w:eastAsiaTheme="minorEastAsia" w:hAnsiTheme="minorHAnsi" w:cstheme="minorBidi"/>
                <w:noProof/>
                <w:kern w:val="2"/>
                <w:szCs w:val="24"/>
                <w14:ligatures w14:val="standardContextual"/>
              </w:rPr>
              <w:tab/>
            </w:r>
            <w:r w:rsidRPr="00F91A2D">
              <w:rPr>
                <w:rStyle w:val="Hyperlink"/>
                <w:noProof/>
              </w:rPr>
              <w:t>Fakten-, Konzept- und Methodenwissen</w:t>
            </w:r>
            <w:r>
              <w:rPr>
                <w:noProof/>
                <w:webHidden/>
              </w:rPr>
              <w:tab/>
            </w:r>
            <w:r>
              <w:rPr>
                <w:noProof/>
                <w:webHidden/>
              </w:rPr>
              <w:fldChar w:fldCharType="begin"/>
            </w:r>
            <w:r>
              <w:rPr>
                <w:noProof/>
                <w:webHidden/>
              </w:rPr>
              <w:instrText xml:space="preserve"> PAGEREF _Toc219996353 \h </w:instrText>
            </w:r>
            <w:r>
              <w:rPr>
                <w:noProof/>
                <w:webHidden/>
              </w:rPr>
            </w:r>
            <w:r>
              <w:rPr>
                <w:noProof/>
                <w:webHidden/>
              </w:rPr>
              <w:fldChar w:fldCharType="separate"/>
            </w:r>
            <w:r w:rsidR="00A42BF8">
              <w:rPr>
                <w:noProof/>
                <w:webHidden/>
              </w:rPr>
              <w:t>8</w:t>
            </w:r>
            <w:r>
              <w:rPr>
                <w:noProof/>
                <w:webHidden/>
              </w:rPr>
              <w:fldChar w:fldCharType="end"/>
            </w:r>
          </w:hyperlink>
        </w:p>
        <w:p w14:paraId="238F7D7C" w14:textId="5A54DA56" w:rsidR="0053725B" w:rsidRDefault="0053725B">
          <w:pPr>
            <w:pStyle w:val="Verzeichnis2"/>
            <w:tabs>
              <w:tab w:val="left" w:pos="960"/>
              <w:tab w:val="right" w:pos="9062"/>
            </w:tabs>
            <w:rPr>
              <w:rFonts w:asciiTheme="minorHAnsi" w:eastAsiaTheme="minorEastAsia" w:hAnsiTheme="minorHAnsi" w:cstheme="minorBidi"/>
              <w:noProof/>
              <w:kern w:val="2"/>
              <w:szCs w:val="24"/>
              <w14:ligatures w14:val="standardContextual"/>
            </w:rPr>
          </w:pPr>
          <w:hyperlink w:anchor="_Toc219996354" w:history="1">
            <w:r w:rsidRPr="00F91A2D">
              <w:rPr>
                <w:rStyle w:val="Hyperlink"/>
                <w:noProof/>
              </w:rPr>
              <w:t>3.4.</w:t>
            </w:r>
            <w:r>
              <w:rPr>
                <w:rFonts w:asciiTheme="minorHAnsi" w:eastAsiaTheme="minorEastAsia" w:hAnsiTheme="minorHAnsi" w:cstheme="minorBidi"/>
                <w:noProof/>
                <w:kern w:val="2"/>
                <w:szCs w:val="24"/>
                <w14:ligatures w14:val="standardContextual"/>
              </w:rPr>
              <w:tab/>
            </w:r>
            <w:r w:rsidRPr="00F91A2D">
              <w:rPr>
                <w:rStyle w:val="Hyperlink"/>
                <w:noProof/>
              </w:rPr>
              <w:t>Erwartungshorizont</w:t>
            </w:r>
            <w:r>
              <w:rPr>
                <w:noProof/>
                <w:webHidden/>
              </w:rPr>
              <w:tab/>
            </w:r>
            <w:r>
              <w:rPr>
                <w:noProof/>
                <w:webHidden/>
              </w:rPr>
              <w:fldChar w:fldCharType="begin"/>
            </w:r>
            <w:r>
              <w:rPr>
                <w:noProof/>
                <w:webHidden/>
              </w:rPr>
              <w:instrText xml:space="preserve"> PAGEREF _Toc219996354 \h </w:instrText>
            </w:r>
            <w:r>
              <w:rPr>
                <w:noProof/>
                <w:webHidden/>
              </w:rPr>
            </w:r>
            <w:r>
              <w:rPr>
                <w:noProof/>
                <w:webHidden/>
              </w:rPr>
              <w:fldChar w:fldCharType="separate"/>
            </w:r>
            <w:r w:rsidR="00A42BF8">
              <w:rPr>
                <w:noProof/>
                <w:webHidden/>
              </w:rPr>
              <w:t>8</w:t>
            </w:r>
            <w:r>
              <w:rPr>
                <w:noProof/>
                <w:webHidden/>
              </w:rPr>
              <w:fldChar w:fldCharType="end"/>
            </w:r>
          </w:hyperlink>
        </w:p>
        <w:p w14:paraId="52CDBEDC" w14:textId="7F7E4DFA" w:rsidR="0053725B" w:rsidRDefault="0053725B">
          <w:pPr>
            <w:pStyle w:val="Verzeichnis1"/>
            <w:tabs>
              <w:tab w:val="left" w:pos="480"/>
              <w:tab w:val="right" w:pos="9062"/>
            </w:tabs>
            <w:rPr>
              <w:rFonts w:asciiTheme="minorHAnsi" w:eastAsiaTheme="minorEastAsia" w:hAnsiTheme="minorHAnsi" w:cstheme="minorBidi"/>
              <w:noProof/>
              <w:kern w:val="2"/>
              <w:szCs w:val="24"/>
              <w14:ligatures w14:val="standardContextual"/>
            </w:rPr>
          </w:pPr>
          <w:hyperlink w:anchor="_Toc219996355" w:history="1">
            <w:r w:rsidRPr="00F91A2D">
              <w:rPr>
                <w:rStyle w:val="Hyperlink"/>
                <w:noProof/>
              </w:rPr>
              <w:t>4.</w:t>
            </w:r>
            <w:r>
              <w:rPr>
                <w:rFonts w:asciiTheme="minorHAnsi" w:eastAsiaTheme="minorEastAsia" w:hAnsiTheme="minorHAnsi" w:cstheme="minorBidi"/>
                <w:noProof/>
                <w:kern w:val="2"/>
                <w:szCs w:val="24"/>
                <w14:ligatures w14:val="standardContextual"/>
              </w:rPr>
              <w:tab/>
            </w:r>
            <w:r w:rsidRPr="00F91A2D">
              <w:rPr>
                <w:rStyle w:val="Hyperlink"/>
                <w:noProof/>
              </w:rPr>
              <w:t>Reflexion</w:t>
            </w:r>
            <w:r>
              <w:rPr>
                <w:noProof/>
                <w:webHidden/>
              </w:rPr>
              <w:tab/>
            </w:r>
            <w:r>
              <w:rPr>
                <w:noProof/>
                <w:webHidden/>
              </w:rPr>
              <w:fldChar w:fldCharType="begin"/>
            </w:r>
            <w:r>
              <w:rPr>
                <w:noProof/>
                <w:webHidden/>
              </w:rPr>
              <w:instrText xml:space="preserve"> PAGEREF _Toc219996355 \h </w:instrText>
            </w:r>
            <w:r>
              <w:rPr>
                <w:noProof/>
                <w:webHidden/>
              </w:rPr>
            </w:r>
            <w:r>
              <w:rPr>
                <w:noProof/>
                <w:webHidden/>
              </w:rPr>
              <w:fldChar w:fldCharType="separate"/>
            </w:r>
            <w:r w:rsidR="00A42BF8">
              <w:rPr>
                <w:noProof/>
                <w:webHidden/>
              </w:rPr>
              <w:t>9</w:t>
            </w:r>
            <w:r>
              <w:rPr>
                <w:noProof/>
                <w:webHidden/>
              </w:rPr>
              <w:fldChar w:fldCharType="end"/>
            </w:r>
          </w:hyperlink>
        </w:p>
        <w:p w14:paraId="3A1FDC55" w14:textId="42F9EB6B" w:rsidR="0053725B" w:rsidRDefault="0053725B">
          <w:pPr>
            <w:pStyle w:val="Verzeichnis2"/>
            <w:tabs>
              <w:tab w:val="left" w:pos="960"/>
              <w:tab w:val="right" w:pos="9062"/>
            </w:tabs>
            <w:rPr>
              <w:rFonts w:asciiTheme="minorHAnsi" w:eastAsiaTheme="minorEastAsia" w:hAnsiTheme="minorHAnsi" w:cstheme="minorBidi"/>
              <w:noProof/>
              <w:kern w:val="2"/>
              <w:szCs w:val="24"/>
              <w14:ligatures w14:val="standardContextual"/>
            </w:rPr>
          </w:pPr>
          <w:hyperlink w:anchor="_Toc219996356" w:history="1">
            <w:r w:rsidRPr="00F91A2D">
              <w:rPr>
                <w:rStyle w:val="Hyperlink"/>
                <w:rFonts w:eastAsia="Arial"/>
                <w:noProof/>
              </w:rPr>
              <w:t>4.1.</w:t>
            </w:r>
            <w:r>
              <w:rPr>
                <w:rFonts w:asciiTheme="minorHAnsi" w:eastAsiaTheme="minorEastAsia" w:hAnsiTheme="minorHAnsi" w:cstheme="minorBidi"/>
                <w:noProof/>
                <w:kern w:val="2"/>
                <w:szCs w:val="24"/>
                <w14:ligatures w14:val="standardContextual"/>
              </w:rPr>
              <w:tab/>
            </w:r>
            <w:r w:rsidRPr="00F91A2D">
              <w:rPr>
                <w:rStyle w:val="Hyperlink"/>
                <w:rFonts w:eastAsia="Arial"/>
                <w:noProof/>
              </w:rPr>
              <w:t>Erreichte Ziele</w:t>
            </w:r>
            <w:r>
              <w:rPr>
                <w:noProof/>
                <w:webHidden/>
              </w:rPr>
              <w:tab/>
            </w:r>
            <w:r>
              <w:rPr>
                <w:noProof/>
                <w:webHidden/>
              </w:rPr>
              <w:fldChar w:fldCharType="begin"/>
            </w:r>
            <w:r>
              <w:rPr>
                <w:noProof/>
                <w:webHidden/>
              </w:rPr>
              <w:instrText xml:space="preserve"> PAGEREF _Toc219996356 \h </w:instrText>
            </w:r>
            <w:r>
              <w:rPr>
                <w:noProof/>
                <w:webHidden/>
              </w:rPr>
            </w:r>
            <w:r>
              <w:rPr>
                <w:noProof/>
                <w:webHidden/>
              </w:rPr>
              <w:fldChar w:fldCharType="separate"/>
            </w:r>
            <w:r w:rsidR="00A42BF8">
              <w:rPr>
                <w:noProof/>
                <w:webHidden/>
              </w:rPr>
              <w:t>9</w:t>
            </w:r>
            <w:r>
              <w:rPr>
                <w:noProof/>
                <w:webHidden/>
              </w:rPr>
              <w:fldChar w:fldCharType="end"/>
            </w:r>
          </w:hyperlink>
        </w:p>
        <w:p w14:paraId="73547D9F" w14:textId="2935F3F5" w:rsidR="0053725B" w:rsidRDefault="0053725B">
          <w:pPr>
            <w:pStyle w:val="Verzeichnis2"/>
            <w:tabs>
              <w:tab w:val="left" w:pos="960"/>
              <w:tab w:val="right" w:pos="9062"/>
            </w:tabs>
            <w:rPr>
              <w:rFonts w:asciiTheme="minorHAnsi" w:eastAsiaTheme="minorEastAsia" w:hAnsiTheme="minorHAnsi" w:cstheme="minorBidi"/>
              <w:noProof/>
              <w:kern w:val="2"/>
              <w:szCs w:val="24"/>
              <w14:ligatures w14:val="standardContextual"/>
            </w:rPr>
          </w:pPr>
          <w:hyperlink w:anchor="_Toc219996357" w:history="1">
            <w:r w:rsidRPr="00F91A2D">
              <w:rPr>
                <w:rStyle w:val="Hyperlink"/>
                <w:noProof/>
              </w:rPr>
              <w:t>4.2.</w:t>
            </w:r>
            <w:r>
              <w:rPr>
                <w:rFonts w:asciiTheme="minorHAnsi" w:eastAsiaTheme="minorEastAsia" w:hAnsiTheme="minorHAnsi" w:cstheme="minorBidi"/>
                <w:noProof/>
                <w:kern w:val="2"/>
                <w:szCs w:val="24"/>
                <w14:ligatures w14:val="standardContextual"/>
              </w:rPr>
              <w:tab/>
            </w:r>
            <w:r w:rsidRPr="00F91A2D">
              <w:rPr>
                <w:rStyle w:val="Hyperlink"/>
                <w:noProof/>
              </w:rPr>
              <w:t>Umgestaltung, Verbesserung</w:t>
            </w:r>
            <w:r>
              <w:rPr>
                <w:noProof/>
                <w:webHidden/>
              </w:rPr>
              <w:tab/>
            </w:r>
            <w:r>
              <w:rPr>
                <w:noProof/>
                <w:webHidden/>
              </w:rPr>
              <w:fldChar w:fldCharType="begin"/>
            </w:r>
            <w:r>
              <w:rPr>
                <w:noProof/>
                <w:webHidden/>
              </w:rPr>
              <w:instrText xml:space="preserve"> PAGEREF _Toc219996357 \h </w:instrText>
            </w:r>
            <w:r>
              <w:rPr>
                <w:noProof/>
                <w:webHidden/>
              </w:rPr>
            </w:r>
            <w:r>
              <w:rPr>
                <w:noProof/>
                <w:webHidden/>
              </w:rPr>
              <w:fldChar w:fldCharType="separate"/>
            </w:r>
            <w:r w:rsidR="00A42BF8">
              <w:rPr>
                <w:noProof/>
                <w:webHidden/>
              </w:rPr>
              <w:t>9</w:t>
            </w:r>
            <w:r>
              <w:rPr>
                <w:noProof/>
                <w:webHidden/>
              </w:rPr>
              <w:fldChar w:fldCharType="end"/>
            </w:r>
          </w:hyperlink>
        </w:p>
        <w:p w14:paraId="0B642750" w14:textId="539C334A" w:rsidR="0053725B" w:rsidRDefault="0053725B">
          <w:pPr>
            <w:pStyle w:val="Verzeichnis2"/>
            <w:tabs>
              <w:tab w:val="left" w:pos="960"/>
              <w:tab w:val="right" w:pos="9062"/>
            </w:tabs>
            <w:rPr>
              <w:rFonts w:asciiTheme="minorHAnsi" w:eastAsiaTheme="minorEastAsia" w:hAnsiTheme="minorHAnsi" w:cstheme="minorBidi"/>
              <w:noProof/>
              <w:kern w:val="2"/>
              <w:szCs w:val="24"/>
              <w14:ligatures w14:val="standardContextual"/>
            </w:rPr>
          </w:pPr>
          <w:hyperlink w:anchor="_Toc219996358" w:history="1">
            <w:r w:rsidRPr="00F91A2D">
              <w:rPr>
                <w:rStyle w:val="Hyperlink"/>
                <w:noProof/>
              </w:rPr>
              <w:t>4.3.</w:t>
            </w:r>
            <w:r>
              <w:rPr>
                <w:rFonts w:asciiTheme="minorHAnsi" w:eastAsiaTheme="minorEastAsia" w:hAnsiTheme="minorHAnsi" w:cstheme="minorBidi"/>
                <w:noProof/>
                <w:kern w:val="2"/>
                <w:szCs w:val="24"/>
                <w14:ligatures w14:val="standardContextual"/>
              </w:rPr>
              <w:tab/>
            </w:r>
            <w:r w:rsidRPr="00F91A2D">
              <w:rPr>
                <w:rStyle w:val="Hyperlink"/>
                <w:noProof/>
              </w:rPr>
              <w:t>Feedback der Schülerinnen und Schüler</w:t>
            </w:r>
            <w:r>
              <w:rPr>
                <w:noProof/>
                <w:webHidden/>
              </w:rPr>
              <w:tab/>
            </w:r>
            <w:r>
              <w:rPr>
                <w:noProof/>
                <w:webHidden/>
              </w:rPr>
              <w:fldChar w:fldCharType="begin"/>
            </w:r>
            <w:r>
              <w:rPr>
                <w:noProof/>
                <w:webHidden/>
              </w:rPr>
              <w:instrText xml:space="preserve"> PAGEREF _Toc219996358 \h </w:instrText>
            </w:r>
            <w:r>
              <w:rPr>
                <w:noProof/>
                <w:webHidden/>
              </w:rPr>
            </w:r>
            <w:r>
              <w:rPr>
                <w:noProof/>
                <w:webHidden/>
              </w:rPr>
              <w:fldChar w:fldCharType="separate"/>
            </w:r>
            <w:r w:rsidR="00A42BF8">
              <w:rPr>
                <w:noProof/>
                <w:webHidden/>
              </w:rPr>
              <w:t>9</w:t>
            </w:r>
            <w:r>
              <w:rPr>
                <w:noProof/>
                <w:webHidden/>
              </w:rPr>
              <w:fldChar w:fldCharType="end"/>
            </w:r>
          </w:hyperlink>
        </w:p>
        <w:p w14:paraId="1C44E6EE" w14:textId="035E760C" w:rsidR="0053725B" w:rsidRDefault="0053725B">
          <w:pPr>
            <w:pStyle w:val="Verzeichnis1"/>
            <w:tabs>
              <w:tab w:val="right" w:pos="9062"/>
            </w:tabs>
            <w:rPr>
              <w:rFonts w:asciiTheme="minorHAnsi" w:eastAsiaTheme="minorEastAsia" w:hAnsiTheme="minorHAnsi" w:cstheme="minorBidi"/>
              <w:noProof/>
              <w:kern w:val="2"/>
              <w:szCs w:val="24"/>
              <w14:ligatures w14:val="standardContextual"/>
            </w:rPr>
          </w:pPr>
          <w:hyperlink w:anchor="_Toc219996359" w:history="1">
            <w:r w:rsidRPr="00F91A2D">
              <w:rPr>
                <w:rStyle w:val="Hyperlink"/>
                <w:noProof/>
              </w:rPr>
              <w:t>Anhang</w:t>
            </w:r>
            <w:r>
              <w:rPr>
                <w:noProof/>
                <w:webHidden/>
              </w:rPr>
              <w:tab/>
            </w:r>
            <w:r>
              <w:rPr>
                <w:noProof/>
                <w:webHidden/>
              </w:rPr>
              <w:fldChar w:fldCharType="begin"/>
            </w:r>
            <w:r>
              <w:rPr>
                <w:noProof/>
                <w:webHidden/>
              </w:rPr>
              <w:instrText xml:space="preserve"> PAGEREF _Toc219996359 \h </w:instrText>
            </w:r>
            <w:r>
              <w:rPr>
                <w:noProof/>
                <w:webHidden/>
              </w:rPr>
            </w:r>
            <w:r>
              <w:rPr>
                <w:noProof/>
                <w:webHidden/>
              </w:rPr>
              <w:fldChar w:fldCharType="separate"/>
            </w:r>
            <w:r w:rsidR="00A42BF8">
              <w:rPr>
                <w:noProof/>
                <w:webHidden/>
              </w:rPr>
              <w:t>11</w:t>
            </w:r>
            <w:r>
              <w:rPr>
                <w:noProof/>
                <w:webHidden/>
              </w:rPr>
              <w:fldChar w:fldCharType="end"/>
            </w:r>
          </w:hyperlink>
        </w:p>
        <w:p w14:paraId="4F17CD8F" w14:textId="1A5BFB26" w:rsidR="00F4275C" w:rsidRDefault="00CD0E09" w:rsidP="004A0B37">
          <w:pPr>
            <w:spacing w:line="360" w:lineRule="auto"/>
          </w:pPr>
          <w:r w:rsidRPr="004A0B37">
            <w:rPr>
              <w:rFonts w:cs="Arial"/>
              <w:szCs w:val="24"/>
            </w:rPr>
            <w:fldChar w:fldCharType="end"/>
          </w:r>
        </w:p>
      </w:sdtContent>
    </w:sdt>
    <w:p w14:paraId="5F35C0C9" w14:textId="77777777" w:rsidR="00F4275C" w:rsidRDefault="00CD0E09">
      <w:pPr>
        <w:spacing w:line="360" w:lineRule="auto"/>
        <w:rPr>
          <w:rFonts w:eastAsia="Arial" w:cs="Arial"/>
          <w:b/>
          <w:szCs w:val="24"/>
        </w:rPr>
      </w:pPr>
      <w:r>
        <w:br w:type="page"/>
      </w:r>
    </w:p>
    <w:p w14:paraId="3A921638" w14:textId="123009B8" w:rsidR="00C54234" w:rsidRPr="00C54234" w:rsidRDefault="00C54234" w:rsidP="00022813">
      <w:pPr>
        <w:pStyle w:val="berschrift1"/>
        <w:numPr>
          <w:ilvl w:val="0"/>
          <w:numId w:val="4"/>
        </w:numPr>
        <w:spacing w:after="120"/>
        <w:ind w:left="425" w:hanging="425"/>
      </w:pPr>
      <w:bookmarkStart w:id="0" w:name="_Toc219996345"/>
      <w:r w:rsidRPr="00C54234">
        <w:lastRenderedPageBreak/>
        <w:t>Einleitung</w:t>
      </w:r>
      <w:bookmarkEnd w:id="0"/>
    </w:p>
    <w:p w14:paraId="3E72FE17" w14:textId="3380B27B" w:rsidR="00C54234" w:rsidRDefault="00DA7CFE" w:rsidP="000C2585">
      <w:pPr>
        <w:spacing w:line="360" w:lineRule="auto"/>
        <w:jc w:val="both"/>
      </w:pPr>
      <w:r>
        <w:t>I</w:t>
      </w:r>
      <w:r w:rsidR="00022813">
        <w:t xml:space="preserve">m Rahmen des </w:t>
      </w:r>
      <w:r w:rsidR="00342293">
        <w:t xml:space="preserve">Projekts „Entdecke Linz“, entdecken – wie der Name schon sagt, </w:t>
      </w:r>
      <w:proofErr w:type="gramStart"/>
      <w:r w:rsidR="00342293">
        <w:t>Schüler</w:t>
      </w:r>
      <w:r w:rsidR="00D42FA8">
        <w:t>:</w:t>
      </w:r>
      <w:r w:rsidR="00342293">
        <w:t>innen</w:t>
      </w:r>
      <w:proofErr w:type="gramEnd"/>
      <w:r w:rsidR="00342293">
        <w:t xml:space="preserve"> </w:t>
      </w:r>
      <w:r w:rsidR="0002494B">
        <w:t xml:space="preserve">Linz. </w:t>
      </w:r>
      <w:r w:rsidR="00536299">
        <w:t>Dabei</w:t>
      </w:r>
      <w:r w:rsidR="0002494B">
        <w:t xml:space="preserve"> werden sie </w:t>
      </w:r>
      <w:r w:rsidR="00D42FA8">
        <w:t xml:space="preserve">in Kleingruppen jeweils </w:t>
      </w:r>
      <w:r w:rsidR="00536299">
        <w:t xml:space="preserve">von einer Studentin/einem Studenten begleitet. </w:t>
      </w:r>
      <w:r w:rsidR="000C2585">
        <w:t xml:space="preserve">Ziel des Projektes ist das entdeckende Lernen im </w:t>
      </w:r>
      <w:proofErr w:type="spellStart"/>
      <w:r w:rsidR="000C2585">
        <w:t>Realraum</w:t>
      </w:r>
      <w:proofErr w:type="spellEnd"/>
      <w:r w:rsidR="000C2585">
        <w:t xml:space="preserve"> </w:t>
      </w:r>
      <w:r w:rsidR="000E23AD">
        <w:t xml:space="preserve">zu ermöglichen und somit </w:t>
      </w:r>
      <w:r w:rsidR="00A40B28">
        <w:t xml:space="preserve">alltags- und </w:t>
      </w:r>
      <w:r w:rsidR="00D42FA8">
        <w:t>l</w:t>
      </w:r>
      <w:r w:rsidR="00A40B28">
        <w:t>ebensweltnahe Erfahrungen zu machen.</w:t>
      </w:r>
      <w:r w:rsidR="00D84DDE">
        <w:t xml:space="preserve"> Dabei sollen </w:t>
      </w:r>
      <w:r w:rsidR="00A6602C">
        <w:t xml:space="preserve">Beobachtungen zu den wesentlichen </w:t>
      </w:r>
      <w:r w:rsidR="00BD3ABD">
        <w:t xml:space="preserve">Aspekten </w:t>
      </w:r>
      <w:r w:rsidR="00E30DA6">
        <w:t>des Standortpotentials einer Stadt im Vergleich zum ländlichen Bereich</w:t>
      </w:r>
      <w:r w:rsidR="00913396">
        <w:t xml:space="preserve"> passieren. Diese Aspekte umfassen den Verkehr, die Infrastr</w:t>
      </w:r>
      <w:r w:rsidR="009727B0">
        <w:t>uktur sowie die Umwelt-/Lebensqualität.</w:t>
      </w:r>
    </w:p>
    <w:p w14:paraId="16AEE70A" w14:textId="708D73C0" w:rsidR="00C54234" w:rsidRDefault="00BB72F9" w:rsidP="00022813">
      <w:pPr>
        <w:pStyle w:val="berschrift1"/>
        <w:numPr>
          <w:ilvl w:val="0"/>
          <w:numId w:val="4"/>
        </w:numPr>
        <w:spacing w:after="120"/>
        <w:ind w:left="425" w:hanging="425"/>
      </w:pPr>
      <w:bookmarkStart w:id="1" w:name="_Toc219996346"/>
      <w:r>
        <w:t>Beschreibung</w:t>
      </w:r>
      <w:bookmarkEnd w:id="1"/>
    </w:p>
    <w:p w14:paraId="35885B3E" w14:textId="187C1223" w:rsidR="00D84DDE" w:rsidRPr="00D84DDE" w:rsidRDefault="00C26FFB" w:rsidP="00AD3BC0">
      <w:pPr>
        <w:spacing w:line="360" w:lineRule="auto"/>
        <w:jc w:val="both"/>
      </w:pPr>
      <w:r>
        <w:t xml:space="preserve">Die vorliegende Route </w:t>
      </w:r>
      <w:r w:rsidR="009B7B8B">
        <w:t>führt ausgehend vom Hauptbahnhof ins Hafenviertel</w:t>
      </w:r>
      <w:r w:rsidR="00CB389C">
        <w:t xml:space="preserve"> bzw. Industriegebiet Hafen.</w:t>
      </w:r>
    </w:p>
    <w:p w14:paraId="3BAEEB1D" w14:textId="56877945" w:rsidR="0079431D" w:rsidRDefault="00BB72F9" w:rsidP="006C5A1A">
      <w:pPr>
        <w:pStyle w:val="berschrift2"/>
        <w:numPr>
          <w:ilvl w:val="1"/>
          <w:numId w:val="4"/>
        </w:numPr>
        <w:ind w:left="426" w:hanging="426"/>
      </w:pPr>
      <w:bookmarkStart w:id="2" w:name="_Toc219996347"/>
      <w:r>
        <w:t xml:space="preserve">Die </w:t>
      </w:r>
      <w:r w:rsidR="0079431D">
        <w:t>Route</w:t>
      </w:r>
      <w:bookmarkEnd w:id="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6"/>
        <w:gridCol w:w="2736"/>
      </w:tblGrid>
      <w:tr w:rsidR="00BA5DB9" w14:paraId="6A0BC292" w14:textId="77777777" w:rsidTr="007032AD">
        <w:tc>
          <w:tcPr>
            <w:tcW w:w="4531" w:type="dxa"/>
            <w:vAlign w:val="center"/>
          </w:tcPr>
          <w:p w14:paraId="1DF27B7C" w14:textId="2A9B9DB2" w:rsidR="00BA5DB9" w:rsidRDefault="000B4C4D" w:rsidP="000B4C4D">
            <w:r w:rsidRPr="007A3EB9">
              <w:rPr>
                <w:noProof/>
              </w:rPr>
              <w:drawing>
                <wp:inline distT="0" distB="0" distL="0" distR="0" wp14:anchorId="2EFD87DD" wp14:editId="2A65DE5A">
                  <wp:extent cx="3877310" cy="4062730"/>
                  <wp:effectExtent l="0" t="0" r="8890" b="0"/>
                  <wp:docPr id="1369779639" name="Grafik 1" descr="Ein Bild, das Karte, Text, Atl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79639" name="Grafik 1" descr="Ein Bild, das Karte, Text, Atlas enthält.&#10;&#10;KI-generierte Inhalte können fehlerhaft sein."/>
                          <pic:cNvPicPr/>
                        </pic:nvPicPr>
                        <pic:blipFill rotWithShape="1">
                          <a:blip r:embed="rId8">
                            <a:extLst>
                              <a:ext uri="{28A0092B-C50C-407E-A947-70E740481C1C}">
                                <a14:useLocalDpi xmlns:a14="http://schemas.microsoft.com/office/drawing/2010/main" val="0"/>
                              </a:ext>
                            </a:extLst>
                          </a:blip>
                          <a:srcRect l="5954"/>
                          <a:stretch>
                            <a:fillRect/>
                          </a:stretch>
                        </pic:blipFill>
                        <pic:spPr bwMode="auto">
                          <a:xfrm>
                            <a:off x="0" y="0"/>
                            <a:ext cx="3877310" cy="406273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49B7BA6F" w14:textId="0D5EF367" w:rsidR="00BA5DB9" w:rsidRPr="007032AD" w:rsidRDefault="007032AD" w:rsidP="007032AD">
            <w:pPr>
              <w:rPr>
                <w:u w:val="single"/>
              </w:rPr>
            </w:pPr>
            <w:r w:rsidRPr="007032AD">
              <w:rPr>
                <w:u w:val="single"/>
              </w:rPr>
              <w:t>Stationen:</w:t>
            </w:r>
          </w:p>
          <w:p w14:paraId="635264A4" w14:textId="77777777" w:rsidR="007032AD" w:rsidRDefault="007032AD" w:rsidP="007032AD"/>
          <w:p w14:paraId="05942FDB" w14:textId="5E4D804F" w:rsidR="00F50C67" w:rsidRDefault="00F50C67" w:rsidP="007032AD">
            <w:r>
              <w:t>Start Hauptbahnhof</w:t>
            </w:r>
          </w:p>
          <w:p w14:paraId="13A53486" w14:textId="77777777" w:rsidR="00F50C67" w:rsidRDefault="00F50C67" w:rsidP="007032AD"/>
          <w:p w14:paraId="1C761912" w14:textId="77777777" w:rsidR="000B4C4D" w:rsidRDefault="00F257B0" w:rsidP="007032AD">
            <w:pPr>
              <w:pStyle w:val="Listenabsatz"/>
              <w:numPr>
                <w:ilvl w:val="0"/>
                <w:numId w:val="5"/>
              </w:numPr>
              <w:spacing w:line="480" w:lineRule="auto"/>
              <w:ind w:left="355" w:hanging="283"/>
            </w:pPr>
            <w:r>
              <w:t>Industriezeile</w:t>
            </w:r>
          </w:p>
          <w:p w14:paraId="6C65644B" w14:textId="143471E6" w:rsidR="00F257B0" w:rsidRDefault="00A02BEC" w:rsidP="007032AD">
            <w:pPr>
              <w:pStyle w:val="Listenabsatz"/>
              <w:numPr>
                <w:ilvl w:val="0"/>
                <w:numId w:val="5"/>
              </w:numPr>
              <w:spacing w:line="480" w:lineRule="auto"/>
              <w:ind w:left="355" w:hanging="283"/>
            </w:pPr>
            <w:r>
              <w:t xml:space="preserve">Hafenpark </w:t>
            </w:r>
            <w:r w:rsidR="00757E7B">
              <w:t xml:space="preserve">bzw. </w:t>
            </w:r>
            <w:r w:rsidR="005A0D6C">
              <w:t>a</w:t>
            </w:r>
            <w:r w:rsidR="00757E7B">
              <w:t>lternativ Posthof</w:t>
            </w:r>
          </w:p>
          <w:p w14:paraId="05DE9B0B" w14:textId="77777777" w:rsidR="00757E7B" w:rsidRDefault="00757E7B" w:rsidP="007032AD">
            <w:pPr>
              <w:pStyle w:val="Listenabsatz"/>
              <w:numPr>
                <w:ilvl w:val="0"/>
                <w:numId w:val="5"/>
              </w:numPr>
              <w:spacing w:line="480" w:lineRule="auto"/>
              <w:ind w:left="355" w:hanging="283"/>
            </w:pPr>
            <w:r>
              <w:t>Werft-ÖSWAG</w:t>
            </w:r>
          </w:p>
          <w:p w14:paraId="4B1CB760" w14:textId="77777777" w:rsidR="00C364BB" w:rsidRDefault="00757E7B" w:rsidP="007032AD">
            <w:pPr>
              <w:pStyle w:val="Listenabsatz"/>
              <w:numPr>
                <w:ilvl w:val="0"/>
                <w:numId w:val="5"/>
              </w:numPr>
              <w:spacing w:line="480" w:lineRule="auto"/>
              <w:ind w:left="355" w:hanging="283"/>
            </w:pPr>
            <w:r>
              <w:t>Wohngebiet</w:t>
            </w:r>
            <w:r w:rsidR="00C364BB">
              <w:t xml:space="preserve"> im Hafen + Turm 25</w:t>
            </w:r>
          </w:p>
          <w:p w14:paraId="648F3662" w14:textId="77777777" w:rsidR="00C364BB" w:rsidRDefault="00C364BB" w:rsidP="007032AD">
            <w:pPr>
              <w:pStyle w:val="Listenabsatz"/>
              <w:numPr>
                <w:ilvl w:val="0"/>
                <w:numId w:val="5"/>
              </w:numPr>
              <w:spacing w:line="480" w:lineRule="auto"/>
              <w:ind w:left="355" w:hanging="283"/>
            </w:pPr>
            <w:r>
              <w:t>Tabakfabrik</w:t>
            </w:r>
          </w:p>
          <w:p w14:paraId="7A78095A" w14:textId="65A2548C" w:rsidR="00F50C67" w:rsidRDefault="00F50C67" w:rsidP="00F50C67">
            <w:pPr>
              <w:spacing w:line="480" w:lineRule="auto"/>
              <w:ind w:left="72"/>
            </w:pPr>
            <w:r>
              <w:t>Ende Hauptbahnhof</w:t>
            </w:r>
          </w:p>
        </w:tc>
      </w:tr>
    </w:tbl>
    <w:p w14:paraId="71A92503" w14:textId="0E96242D" w:rsidR="005A7C82" w:rsidRDefault="005A7C82" w:rsidP="00BA5DB9"/>
    <w:p w14:paraId="30F68CB8" w14:textId="77777777" w:rsidR="005A7C82" w:rsidRDefault="005A7C82">
      <w:r>
        <w:br w:type="page"/>
      </w:r>
    </w:p>
    <w:p w14:paraId="5E5A72FD" w14:textId="714D3578" w:rsidR="00BB72F9" w:rsidRDefault="00631DFF" w:rsidP="00EA294E">
      <w:pPr>
        <w:pStyle w:val="berschrift2"/>
        <w:numPr>
          <w:ilvl w:val="1"/>
          <w:numId w:val="4"/>
        </w:numPr>
        <w:ind w:left="426" w:hanging="426"/>
      </w:pPr>
      <w:bookmarkStart w:id="3" w:name="_Toc219996348"/>
      <w:r>
        <w:lastRenderedPageBreak/>
        <w:t>Zeitlicher Ablauf</w:t>
      </w:r>
      <w:bookmarkEnd w:id="3"/>
    </w:p>
    <w:p w14:paraId="5414C92E" w14:textId="062F4E4A" w:rsidR="00580799" w:rsidRDefault="00580799" w:rsidP="00D011B1">
      <w:pPr>
        <w:spacing w:line="360" w:lineRule="auto"/>
        <w:jc w:val="both"/>
      </w:pPr>
      <w:r>
        <w:t xml:space="preserve">Anbei der zeitliche Ablauf sowie </w:t>
      </w:r>
      <w:r w:rsidR="00357B41">
        <w:t xml:space="preserve">die Aufgaben im Detail. Insgesamt </w:t>
      </w:r>
      <w:r w:rsidR="0034615D">
        <w:t>steh</w:t>
      </w:r>
      <w:r w:rsidR="001F448B">
        <w:t>en für die Route max. 2,5 Stunden zur Verfügung.</w:t>
      </w:r>
    </w:p>
    <w:p w14:paraId="0D7166D3" w14:textId="1C3C65A9" w:rsidR="00631DFF" w:rsidRPr="00A621EC" w:rsidRDefault="00153788" w:rsidP="00EB1865">
      <w:pPr>
        <w:shd w:val="clear" w:color="auto" w:fill="D9E2F3" w:themeFill="accent1" w:themeFillTint="33"/>
        <w:spacing w:after="120" w:line="360" w:lineRule="auto"/>
        <w:rPr>
          <w:b/>
          <w:bCs/>
        </w:rPr>
      </w:pPr>
      <w:r w:rsidRPr="00A621EC">
        <w:rPr>
          <w:b/>
          <w:bCs/>
        </w:rPr>
        <w:t>Start am Hauptbahnhof</w:t>
      </w:r>
    </w:p>
    <w:p w14:paraId="3B01CC15" w14:textId="77777777" w:rsidR="00A65AD7" w:rsidRDefault="006F3790" w:rsidP="00EB1865">
      <w:pPr>
        <w:spacing w:after="120" w:line="360" w:lineRule="auto"/>
        <w:jc w:val="both"/>
      </w:pPr>
      <w:r>
        <w:t>Vom Hauptbahnhof mit dem Bus (Linie 17 oder 19) zur Haltestelle Industriezeile</w:t>
      </w:r>
    </w:p>
    <w:p w14:paraId="31C31AB5" w14:textId="66CBFEFB" w:rsidR="00580799" w:rsidRDefault="006F3790" w:rsidP="00EB1865">
      <w:pPr>
        <w:spacing w:after="120" w:line="360" w:lineRule="auto"/>
        <w:jc w:val="both"/>
      </w:pPr>
      <w:r>
        <w:rPr>
          <w:u w:val="single"/>
        </w:rPr>
        <w:t>Dauer</w:t>
      </w:r>
      <w:r w:rsidRPr="004C544A">
        <w:rPr>
          <w:u w:val="single"/>
        </w:rPr>
        <w:t>:</w:t>
      </w:r>
      <w:r>
        <w:t xml:space="preserve"> 12 Minuten Fahrzeit</w:t>
      </w:r>
    </w:p>
    <w:p w14:paraId="639ACB25" w14:textId="4F6889FD" w:rsidR="00331F08" w:rsidRDefault="00601A4D" w:rsidP="00EB1865">
      <w:pPr>
        <w:spacing w:after="120" w:line="360" w:lineRule="auto"/>
        <w:jc w:val="both"/>
      </w:pPr>
      <w:r w:rsidRPr="00601A4D">
        <w:rPr>
          <w:u w:val="single"/>
        </w:rPr>
        <w:t>Auftrag:</w:t>
      </w:r>
      <w:r>
        <w:t xml:space="preserve"> </w:t>
      </w:r>
      <w:r w:rsidRPr="00F04265">
        <w:rPr>
          <w:szCs w:val="24"/>
        </w:rPr>
        <w:t>Eine*r trackt die Route mittels der App „Guru Maps“. Wir wollen Richtung Hafen, genauer gesagt zur Bushaltestelle „Industriezeile“.</w:t>
      </w:r>
    </w:p>
    <w:p w14:paraId="76657A46" w14:textId="0F009253" w:rsidR="00153788" w:rsidRPr="00A621EC" w:rsidRDefault="00ED1CC4" w:rsidP="00EB1865">
      <w:pPr>
        <w:shd w:val="clear" w:color="auto" w:fill="D9E2F3" w:themeFill="accent1" w:themeFillTint="33"/>
        <w:spacing w:after="120" w:line="360" w:lineRule="auto"/>
        <w:rPr>
          <w:b/>
          <w:bCs/>
        </w:rPr>
      </w:pPr>
      <w:r w:rsidRPr="00A621EC">
        <w:rPr>
          <w:b/>
          <w:bCs/>
        </w:rPr>
        <w:t>Industriezeile / Interspar</w:t>
      </w:r>
    </w:p>
    <w:p w14:paraId="505CE51B" w14:textId="77777777" w:rsidR="00A65AD7" w:rsidRDefault="007A6CA8" w:rsidP="00A65AD7">
      <w:pPr>
        <w:spacing w:after="120" w:line="360" w:lineRule="auto"/>
        <w:jc w:val="both"/>
      </w:pPr>
      <w:r w:rsidRPr="004C544A">
        <w:rPr>
          <w:u w:val="single"/>
        </w:rPr>
        <w:t>Aufenthalt:</w:t>
      </w:r>
      <w:r>
        <w:t xml:space="preserve"> 15 Minuten</w:t>
      </w:r>
    </w:p>
    <w:p w14:paraId="69BB7AFE" w14:textId="1E7A2EAA" w:rsidR="00580799" w:rsidRDefault="007A6CA8" w:rsidP="00A65AD7">
      <w:pPr>
        <w:spacing w:after="120" w:line="360" w:lineRule="auto"/>
        <w:jc w:val="both"/>
      </w:pPr>
      <w:r w:rsidRPr="004C544A">
        <w:rPr>
          <w:u w:val="single"/>
        </w:rPr>
        <w:t>Beobachten/Erheben:</w:t>
      </w:r>
      <w:r>
        <w:t xml:space="preserve"> Survey Öffentliche Dienstleistungen / ev. Lebensqualität, Mischung aus Gewerbe/Handel/Kultur</w:t>
      </w:r>
    </w:p>
    <w:p w14:paraId="6A997E5E" w14:textId="0CCCB576" w:rsidR="00601A4D" w:rsidRDefault="00431C61" w:rsidP="00EB1865">
      <w:pPr>
        <w:spacing w:after="120" w:line="360" w:lineRule="auto"/>
      </w:pPr>
      <w:r w:rsidRPr="00431C61">
        <w:rPr>
          <w:u w:val="single"/>
        </w:rPr>
        <w:t>Auftrag:</w:t>
      </w:r>
      <w:r>
        <w:t xml:space="preserve"> </w:t>
      </w:r>
      <w:r w:rsidRPr="00F04265">
        <w:rPr>
          <w:szCs w:val="24"/>
        </w:rPr>
        <w:t>Welche Survey könnte man hier durchführen? Schaut euch um!</w:t>
      </w:r>
    </w:p>
    <w:p w14:paraId="50114705" w14:textId="65DCD5DB" w:rsidR="00ED1CC4" w:rsidRPr="00A621EC" w:rsidRDefault="00E14FEE" w:rsidP="00EB1865">
      <w:pPr>
        <w:shd w:val="clear" w:color="auto" w:fill="D9E2F3" w:themeFill="accent1" w:themeFillTint="33"/>
        <w:spacing w:after="120" w:line="360" w:lineRule="auto"/>
        <w:rPr>
          <w:b/>
          <w:bCs/>
        </w:rPr>
      </w:pPr>
      <w:r w:rsidRPr="00A621EC">
        <w:rPr>
          <w:b/>
          <w:bCs/>
        </w:rPr>
        <w:t>Weg zum Posthof</w:t>
      </w:r>
    </w:p>
    <w:p w14:paraId="70D92E05" w14:textId="4BA0ABFF" w:rsidR="00357B41" w:rsidRDefault="005D4E0E" w:rsidP="00EB1865">
      <w:pPr>
        <w:spacing w:after="120" w:line="360" w:lineRule="auto"/>
      </w:pPr>
      <w:r>
        <w:t>3</w:t>
      </w:r>
      <w:r w:rsidR="00B53AD9">
        <w:t xml:space="preserve"> Station</w:t>
      </w:r>
      <w:r>
        <w:t>en</w:t>
      </w:r>
      <w:r w:rsidR="00B53AD9">
        <w:t xml:space="preserve"> mit dem Bus zu</w:t>
      </w:r>
      <w:r w:rsidR="00A257C0">
        <w:t>r Haltestelle Posthof</w:t>
      </w:r>
      <w:r>
        <w:t>straße</w:t>
      </w:r>
    </w:p>
    <w:p w14:paraId="6BE9F756" w14:textId="7827DCB9" w:rsidR="00FC7F30" w:rsidRDefault="00FC7F30" w:rsidP="00EB1865">
      <w:pPr>
        <w:spacing w:after="120" w:line="360" w:lineRule="auto"/>
      </w:pPr>
      <w:r w:rsidRPr="00FC7F30">
        <w:rPr>
          <w:u w:val="single"/>
        </w:rPr>
        <w:t>Dauer:</w:t>
      </w:r>
      <w:r>
        <w:t xml:space="preserve"> 4 Minuten Fahrzeit </w:t>
      </w:r>
    </w:p>
    <w:p w14:paraId="4D3A4E5A" w14:textId="78829808" w:rsidR="00431C61" w:rsidRDefault="00431C61" w:rsidP="00EF76BC">
      <w:pPr>
        <w:spacing w:after="120" w:line="360" w:lineRule="auto"/>
        <w:jc w:val="both"/>
      </w:pPr>
      <w:r w:rsidRPr="003F2B07">
        <w:rPr>
          <w:u w:val="single"/>
        </w:rPr>
        <w:t>Auftrag:</w:t>
      </w:r>
      <w:r>
        <w:t xml:space="preserve"> </w:t>
      </w:r>
      <w:bookmarkStart w:id="4" w:name="_Hlk219662377"/>
      <w:r w:rsidR="003F2B07" w:rsidRPr="00F04265">
        <w:rPr>
          <w:szCs w:val="24"/>
        </w:rPr>
        <w:t xml:space="preserve">Wir wollen nun weiter </w:t>
      </w:r>
      <w:r w:rsidR="003F2B07">
        <w:rPr>
          <w:szCs w:val="24"/>
        </w:rPr>
        <w:t>zum Posthof</w:t>
      </w:r>
      <w:r w:rsidR="003F2B07" w:rsidRPr="00F04265">
        <w:rPr>
          <w:szCs w:val="24"/>
        </w:rPr>
        <w:t>. Wie kommen wir am besten hin?</w:t>
      </w:r>
      <w:r w:rsidR="003F2B07">
        <w:rPr>
          <w:szCs w:val="24"/>
        </w:rPr>
        <w:t xml:space="preserve"> </w:t>
      </w:r>
      <w:bookmarkEnd w:id="4"/>
      <w:r w:rsidR="003F2B07" w:rsidRPr="00F035BD">
        <w:rPr>
          <w:szCs w:val="24"/>
        </w:rPr>
        <w:t>Seid aufmerksam unterwegs – wo entdeckt ihr kreative Spuren</w:t>
      </w:r>
      <w:r w:rsidR="003F2B07">
        <w:rPr>
          <w:szCs w:val="24"/>
        </w:rPr>
        <w:t>?</w:t>
      </w:r>
    </w:p>
    <w:p w14:paraId="360BF96D" w14:textId="5C6AC0D9" w:rsidR="00E14FEE" w:rsidRPr="00A621EC" w:rsidRDefault="00E14FEE" w:rsidP="00EB1865">
      <w:pPr>
        <w:shd w:val="clear" w:color="auto" w:fill="D9E2F3" w:themeFill="accent1" w:themeFillTint="33"/>
        <w:spacing w:after="120" w:line="360" w:lineRule="auto"/>
        <w:rPr>
          <w:b/>
          <w:bCs/>
        </w:rPr>
      </w:pPr>
      <w:r w:rsidRPr="00A621EC">
        <w:rPr>
          <w:b/>
          <w:bCs/>
        </w:rPr>
        <w:t>Beim Posthof</w:t>
      </w:r>
    </w:p>
    <w:p w14:paraId="3C8BD50D" w14:textId="547D2CC6" w:rsidR="00357B41" w:rsidRPr="009B15BF" w:rsidRDefault="009B15BF" w:rsidP="00EB1865">
      <w:pPr>
        <w:spacing w:after="120" w:line="360" w:lineRule="auto"/>
        <w:rPr>
          <w:highlight w:val="yellow"/>
        </w:rPr>
      </w:pPr>
      <w:r w:rsidRPr="009B15BF">
        <w:rPr>
          <w:u w:val="single"/>
        </w:rPr>
        <w:t>Aufenthalt</w:t>
      </w:r>
      <w:r>
        <w:t xml:space="preserve">: </w:t>
      </w:r>
      <w:r w:rsidRPr="007D3CC4">
        <w:t>1</w:t>
      </w:r>
      <w:r w:rsidR="007D3CC4">
        <w:t>0</w:t>
      </w:r>
      <w:r w:rsidRPr="007D3CC4">
        <w:t xml:space="preserve"> Minuten</w:t>
      </w:r>
    </w:p>
    <w:p w14:paraId="2129B444" w14:textId="1C4EE8B6" w:rsidR="009B15BF" w:rsidRDefault="007F0B08" w:rsidP="00EF76BC">
      <w:pPr>
        <w:spacing w:after="120" w:line="360" w:lineRule="auto"/>
        <w:jc w:val="both"/>
      </w:pPr>
      <w:r w:rsidRPr="00EF76BC">
        <w:rPr>
          <w:u w:val="single"/>
        </w:rPr>
        <w:t>Auftrag:</w:t>
      </w:r>
      <w:r>
        <w:t xml:space="preserve"> </w:t>
      </w:r>
      <w:r w:rsidR="00EF76BC" w:rsidRPr="00F035BD">
        <w:rPr>
          <w:szCs w:val="24"/>
        </w:rPr>
        <w:t>Was findet hier statt und woran erkennt ihr das? Zu welcher Tageszeit ist hier besonders viel los?</w:t>
      </w:r>
      <w:r w:rsidR="00EF76BC">
        <w:rPr>
          <w:szCs w:val="24"/>
        </w:rPr>
        <w:t xml:space="preserve"> </w:t>
      </w:r>
      <w:r w:rsidR="00EF76BC" w:rsidRPr="00F035BD">
        <w:rPr>
          <w:szCs w:val="24"/>
        </w:rPr>
        <w:t>Glaubt ihr, dass der Posthof früher genauso genutzt wurde wie heute?</w:t>
      </w:r>
    </w:p>
    <w:p w14:paraId="5A56C4EB" w14:textId="674B3B76" w:rsidR="00E14FEE" w:rsidRPr="00A621EC" w:rsidRDefault="00E14FEE" w:rsidP="00EB1865">
      <w:pPr>
        <w:shd w:val="clear" w:color="auto" w:fill="D9E2F3" w:themeFill="accent1" w:themeFillTint="33"/>
        <w:spacing w:after="120" w:line="360" w:lineRule="auto"/>
        <w:rPr>
          <w:b/>
          <w:bCs/>
        </w:rPr>
      </w:pPr>
      <w:r w:rsidRPr="00A621EC">
        <w:rPr>
          <w:b/>
          <w:bCs/>
        </w:rPr>
        <w:t>Weg zur Werft-ÖSWAG</w:t>
      </w:r>
    </w:p>
    <w:p w14:paraId="072B000C" w14:textId="76C98832" w:rsidR="009C76C3" w:rsidRDefault="009C76C3" w:rsidP="00EB1865">
      <w:pPr>
        <w:spacing w:after="120" w:line="360" w:lineRule="auto"/>
      </w:pPr>
      <w:r w:rsidRPr="00FC7EAF">
        <w:rPr>
          <w:u w:val="single"/>
        </w:rPr>
        <w:t>Dauer</w:t>
      </w:r>
      <w:r>
        <w:t xml:space="preserve">: </w:t>
      </w:r>
      <w:r w:rsidR="00FC7EAF">
        <w:t>ca. 10 Minuten zu Fuß</w:t>
      </w:r>
    </w:p>
    <w:p w14:paraId="7A1E040D" w14:textId="667C89E5" w:rsidR="00E6002E" w:rsidRDefault="00E6002E" w:rsidP="00EB1865">
      <w:pPr>
        <w:spacing w:after="120" w:line="360" w:lineRule="auto"/>
        <w:rPr>
          <w:szCs w:val="24"/>
        </w:rPr>
      </w:pPr>
      <w:r w:rsidRPr="00E6002E">
        <w:rPr>
          <w:u w:val="single"/>
        </w:rPr>
        <w:t>Auftrag</w:t>
      </w:r>
      <w:r>
        <w:t xml:space="preserve">: </w:t>
      </w:r>
      <w:r w:rsidRPr="00F04265">
        <w:rPr>
          <w:szCs w:val="24"/>
        </w:rPr>
        <w:t>Unsere nächste Station ist die Werft (ÖSWAG). Sucht euch den Weg dahin.</w:t>
      </w:r>
    </w:p>
    <w:p w14:paraId="2979B09F" w14:textId="53CAC107" w:rsidR="00E14FEE" w:rsidRPr="00A621EC" w:rsidRDefault="00E14FEE" w:rsidP="00EB1865">
      <w:pPr>
        <w:shd w:val="clear" w:color="auto" w:fill="D9E2F3" w:themeFill="accent1" w:themeFillTint="33"/>
        <w:spacing w:after="120" w:line="360" w:lineRule="auto"/>
        <w:rPr>
          <w:b/>
          <w:bCs/>
        </w:rPr>
      </w:pPr>
      <w:r w:rsidRPr="00A621EC">
        <w:rPr>
          <w:b/>
          <w:bCs/>
        </w:rPr>
        <w:t>Bei der Werft</w:t>
      </w:r>
      <w:r w:rsidR="000F775D" w:rsidRPr="00A621EC">
        <w:rPr>
          <w:b/>
          <w:bCs/>
        </w:rPr>
        <w:t>-ÖSWAG</w:t>
      </w:r>
    </w:p>
    <w:p w14:paraId="634C05BD" w14:textId="77777777" w:rsidR="003B3291" w:rsidRDefault="00A63DC8" w:rsidP="00EB1865">
      <w:pPr>
        <w:spacing w:after="120" w:line="360" w:lineRule="auto"/>
      </w:pPr>
      <w:r w:rsidRPr="004C544A">
        <w:rPr>
          <w:u w:val="single"/>
        </w:rPr>
        <w:t>Aufenthalt:</w:t>
      </w:r>
      <w:r>
        <w:t xml:space="preserve"> 10 Minuten</w:t>
      </w:r>
    </w:p>
    <w:p w14:paraId="01E8A6A9" w14:textId="271ECA85" w:rsidR="00357B41" w:rsidRDefault="00A63DC8" w:rsidP="00EB1865">
      <w:pPr>
        <w:spacing w:after="120" w:line="360" w:lineRule="auto"/>
      </w:pPr>
      <w:r w:rsidRPr="004C544A">
        <w:rPr>
          <w:u w:val="single"/>
        </w:rPr>
        <w:lastRenderedPageBreak/>
        <w:t>Beobachten/Erheben:</w:t>
      </w:r>
      <w:r>
        <w:t xml:space="preserve"> Recherche über Unternehmen, Information über Aufgaben und Funktionen der Werft</w:t>
      </w:r>
    </w:p>
    <w:p w14:paraId="65F86966" w14:textId="77777777" w:rsidR="00F2104E" w:rsidRPr="00F2104E" w:rsidRDefault="00E6002E" w:rsidP="00F2104E">
      <w:pPr>
        <w:spacing w:after="120" w:line="360" w:lineRule="auto"/>
        <w:jc w:val="both"/>
        <w:rPr>
          <w:u w:val="single"/>
        </w:rPr>
      </w:pPr>
      <w:r w:rsidRPr="00F2104E">
        <w:rPr>
          <w:u w:val="single"/>
        </w:rPr>
        <w:t>Auftrag:</w:t>
      </w:r>
      <w:r w:rsidRPr="00F2104E">
        <w:t xml:space="preserve"> </w:t>
      </w:r>
      <w:r w:rsidR="00F2104E" w:rsidRPr="00F2104E">
        <w:t>Wo sind wir? Was ist die Funktion des Unternehmens? Seht euch die Infotafel vor dem weißen Schranken an.</w:t>
      </w:r>
    </w:p>
    <w:p w14:paraId="6AC5FA50" w14:textId="77BFCCBB" w:rsidR="00110769" w:rsidRPr="00A621EC" w:rsidRDefault="000F775D" w:rsidP="00EB1865">
      <w:pPr>
        <w:shd w:val="clear" w:color="auto" w:fill="D9E2F3" w:themeFill="accent1" w:themeFillTint="33"/>
        <w:spacing w:after="120" w:line="360" w:lineRule="auto"/>
        <w:rPr>
          <w:b/>
          <w:bCs/>
        </w:rPr>
      </w:pPr>
      <w:r w:rsidRPr="00A621EC">
        <w:rPr>
          <w:b/>
          <w:bCs/>
        </w:rPr>
        <w:t xml:space="preserve">Weg </w:t>
      </w:r>
      <w:r w:rsidR="00110769" w:rsidRPr="00A621EC">
        <w:rPr>
          <w:b/>
          <w:bCs/>
        </w:rPr>
        <w:t>durch das Wohngebiet Richtung Tabakfabrik</w:t>
      </w:r>
      <w:r w:rsidR="007C43C6" w:rsidRPr="00A621EC">
        <w:rPr>
          <w:b/>
          <w:bCs/>
        </w:rPr>
        <w:t xml:space="preserve"> mit </w:t>
      </w:r>
      <w:r w:rsidR="00C2463A" w:rsidRPr="00A621EC">
        <w:rPr>
          <w:b/>
          <w:bCs/>
        </w:rPr>
        <w:t>Zwischenstopp</w:t>
      </w:r>
    </w:p>
    <w:p w14:paraId="78E1D6A8" w14:textId="3E7B56A0" w:rsidR="00CB1142" w:rsidRPr="00CB1142" w:rsidRDefault="00CB1142" w:rsidP="00EB1865">
      <w:pPr>
        <w:spacing w:after="120" w:line="360" w:lineRule="auto"/>
      </w:pPr>
      <w:r w:rsidRPr="00CB1142">
        <w:t xml:space="preserve">Zu Fuß durch Wohnsiedlung (Schiffbaustraße und </w:t>
      </w:r>
      <w:proofErr w:type="spellStart"/>
      <w:r w:rsidRPr="00CB1142">
        <w:t>Gallanderstraße</w:t>
      </w:r>
      <w:proofErr w:type="spellEnd"/>
      <w:r w:rsidRPr="00CB1142">
        <w:t>)</w:t>
      </w:r>
    </w:p>
    <w:p w14:paraId="53912054" w14:textId="78832151" w:rsidR="00A16C6F" w:rsidRDefault="00F563AA" w:rsidP="00EB1865">
      <w:pPr>
        <w:spacing w:after="120" w:line="360" w:lineRule="auto"/>
      </w:pPr>
      <w:r w:rsidRPr="00F563AA">
        <w:rPr>
          <w:u w:val="single"/>
        </w:rPr>
        <w:t>Dauer:</w:t>
      </w:r>
      <w:r>
        <w:t xml:space="preserve"> </w:t>
      </w:r>
      <w:r w:rsidR="00456ED7">
        <w:t>4</w:t>
      </w:r>
      <w:r>
        <w:t>0 Minuten</w:t>
      </w:r>
      <w:r w:rsidR="001B1637">
        <w:t xml:space="preserve"> (Weg + Zwischenstopps)</w:t>
      </w:r>
    </w:p>
    <w:p w14:paraId="39965B20" w14:textId="06DF1203" w:rsidR="00357B41" w:rsidRDefault="00F563AA" w:rsidP="00EB1865">
      <w:pPr>
        <w:spacing w:after="120" w:line="360" w:lineRule="auto"/>
        <w:jc w:val="both"/>
      </w:pPr>
      <w:r w:rsidRPr="00F563AA">
        <w:rPr>
          <w:u w:val="single"/>
        </w:rPr>
        <w:t>Beobachten/Erheben:</w:t>
      </w:r>
      <w:r>
        <w:t xml:space="preserve"> Lebensqualität, am Weg Turm 25 (ursprüngliche Funktion und Umgestaltung)</w:t>
      </w:r>
    </w:p>
    <w:p w14:paraId="7D386A03" w14:textId="68CFD4A7" w:rsidR="00F2104E" w:rsidRDefault="00F2104E" w:rsidP="00EB1865">
      <w:pPr>
        <w:spacing w:after="120" w:line="360" w:lineRule="auto"/>
        <w:jc w:val="both"/>
        <w:rPr>
          <w:szCs w:val="24"/>
        </w:rPr>
      </w:pPr>
      <w:r w:rsidRPr="00986C30">
        <w:rPr>
          <w:u w:val="single"/>
        </w:rPr>
        <w:t>Auftrag</w:t>
      </w:r>
      <w:r>
        <w:t xml:space="preserve">: </w:t>
      </w:r>
      <w:r w:rsidR="009D5E9A" w:rsidRPr="00F04265">
        <w:rPr>
          <w:szCs w:val="24"/>
        </w:rPr>
        <w:t xml:space="preserve">Wir wollen den Wohnraum im Hafen erkunden. Sucht daher den Weg zur Tabakfabrik durch eine Wohnsiedlung – Tipp: </w:t>
      </w:r>
      <w:r w:rsidR="009D5E9A">
        <w:rPr>
          <w:szCs w:val="24"/>
        </w:rPr>
        <w:t>Du</w:t>
      </w:r>
      <w:r w:rsidR="009D5E9A" w:rsidRPr="00F04265">
        <w:rPr>
          <w:szCs w:val="24"/>
        </w:rPr>
        <w:t xml:space="preserve"> solltest beim Turm 25 vorbeikommen.</w:t>
      </w:r>
      <w:r w:rsidR="00986C30">
        <w:rPr>
          <w:szCs w:val="24"/>
        </w:rPr>
        <w:t xml:space="preserve"> Im Wohngebiet:</w:t>
      </w:r>
    </w:p>
    <w:p w14:paraId="20BA6665" w14:textId="77777777" w:rsidR="00986C30" w:rsidRPr="00986C30" w:rsidRDefault="00986C30" w:rsidP="00986C30">
      <w:pPr>
        <w:pStyle w:val="Listenabsatz"/>
        <w:numPr>
          <w:ilvl w:val="0"/>
          <w:numId w:val="8"/>
        </w:numPr>
        <w:spacing w:after="120" w:line="360" w:lineRule="auto"/>
        <w:jc w:val="both"/>
      </w:pPr>
      <w:r w:rsidRPr="00986C30">
        <w:t>Welche Survey könnte man hier durchführen?</w:t>
      </w:r>
    </w:p>
    <w:p w14:paraId="0DE5640D" w14:textId="77777777" w:rsidR="00986C30" w:rsidRPr="00986C30" w:rsidRDefault="00986C30" w:rsidP="00986C30">
      <w:pPr>
        <w:pStyle w:val="Listenabsatz"/>
        <w:numPr>
          <w:ilvl w:val="0"/>
          <w:numId w:val="8"/>
        </w:numPr>
        <w:spacing w:after="120" w:line="360" w:lineRule="auto"/>
        <w:jc w:val="both"/>
      </w:pPr>
      <w:r w:rsidRPr="00986C30">
        <w:t>Nimm Stellung zur Lebensqualität in den durchquerten Wohnsiedlungen (würdest du hier gerne wohnen? Ja/nein und warum?)</w:t>
      </w:r>
    </w:p>
    <w:p w14:paraId="33689DEF" w14:textId="4A85E66B" w:rsidR="009D5E9A" w:rsidRPr="00986C30" w:rsidRDefault="00986C30" w:rsidP="00986C30">
      <w:pPr>
        <w:pStyle w:val="Listenabsatz"/>
        <w:numPr>
          <w:ilvl w:val="0"/>
          <w:numId w:val="8"/>
        </w:numPr>
        <w:spacing w:after="120" w:line="360" w:lineRule="auto"/>
        <w:jc w:val="both"/>
      </w:pPr>
      <w:r w:rsidRPr="00986C30">
        <w:t>Schaut euch die Nutzung des Turm 25 an – es wird später noch relevant.</w:t>
      </w:r>
    </w:p>
    <w:p w14:paraId="117DD490" w14:textId="68FD7319" w:rsidR="00B26395" w:rsidRPr="00A621EC" w:rsidRDefault="00B26395" w:rsidP="00EB1865">
      <w:pPr>
        <w:shd w:val="clear" w:color="auto" w:fill="D9E2F3" w:themeFill="accent1" w:themeFillTint="33"/>
        <w:spacing w:after="120" w:line="360" w:lineRule="auto"/>
        <w:rPr>
          <w:b/>
          <w:bCs/>
        </w:rPr>
      </w:pPr>
      <w:r w:rsidRPr="00A621EC">
        <w:rPr>
          <w:b/>
          <w:bCs/>
        </w:rPr>
        <w:t>Bei der Tabakfabrik</w:t>
      </w:r>
    </w:p>
    <w:p w14:paraId="6A3435A1" w14:textId="77777777" w:rsidR="00580DC5" w:rsidRDefault="00E07442" w:rsidP="00EB1865">
      <w:pPr>
        <w:spacing w:after="120" w:line="360" w:lineRule="auto"/>
      </w:pPr>
      <w:r w:rsidRPr="0073050C">
        <w:rPr>
          <w:u w:val="single"/>
        </w:rPr>
        <w:t>Aufenthalt:</w:t>
      </w:r>
      <w:r>
        <w:t xml:space="preserve"> 15 Minuten</w:t>
      </w:r>
    </w:p>
    <w:p w14:paraId="2C140CF9" w14:textId="03FF0A21" w:rsidR="00357B41" w:rsidRDefault="00E07442" w:rsidP="00580DC5">
      <w:pPr>
        <w:spacing w:after="120" w:line="360" w:lineRule="auto"/>
        <w:jc w:val="both"/>
      </w:pPr>
      <w:r w:rsidRPr="0073050C">
        <w:rPr>
          <w:u w:val="single"/>
        </w:rPr>
        <w:t>Beobachten/Erheben:</w:t>
      </w:r>
      <w:r>
        <w:t xml:space="preserve"> Survey Umfragen, Verkehr (am Weg Unterführung und Abfahrt Hafenstraße), </w:t>
      </w:r>
      <w:r w:rsidRPr="00B5725E">
        <w:t xml:space="preserve">neue Nutzung </w:t>
      </w:r>
      <w:r>
        <w:t xml:space="preserve">- </w:t>
      </w:r>
      <w:r w:rsidRPr="00B5725E">
        <w:t>Start-ups, Bildung, Kultur</w:t>
      </w:r>
      <w:r>
        <w:t xml:space="preserve"> </w:t>
      </w:r>
      <w:r>
        <w:sym w:font="Wingdings" w:char="F0E0"/>
      </w:r>
      <w:r>
        <w:t xml:space="preserve"> Vergleiche die neuen Nutzungsformen vom Turm 25 und der Tabakfabrik</w:t>
      </w:r>
    </w:p>
    <w:p w14:paraId="64C8EA2F" w14:textId="16BFEB13" w:rsidR="00986C30" w:rsidRDefault="00986C30" w:rsidP="00580DC5">
      <w:pPr>
        <w:spacing w:after="120" w:line="360" w:lineRule="auto"/>
        <w:jc w:val="both"/>
      </w:pPr>
      <w:r w:rsidRPr="0085577E">
        <w:rPr>
          <w:u w:val="single"/>
        </w:rPr>
        <w:t>Auftrag</w:t>
      </w:r>
      <w:r>
        <w:t xml:space="preserve">: </w:t>
      </w:r>
      <w:r w:rsidR="0085577E" w:rsidRPr="00F04265">
        <w:rPr>
          <w:szCs w:val="24"/>
        </w:rPr>
        <w:t>Was ist die Funktion des Gebäudes, welche Firmen findest du hier? Was war früher hier?</w:t>
      </w:r>
      <w:r w:rsidR="0085577E">
        <w:rPr>
          <w:szCs w:val="24"/>
        </w:rPr>
        <w:t xml:space="preserve"> </w:t>
      </w:r>
      <w:r w:rsidR="0085577E" w:rsidRPr="00F04265">
        <w:rPr>
          <w:szCs w:val="24"/>
        </w:rPr>
        <w:t>Vergleiche die neuen Nutzungsformen des Turms 25 und der Tabakfabrik.</w:t>
      </w:r>
    </w:p>
    <w:p w14:paraId="4134CC54" w14:textId="136E1747" w:rsidR="00B26395" w:rsidRPr="00A621EC" w:rsidRDefault="00B26395" w:rsidP="00EB1865">
      <w:pPr>
        <w:shd w:val="clear" w:color="auto" w:fill="D9E2F3" w:themeFill="accent1" w:themeFillTint="33"/>
        <w:spacing w:after="120" w:line="360" w:lineRule="auto"/>
        <w:rPr>
          <w:b/>
          <w:bCs/>
        </w:rPr>
      </w:pPr>
      <w:r w:rsidRPr="00A621EC">
        <w:rPr>
          <w:b/>
          <w:bCs/>
        </w:rPr>
        <w:t>Zurück zum Hauptbahnhof</w:t>
      </w:r>
    </w:p>
    <w:p w14:paraId="7A256459" w14:textId="74CBCD04" w:rsidR="008E38F4" w:rsidRDefault="008E38F4" w:rsidP="00580DC5">
      <w:pPr>
        <w:spacing w:after="120" w:line="360" w:lineRule="auto"/>
        <w:jc w:val="both"/>
      </w:pPr>
      <w:r w:rsidRPr="008E38F4">
        <w:rPr>
          <w:bCs/>
        </w:rPr>
        <w:t>Von der Haltestelle Lederergasse mit dem Bus (Linie 12) zum Hauptbahnhof</w:t>
      </w:r>
      <w:r w:rsidRPr="008E38F4">
        <w:rPr>
          <w:bCs/>
        </w:rPr>
        <w:br/>
      </w:r>
      <w:r w:rsidRPr="008E38F4">
        <w:rPr>
          <w:u w:val="single"/>
        </w:rPr>
        <w:t>Dauer:</w:t>
      </w:r>
      <w:r>
        <w:t xml:space="preserve"> 5 Minuten Fußweg, 13 Minuten Fahrtzeit</w:t>
      </w:r>
    </w:p>
    <w:p w14:paraId="0912A63E" w14:textId="0AFFFB2F" w:rsidR="001B5702" w:rsidRDefault="001B5702" w:rsidP="00580DC5">
      <w:pPr>
        <w:spacing w:after="120" w:line="360" w:lineRule="auto"/>
        <w:jc w:val="both"/>
      </w:pPr>
      <w:r w:rsidRPr="001B5702">
        <w:rPr>
          <w:u w:val="single"/>
        </w:rPr>
        <w:t>Beobachten/Erheben:</w:t>
      </w:r>
      <w:r>
        <w:t xml:space="preserve"> </w:t>
      </w:r>
      <w:r w:rsidR="00756EB6">
        <w:t xml:space="preserve">Während der Busfahrt </w:t>
      </w:r>
      <w:r>
        <w:t>Gespräch + Feedback</w:t>
      </w:r>
      <w:r w:rsidR="00756EB6">
        <w:t xml:space="preserve"> ausfüllen. </w:t>
      </w:r>
    </w:p>
    <w:p w14:paraId="1F92871B" w14:textId="42C3440C" w:rsidR="0085577E" w:rsidRPr="001B5702" w:rsidRDefault="0085577E" w:rsidP="00EB1865">
      <w:pPr>
        <w:spacing w:after="120" w:line="360" w:lineRule="auto"/>
      </w:pPr>
      <w:r w:rsidRPr="005E0926">
        <w:rPr>
          <w:u w:val="single"/>
        </w:rPr>
        <w:t>Auftrag</w:t>
      </w:r>
      <w:r>
        <w:t xml:space="preserve">: </w:t>
      </w:r>
      <w:r w:rsidR="005E0926" w:rsidRPr="00F04265">
        <w:rPr>
          <w:szCs w:val="24"/>
        </w:rPr>
        <w:t>Sucht nun den Weg zurück zum Hauptbahnhof!</w:t>
      </w:r>
    </w:p>
    <w:p w14:paraId="0B2EEF17" w14:textId="77777777" w:rsidR="00941A1D" w:rsidRPr="008E38F4" w:rsidRDefault="00941A1D" w:rsidP="003133D5">
      <w:pPr>
        <w:spacing w:after="120" w:line="360" w:lineRule="auto"/>
        <w:rPr>
          <w:b/>
          <w:bCs/>
        </w:rPr>
      </w:pPr>
    </w:p>
    <w:p w14:paraId="79CE365A" w14:textId="753E2C91" w:rsidR="00F85763" w:rsidRDefault="00631DFF" w:rsidP="00EA294E">
      <w:pPr>
        <w:pStyle w:val="berschrift2"/>
        <w:numPr>
          <w:ilvl w:val="1"/>
          <w:numId w:val="4"/>
        </w:numPr>
        <w:ind w:left="426" w:hanging="426"/>
      </w:pPr>
      <w:bookmarkStart w:id="5" w:name="_Toc219996349"/>
      <w:r>
        <w:lastRenderedPageBreak/>
        <w:t>Benötigte Materialen</w:t>
      </w:r>
      <w:r w:rsidR="00A75255">
        <w:t xml:space="preserve"> &amp; Apps</w:t>
      </w:r>
      <w:bookmarkEnd w:id="5"/>
    </w:p>
    <w:p w14:paraId="775C1611" w14:textId="68FED382" w:rsidR="0067140E" w:rsidRDefault="0067140E" w:rsidP="002F31D9">
      <w:pPr>
        <w:spacing w:line="360" w:lineRule="auto"/>
        <w:jc w:val="both"/>
      </w:pPr>
      <w:r>
        <w:t xml:space="preserve">Die </w:t>
      </w:r>
      <w:proofErr w:type="gramStart"/>
      <w:r>
        <w:t>Schüler:innen</w:t>
      </w:r>
      <w:proofErr w:type="gramEnd"/>
      <w:r>
        <w:t xml:space="preserve"> erhalten </w:t>
      </w:r>
      <w:r w:rsidR="00A84065">
        <w:t xml:space="preserve">ein </w:t>
      </w:r>
      <w:r w:rsidR="002F31D9">
        <w:t>Arbeitsblatt,</w:t>
      </w:r>
      <w:r w:rsidR="00A84065">
        <w:t xml:space="preserve"> auf dem die Route mit den Stationen ab</w:t>
      </w:r>
      <w:r w:rsidR="002F31D9">
        <w:t xml:space="preserve">gebildet ist. Zudem </w:t>
      </w:r>
      <w:r w:rsidR="0077503F">
        <w:t xml:space="preserve">sind hier </w:t>
      </w:r>
      <w:r w:rsidR="007A40E2">
        <w:t>kurze</w:t>
      </w:r>
      <w:r w:rsidR="009D6A3B">
        <w:t xml:space="preserve"> Anweisungen für die einzelnen Stationen sowie am Ende ein paar kurze Feedbackfragen </w:t>
      </w:r>
      <w:r w:rsidR="001A1D8D">
        <w:t>zu finden.</w:t>
      </w:r>
    </w:p>
    <w:p w14:paraId="4F555B1D" w14:textId="5807EBDB" w:rsidR="001A1D8D" w:rsidRDefault="001A1D8D" w:rsidP="002F31D9">
      <w:pPr>
        <w:spacing w:line="360" w:lineRule="auto"/>
        <w:jc w:val="both"/>
      </w:pPr>
      <w:r>
        <w:t>Für die zu beobachtenden Aspekte (Verkehr, Infrastruktur, Umwelt-/Lebensqualität) wurde</w:t>
      </w:r>
      <w:r w:rsidR="009E212C">
        <w:t>n</w:t>
      </w:r>
      <w:r>
        <w:t xml:space="preserve"> mit </w:t>
      </w:r>
      <w:r w:rsidR="009E212C">
        <w:t xml:space="preserve">dem </w:t>
      </w:r>
      <w:r w:rsidR="00E512D5">
        <w:t>ArcGIS-</w:t>
      </w:r>
      <w:r w:rsidR="009E212C">
        <w:t xml:space="preserve">Tool Survey 123 einzelne Umfragen erstellt. Dazu werden den </w:t>
      </w:r>
      <w:proofErr w:type="gramStart"/>
      <w:r w:rsidR="009E212C">
        <w:t>Schüler:innen</w:t>
      </w:r>
      <w:proofErr w:type="gramEnd"/>
      <w:r w:rsidR="009E212C">
        <w:t xml:space="preserve"> die entsprechenden QR-Codes ausgehändigt. </w:t>
      </w:r>
      <w:r w:rsidR="007A40E2">
        <w:t xml:space="preserve">Die </w:t>
      </w:r>
      <w:proofErr w:type="gramStart"/>
      <w:r w:rsidR="007A40E2">
        <w:t>Schüler:innen</w:t>
      </w:r>
      <w:proofErr w:type="gramEnd"/>
      <w:r w:rsidR="007A40E2">
        <w:t xml:space="preserve"> sollen </w:t>
      </w:r>
      <w:r w:rsidR="00B11115">
        <w:t>selbst an den Stationen, wo sie diese Aspekte beobachten können, die Surveys mit dem Mobiltelefon aufrufen und ausfüllen.</w:t>
      </w:r>
      <w:r w:rsidR="00A52ECE">
        <w:t xml:space="preserve"> Jede Survey sollte mind. 1x pro Route ausgefüllt werden.</w:t>
      </w:r>
    </w:p>
    <w:p w14:paraId="7DB9BCEE" w14:textId="223B9233" w:rsidR="00EA294E" w:rsidRDefault="00A52ECE" w:rsidP="00352002">
      <w:pPr>
        <w:spacing w:line="360" w:lineRule="auto"/>
        <w:jc w:val="both"/>
      </w:pPr>
      <w:r>
        <w:t xml:space="preserve">Für die Dokumentation </w:t>
      </w:r>
      <w:r w:rsidR="00D73AC1">
        <w:t xml:space="preserve">wird vorab die App „Guru Maps“ </w:t>
      </w:r>
      <w:r w:rsidR="004B1C7A">
        <w:t xml:space="preserve">heruntergeladen. Mit dieser App kann mittels GPS und einer Offline-Karte die Route aufgezeichnet werden. </w:t>
      </w:r>
    </w:p>
    <w:p w14:paraId="653098DE" w14:textId="2912ABE8" w:rsidR="007E326E" w:rsidRDefault="00F80F20" w:rsidP="005768A2">
      <w:pPr>
        <w:spacing w:line="360" w:lineRule="auto"/>
        <w:jc w:val="both"/>
      </w:pPr>
      <w:r>
        <w:t>Weiters wird vorab die A</w:t>
      </w:r>
      <w:r w:rsidR="00B02713">
        <w:t xml:space="preserve">pp „VOR </w:t>
      </w:r>
      <w:proofErr w:type="spellStart"/>
      <w:r w:rsidR="00B02713">
        <w:t>AnachB</w:t>
      </w:r>
      <w:proofErr w:type="spellEnd"/>
      <w:r w:rsidR="00B02713">
        <w:t xml:space="preserve">“ heruntergeladen. Diese dient der Navigation entlang der Route und hilft auch bei er </w:t>
      </w:r>
      <w:proofErr w:type="gramStart"/>
      <w:r w:rsidR="005D4E0E">
        <w:t>Entscheidung</w:t>
      </w:r>
      <w:proofErr w:type="gramEnd"/>
      <w:r w:rsidR="00B02713">
        <w:t xml:space="preserve"> </w:t>
      </w:r>
      <w:r w:rsidR="005768A2">
        <w:t>ob</w:t>
      </w:r>
      <w:r w:rsidR="005D4E0E">
        <w:t>/</w:t>
      </w:r>
      <w:r w:rsidR="005768A2">
        <w:t>welches Verkehrsmittel am besten genutzt wird, oder ob der Weg zu Fuß zurückgelegt wird.</w:t>
      </w:r>
    </w:p>
    <w:p w14:paraId="5AA58875" w14:textId="201AF1FE" w:rsidR="00A9470C" w:rsidRDefault="00937B05" w:rsidP="00022813">
      <w:pPr>
        <w:pStyle w:val="berschrift1"/>
        <w:numPr>
          <w:ilvl w:val="0"/>
          <w:numId w:val="4"/>
        </w:numPr>
        <w:spacing w:after="120"/>
        <w:ind w:left="425" w:hanging="425"/>
      </w:pPr>
      <w:bookmarkStart w:id="6" w:name="_Toc219996350"/>
      <w:r>
        <w:t>Unterrichtsskizze und Ablaufplan</w:t>
      </w:r>
      <w:bookmarkEnd w:id="6"/>
      <w:r w:rsidR="00981D0F">
        <w:t xml:space="preserve"> </w:t>
      </w:r>
    </w:p>
    <w:p w14:paraId="740AD3E3" w14:textId="46888A62" w:rsidR="00981D0F" w:rsidRDefault="00826318" w:rsidP="004457D6">
      <w:pPr>
        <w:pStyle w:val="berschrift2"/>
        <w:numPr>
          <w:ilvl w:val="1"/>
          <w:numId w:val="4"/>
        </w:numPr>
        <w:ind w:left="426" w:hanging="426"/>
      </w:pPr>
      <w:bookmarkStart w:id="7" w:name="_Toc219996351"/>
      <w:r>
        <w:t>Lehrplanbezug GWB und DGB</w:t>
      </w:r>
      <w:bookmarkEnd w:id="7"/>
    </w:p>
    <w:p w14:paraId="4A147F1D" w14:textId="0BDBB65D" w:rsidR="0042250F" w:rsidRPr="00BF432B" w:rsidRDefault="009D1DCE" w:rsidP="00A33846">
      <w:pPr>
        <w:spacing w:line="360" w:lineRule="auto"/>
        <w:jc w:val="both"/>
        <w:rPr>
          <w:b/>
        </w:rPr>
      </w:pPr>
      <w:r w:rsidRPr="00BF432B">
        <w:rPr>
          <w:b/>
        </w:rPr>
        <w:t xml:space="preserve">Lehrplan </w:t>
      </w:r>
      <w:proofErr w:type="gramStart"/>
      <w:r w:rsidRPr="00BF432B">
        <w:rPr>
          <w:b/>
        </w:rPr>
        <w:t>G</w:t>
      </w:r>
      <w:r w:rsidR="005A5BAA" w:rsidRPr="00BF432B">
        <w:rPr>
          <w:b/>
        </w:rPr>
        <w:t>eographie</w:t>
      </w:r>
      <w:proofErr w:type="gramEnd"/>
      <w:r w:rsidR="005A5BAA" w:rsidRPr="00BF432B">
        <w:rPr>
          <w:b/>
        </w:rPr>
        <w:t xml:space="preserve"> und Wirtschaftliche Bildung </w:t>
      </w:r>
    </w:p>
    <w:p w14:paraId="1506BADE" w14:textId="77777777" w:rsidR="00BF432B" w:rsidRPr="00BF432B" w:rsidRDefault="00BF432B" w:rsidP="00A33846">
      <w:pPr>
        <w:spacing w:line="360" w:lineRule="auto"/>
        <w:jc w:val="both"/>
        <w:rPr>
          <w:i/>
          <w:iCs/>
        </w:rPr>
      </w:pPr>
      <w:r w:rsidRPr="00BF432B">
        <w:rPr>
          <w:i/>
          <w:iCs/>
        </w:rPr>
        <w:t xml:space="preserve">Kompetenzbereich Entwicklungen am Wirtschaftsstandort Österreich </w:t>
      </w:r>
    </w:p>
    <w:p w14:paraId="3E3BA0D4" w14:textId="77777777" w:rsidR="00BF432B" w:rsidRDefault="00BF432B" w:rsidP="00A33846">
      <w:pPr>
        <w:spacing w:line="360" w:lineRule="auto"/>
        <w:jc w:val="both"/>
      </w:pPr>
      <w:r>
        <w:t xml:space="preserve">3.6 Die Schülerinnen und Schüler können Industrieregionen, Tourismusregionen, landwirtschaftlich geprägte Regionen und Regionen mit anderen wirtschaftlichen Schwerpunkten charakterisieren und verorten; </w:t>
      </w:r>
    </w:p>
    <w:p w14:paraId="1095B81D" w14:textId="77777777" w:rsidR="00BF432B" w:rsidRPr="00BF432B" w:rsidRDefault="00BF432B" w:rsidP="00A33846">
      <w:pPr>
        <w:spacing w:line="360" w:lineRule="auto"/>
        <w:jc w:val="both"/>
        <w:rPr>
          <w:i/>
          <w:iCs/>
        </w:rPr>
      </w:pPr>
      <w:r w:rsidRPr="00BF432B">
        <w:rPr>
          <w:i/>
          <w:iCs/>
        </w:rPr>
        <w:t xml:space="preserve">Kompetenzbereich Zentren und Peripherien in Österreich </w:t>
      </w:r>
    </w:p>
    <w:p w14:paraId="5AC4F4DE" w14:textId="77777777" w:rsidR="00BF432B" w:rsidRDefault="00BF432B" w:rsidP="00A33846">
      <w:pPr>
        <w:spacing w:line="360" w:lineRule="auto"/>
        <w:jc w:val="both"/>
      </w:pPr>
      <w:r>
        <w:t xml:space="preserve">3.16 Die Schülerinnen und Schüler können die Gestaltung von zentralen und peripheren Lebensräumen mit Hilfe von originalen Begegnungen und Geomedien vergleichen und deren Lebensqualität individuell bewerten; </w:t>
      </w:r>
    </w:p>
    <w:p w14:paraId="507FEF09" w14:textId="50F2DBAA" w:rsidR="001D7444" w:rsidRDefault="00BF432B" w:rsidP="00A33846">
      <w:pPr>
        <w:spacing w:line="360" w:lineRule="auto"/>
        <w:jc w:val="both"/>
      </w:pPr>
      <w:r>
        <w:t>3.17. Die Schülerinnen und Schüler können mit Hilfe von (Geo-)Medien die Raumnutzungen für Wohnen, Arbeit, Verkehr, Freizeitaktivitäten und Tourismus vergleichen sowie Lösungsansätze der Raumplanung bei Nutzungskonflikten erörtern.</w:t>
      </w:r>
    </w:p>
    <w:p w14:paraId="01505954" w14:textId="77777777" w:rsidR="0053725B" w:rsidRDefault="0053725B" w:rsidP="00A33846">
      <w:pPr>
        <w:spacing w:line="360" w:lineRule="auto"/>
        <w:jc w:val="both"/>
        <w:rPr>
          <w:b/>
          <w:bCs/>
        </w:rPr>
      </w:pPr>
    </w:p>
    <w:p w14:paraId="099EC04C" w14:textId="283E83BB" w:rsidR="005A5BAA" w:rsidRPr="00BF432B" w:rsidRDefault="005A5BAA" w:rsidP="00A33846">
      <w:pPr>
        <w:spacing w:line="360" w:lineRule="auto"/>
        <w:jc w:val="both"/>
        <w:rPr>
          <w:b/>
          <w:bCs/>
        </w:rPr>
      </w:pPr>
      <w:r w:rsidRPr="00BF432B">
        <w:rPr>
          <w:b/>
          <w:bCs/>
        </w:rPr>
        <w:lastRenderedPageBreak/>
        <w:t>Lehrplan Digitale Grundbildung</w:t>
      </w:r>
    </w:p>
    <w:p w14:paraId="1101F041" w14:textId="77777777" w:rsidR="005A5BAA" w:rsidRPr="00BF432B" w:rsidRDefault="005A5BAA" w:rsidP="00A33846">
      <w:pPr>
        <w:spacing w:line="360" w:lineRule="auto"/>
        <w:jc w:val="both"/>
        <w:rPr>
          <w:i/>
          <w:iCs/>
        </w:rPr>
      </w:pPr>
      <w:r w:rsidRPr="00BF432B">
        <w:rPr>
          <w:i/>
          <w:iCs/>
        </w:rPr>
        <w:t xml:space="preserve">Kompetenzbereich Orientierung: gesellschaftliche Aspekte von Medienwandel und Digitalisierung analysieren und reflektieren  </w:t>
      </w:r>
    </w:p>
    <w:p w14:paraId="126AB120" w14:textId="77777777" w:rsidR="005A5BAA" w:rsidRDefault="005A5BAA" w:rsidP="00A33846">
      <w:pPr>
        <w:spacing w:line="360" w:lineRule="auto"/>
        <w:jc w:val="both"/>
      </w:pPr>
      <w:r>
        <w:t>3.1 Die Schülerinnen und Schüler können an interdisziplinären Beispielen Anwendungen von Technik in Umwelt und Gesellschaft beschreiben und deren Relevanz für gesellschaftliche Gruppen und kulturelle Kontexte berücksichtigen. Sie können Wechselwirkungen benennen.</w:t>
      </w:r>
    </w:p>
    <w:p w14:paraId="2219E55B" w14:textId="77777777" w:rsidR="005A5BAA" w:rsidRDefault="005A5BAA" w:rsidP="00A33846">
      <w:pPr>
        <w:spacing w:line="360" w:lineRule="auto"/>
        <w:jc w:val="both"/>
      </w:pPr>
      <w:r>
        <w:t>3.4 Die Schülerinnen und Schüler können Kompromisse im Zusammenhang mit digitalen Technologien reflektieren, die sich auf die all</w:t>
      </w:r>
    </w:p>
    <w:p w14:paraId="56808789" w14:textId="77777777" w:rsidR="005A5BAA" w:rsidRDefault="005A5BAA" w:rsidP="00A33846">
      <w:pPr>
        <w:spacing w:line="360" w:lineRule="auto"/>
        <w:jc w:val="both"/>
      </w:pPr>
      <w:r>
        <w:t xml:space="preserve">täglichen Aktivitäten und beruflichen Möglichkeiten der Menschen auswirken.  </w:t>
      </w:r>
    </w:p>
    <w:p w14:paraId="1BDC6472" w14:textId="77777777" w:rsidR="005A5BAA" w:rsidRPr="00BF432B" w:rsidRDefault="005A5BAA" w:rsidP="00A33846">
      <w:pPr>
        <w:spacing w:line="360" w:lineRule="auto"/>
        <w:jc w:val="both"/>
        <w:rPr>
          <w:i/>
          <w:iCs/>
        </w:rPr>
      </w:pPr>
      <w:r w:rsidRPr="00BF432B">
        <w:rPr>
          <w:i/>
          <w:iCs/>
        </w:rPr>
        <w:t xml:space="preserve">Kompetenzbereich Information: mit Daten, Informationen und Informationssystemen verantwortungsvoll umgehen </w:t>
      </w:r>
    </w:p>
    <w:p w14:paraId="348DA6E0" w14:textId="76912117" w:rsidR="005A5BAA" w:rsidRDefault="005A5BAA" w:rsidP="00A33846">
      <w:pPr>
        <w:spacing w:line="360" w:lineRule="auto"/>
        <w:jc w:val="both"/>
      </w:pPr>
      <w:r>
        <w:t>3.6 zielgerichtet und selbstständig die Suche nach Informationen und Daten mit Hilfe geeigneter Strategien und Methoden planen und durchführen, geeignete Quellen nutzen und gefundene Informationen vergleichend hinterfragen.</w:t>
      </w:r>
    </w:p>
    <w:p w14:paraId="2F4E8271" w14:textId="0269A5D6" w:rsidR="00826318" w:rsidRDefault="00F2058E" w:rsidP="004457D6">
      <w:pPr>
        <w:pStyle w:val="berschrift2"/>
        <w:numPr>
          <w:ilvl w:val="1"/>
          <w:numId w:val="4"/>
        </w:numPr>
        <w:ind w:left="426" w:hanging="426"/>
      </w:pPr>
      <w:bookmarkStart w:id="8" w:name="_Toc219996352"/>
      <w:r>
        <w:t>Grob- und Feinlehrziele, Anforderungsbereiche</w:t>
      </w:r>
      <w:bookmarkEnd w:id="8"/>
    </w:p>
    <w:p w14:paraId="2B584588" w14:textId="266EADE7" w:rsidR="00D93AD2" w:rsidRDefault="00546DB7" w:rsidP="00D93AD2">
      <w:pPr>
        <w:jc w:val="both"/>
        <w:rPr>
          <w:b/>
          <w:bCs/>
        </w:rPr>
      </w:pPr>
      <w:r w:rsidRPr="00395FD8">
        <w:rPr>
          <w:b/>
          <w:bCs/>
        </w:rPr>
        <w:t>Groble</w:t>
      </w:r>
      <w:r w:rsidR="005F33C1">
        <w:rPr>
          <w:b/>
          <w:bCs/>
        </w:rPr>
        <w:t>r</w:t>
      </w:r>
      <w:r w:rsidRPr="00395FD8">
        <w:rPr>
          <w:b/>
          <w:bCs/>
        </w:rPr>
        <w:t>nziel</w:t>
      </w:r>
    </w:p>
    <w:p w14:paraId="696C0A66" w14:textId="1A38BA52" w:rsidR="005F33C1" w:rsidRPr="005F33C1" w:rsidRDefault="005F33C1" w:rsidP="000B43E8">
      <w:pPr>
        <w:spacing w:line="360" w:lineRule="auto"/>
        <w:jc w:val="both"/>
      </w:pPr>
      <w:r w:rsidRPr="005F33C1">
        <w:t xml:space="preserve">Die Schüler*innen </w:t>
      </w:r>
      <w:r w:rsidR="00457824">
        <w:t>beschreiben</w:t>
      </w:r>
      <w:r w:rsidRPr="005F33C1">
        <w:t xml:space="preserve"> zentrale Standortfaktoren einer Stadt, indem sie unterschiedliche Nutzungsformen, Verkehrsstrukturen und Aspekte der Lebensqualität beobachten, vergleichen und reflektieren.</w:t>
      </w:r>
    </w:p>
    <w:p w14:paraId="3B7B3096" w14:textId="13C7EE19" w:rsidR="00434146" w:rsidRPr="009B7E4C" w:rsidRDefault="00395FD8" w:rsidP="004457D6">
      <w:pPr>
        <w:rPr>
          <w:b/>
          <w:bCs/>
        </w:rPr>
      </w:pPr>
      <w:r w:rsidRPr="009B7E4C">
        <w:rPr>
          <w:b/>
          <w:bCs/>
        </w:rPr>
        <w:t>Feinlernziele</w:t>
      </w:r>
    </w:p>
    <w:p w14:paraId="3DD8F4AB" w14:textId="25020161" w:rsidR="009B7E4C" w:rsidRDefault="00AB0257" w:rsidP="001B36DC">
      <w:pPr>
        <w:spacing w:line="360" w:lineRule="auto"/>
        <w:jc w:val="both"/>
      </w:pPr>
      <w:r w:rsidRPr="00AB0257">
        <w:t>Die Schüler*innen beschreiben</w:t>
      </w:r>
      <w:r w:rsidR="00BC3D1E">
        <w:t xml:space="preserve"> durch eigene Beobachtungen</w:t>
      </w:r>
      <w:r w:rsidRPr="00AB0257">
        <w:t xml:space="preserve"> Nutzungsformen (Verkehr, Industrie, Wohnen, Kultur, Freizeit) an ausgewählten Stationen</w:t>
      </w:r>
      <w:r w:rsidR="00BC3D1E">
        <w:t>.</w:t>
      </w:r>
      <w:r w:rsidR="006B33F5">
        <w:t xml:space="preserve"> (ANF </w:t>
      </w:r>
      <w:r w:rsidR="00EA531B">
        <w:t>I</w:t>
      </w:r>
      <w:r w:rsidR="006B33F5">
        <w:t>)</w:t>
      </w:r>
    </w:p>
    <w:p w14:paraId="02FC9331" w14:textId="5EA74C65" w:rsidR="001B36DC" w:rsidRDefault="001B36DC" w:rsidP="001B36DC">
      <w:pPr>
        <w:spacing w:line="360" w:lineRule="auto"/>
        <w:jc w:val="both"/>
      </w:pPr>
      <w:r w:rsidRPr="001B36DC">
        <w:t xml:space="preserve">Die Schüler*innen vergleichen frühere und heutige Nutzungsformen </w:t>
      </w:r>
      <w:r>
        <w:t xml:space="preserve">von </w:t>
      </w:r>
      <w:r w:rsidR="003A2C3C">
        <w:t>Gebäuden</w:t>
      </w:r>
      <w:r w:rsidR="003A2C3C" w:rsidRPr="001B36DC">
        <w:t xml:space="preserve"> mithilfe</w:t>
      </w:r>
      <w:r>
        <w:t xml:space="preserve"> von </w:t>
      </w:r>
      <w:r w:rsidRPr="001B36DC">
        <w:t>Informationen vor Ort</w:t>
      </w:r>
      <w:r w:rsidR="000E72E4">
        <w:t xml:space="preserve"> und stellen G</w:t>
      </w:r>
      <w:r w:rsidRPr="001B36DC">
        <w:t>emeinsamkeiten und Unterschiede gegenüber</w:t>
      </w:r>
      <w:r w:rsidR="000E72E4">
        <w:t>.</w:t>
      </w:r>
      <w:r w:rsidR="006B33F5">
        <w:t xml:space="preserve"> </w:t>
      </w:r>
      <w:r w:rsidR="00EA531B">
        <w:t>(ANF II)</w:t>
      </w:r>
    </w:p>
    <w:p w14:paraId="5C7A472D" w14:textId="7AC9D3CA" w:rsidR="000E72E4" w:rsidRDefault="003A2C3C" w:rsidP="003A2C3C">
      <w:pPr>
        <w:spacing w:line="360" w:lineRule="auto"/>
        <w:jc w:val="both"/>
      </w:pPr>
      <w:r w:rsidRPr="003A2C3C">
        <w:t>Die Schüler*innen nehmen</w:t>
      </w:r>
      <w:r w:rsidR="00D963E8">
        <w:t xml:space="preserve"> durch Beobachtung von Umwelt, Verkehr und Infrastruktur</w:t>
      </w:r>
      <w:r w:rsidRPr="003A2C3C">
        <w:t xml:space="preserve"> </w:t>
      </w:r>
      <w:r w:rsidR="00657570">
        <w:t xml:space="preserve">Stellung </w:t>
      </w:r>
      <w:r w:rsidRPr="003A2C3C">
        <w:t>zur Wohn- und Lebensqualität</w:t>
      </w:r>
      <w:r w:rsidR="00810D1A">
        <w:t xml:space="preserve"> </w:t>
      </w:r>
      <w:r w:rsidR="00E61748">
        <w:t xml:space="preserve">und </w:t>
      </w:r>
      <w:r w:rsidR="00912BBD">
        <w:t>be</w:t>
      </w:r>
      <w:r w:rsidR="000377B0">
        <w:t>gründen ihre Entscheidung</w:t>
      </w:r>
      <w:r w:rsidR="00E61748">
        <w:t>.</w:t>
      </w:r>
      <w:r w:rsidR="00E256A7">
        <w:t xml:space="preserve"> (ANF III)</w:t>
      </w:r>
    </w:p>
    <w:p w14:paraId="6D9AB80A" w14:textId="2647C7A4" w:rsidR="00E61748" w:rsidRDefault="00A06710" w:rsidP="003A2C3C">
      <w:pPr>
        <w:spacing w:line="360" w:lineRule="auto"/>
        <w:jc w:val="both"/>
      </w:pPr>
      <w:r w:rsidRPr="00A06710">
        <w:lastRenderedPageBreak/>
        <w:t xml:space="preserve">Die Schüler*innen </w:t>
      </w:r>
      <w:r w:rsidR="002C4DF1">
        <w:t>erläutern</w:t>
      </w:r>
      <w:r w:rsidRPr="00A06710">
        <w:t xml:space="preserve"> die Bedeutung von Flüssen für Stadtentwicklung, am Beispiel des Linzer Hafens, indem sie wirtschaftliche, verkehrliche und historische Standortfaktoren in Beziehung setzen.</w:t>
      </w:r>
      <w:r w:rsidR="007A6187">
        <w:t xml:space="preserve"> (ANF II)</w:t>
      </w:r>
    </w:p>
    <w:p w14:paraId="3E6D4F0C" w14:textId="1D7EF876" w:rsidR="00BB2B9D" w:rsidRDefault="00AC411E" w:rsidP="00AC411E">
      <w:pPr>
        <w:spacing w:line="360" w:lineRule="auto"/>
        <w:jc w:val="both"/>
      </w:pPr>
      <w:r w:rsidRPr="00AC411E">
        <w:t xml:space="preserve">Die Schüler*innen </w:t>
      </w:r>
      <w:r w:rsidR="00C80F0A">
        <w:t xml:space="preserve">lokalisieren </w:t>
      </w:r>
      <w:r w:rsidR="009245E7">
        <w:t xml:space="preserve">die </w:t>
      </w:r>
      <w:r w:rsidR="00A555ED">
        <w:t xml:space="preserve">einzelnen </w:t>
      </w:r>
      <w:r w:rsidR="009245E7">
        <w:t>Stationen</w:t>
      </w:r>
      <w:r w:rsidR="00000EAA">
        <w:t xml:space="preserve"> </w:t>
      </w:r>
      <w:r w:rsidR="003E0DA3">
        <w:t xml:space="preserve">und wählen </w:t>
      </w:r>
      <w:r w:rsidR="00000EAA" w:rsidRPr="00AC411E">
        <w:t>geeignete Wege sowie Verkehrsmittel</w:t>
      </w:r>
      <w:r w:rsidR="00486D76">
        <w:t xml:space="preserve"> mit Hilfe von Navigations- und Kartenapps</w:t>
      </w:r>
      <w:r w:rsidR="002C7419">
        <w:t xml:space="preserve"> aus. (ANF I)</w:t>
      </w:r>
    </w:p>
    <w:p w14:paraId="2CF152A5" w14:textId="698B7C58" w:rsidR="00434146" w:rsidRDefault="00F7566A" w:rsidP="00AC411E">
      <w:pPr>
        <w:spacing w:line="360" w:lineRule="auto"/>
        <w:jc w:val="both"/>
      </w:pPr>
      <w:r>
        <w:t xml:space="preserve">Die Schüler*innen </w:t>
      </w:r>
      <w:r w:rsidR="000B0C78">
        <w:t>reflektieren</w:t>
      </w:r>
      <w:r w:rsidR="00930A37">
        <w:t xml:space="preserve"> mithilfe des Arbeitsblattes</w:t>
      </w:r>
      <w:r w:rsidR="00F264C7">
        <w:t xml:space="preserve"> und den </w:t>
      </w:r>
      <w:r w:rsidR="00734E4B">
        <w:t>Fragebögen der App Survey123 ihre Erkenntnisse</w:t>
      </w:r>
      <w:r w:rsidR="00C25309">
        <w:t>.</w:t>
      </w:r>
      <w:r w:rsidR="001750BF">
        <w:t xml:space="preserve"> (ANF III)</w:t>
      </w:r>
    </w:p>
    <w:p w14:paraId="3736136C" w14:textId="241FAB62" w:rsidR="007E572F" w:rsidRDefault="007E572F" w:rsidP="004457D6">
      <w:pPr>
        <w:pStyle w:val="berschrift2"/>
        <w:numPr>
          <w:ilvl w:val="1"/>
          <w:numId w:val="4"/>
        </w:numPr>
        <w:ind w:left="426" w:hanging="426"/>
      </w:pPr>
      <w:bookmarkStart w:id="9" w:name="_Toc219996353"/>
      <w:r>
        <w:t>Fakten-, Konzept- und Methodenwissen</w:t>
      </w:r>
      <w:bookmarkEnd w:id="9"/>
    </w:p>
    <w:p w14:paraId="4B06326B" w14:textId="77777777" w:rsidR="00187B3F" w:rsidRDefault="00187B3F" w:rsidP="00187B3F">
      <w:pPr>
        <w:spacing w:line="360" w:lineRule="auto"/>
        <w:jc w:val="both"/>
      </w:pPr>
      <w:r w:rsidRPr="00187B3F">
        <w:rPr>
          <w:u w:val="single"/>
        </w:rPr>
        <w:t>Faktenwissen:</w:t>
      </w:r>
      <w:r w:rsidRPr="00187B3F">
        <w:t xml:space="preserve"> </w:t>
      </w:r>
      <w:r>
        <w:t>wichtiger Wirtschaftsräume (Nähe zur Voest), Handelsstandorte (Shoppingcenter, Bauhaus, …), Kulturstandorte (Kino, Posthof, Hafen als Veranstaltungsort, Mural Harbor), Verkehrsanbindung (Pendler, …), größer Hafenplatz der oberen Donau, Stadtentwicklung – Steigerung der Attraktivität (z.B. Hafenpark)</w:t>
      </w:r>
    </w:p>
    <w:p w14:paraId="5167A98D" w14:textId="1BC20D62" w:rsidR="004457D6" w:rsidRDefault="00187B3F" w:rsidP="00AE5E2B">
      <w:pPr>
        <w:spacing w:line="360" w:lineRule="auto"/>
        <w:jc w:val="both"/>
      </w:pPr>
      <w:r w:rsidRPr="00187B3F">
        <w:rPr>
          <w:u w:val="single"/>
        </w:rPr>
        <w:t>Konzeptwissen:</w:t>
      </w:r>
      <w:r w:rsidRPr="00D460D3">
        <w:t xml:space="preserve"> </w:t>
      </w:r>
      <w:r w:rsidRPr="00187B3F">
        <w:t>Multifunktionale Nutzung von Stadtgebieten (Industrie + Freizeit + Kultur)</w:t>
      </w:r>
      <w:r w:rsidR="00D460D3">
        <w:t xml:space="preserve">, </w:t>
      </w:r>
      <w:r w:rsidRPr="00187B3F">
        <w:t>Nachhaltige Stadtentwicklung: Umnutzung alter Industrieareale (Tabakfabrik)</w:t>
      </w:r>
      <w:r w:rsidR="00D460D3">
        <w:t>,</w:t>
      </w:r>
      <w:r w:rsidR="00AE5E2B">
        <w:t xml:space="preserve"> </w:t>
      </w:r>
      <w:r>
        <w:t>Faktoren der Standortwahl als Arbeitsplatz oder Wohnort (Verkehrsanbindung, öffentliche Dienstleistungen, …)</w:t>
      </w:r>
    </w:p>
    <w:p w14:paraId="2D2CD3DA" w14:textId="33ED472C" w:rsidR="00187B3F" w:rsidRPr="00D460D3" w:rsidRDefault="00187B3F" w:rsidP="00D460D3">
      <w:pPr>
        <w:spacing w:line="360" w:lineRule="auto"/>
        <w:jc w:val="both"/>
      </w:pPr>
      <w:r w:rsidRPr="00187B3F">
        <w:rPr>
          <w:u w:val="single"/>
        </w:rPr>
        <w:t>Methodenwissen</w:t>
      </w:r>
      <w:r w:rsidRPr="00D460D3">
        <w:t>:</w:t>
      </w:r>
      <w:r w:rsidR="00D460D3" w:rsidRPr="00D460D3">
        <w:t xml:space="preserve"> Räumliche Orientierung mit digitalen Geomedien, Tracking von Routen, Datenerhebung mittels mobiler Surveys, strukturierte Raumbeobachtung, Vergleich von Standorten anhand vorgegebener Kriterien sowie Informationsentnahme aus dem </w:t>
      </w:r>
      <w:proofErr w:type="spellStart"/>
      <w:r w:rsidR="00D460D3" w:rsidRPr="00D460D3">
        <w:t>Realraum</w:t>
      </w:r>
      <w:proofErr w:type="spellEnd"/>
      <w:r w:rsidR="00AE5E2B">
        <w:t xml:space="preserve"> (Infotafeln, …)</w:t>
      </w:r>
    </w:p>
    <w:p w14:paraId="59271B8C" w14:textId="2B39AD07" w:rsidR="00B24208" w:rsidRDefault="004457D6" w:rsidP="004457D6">
      <w:pPr>
        <w:pStyle w:val="berschrift2"/>
        <w:numPr>
          <w:ilvl w:val="1"/>
          <w:numId w:val="4"/>
        </w:numPr>
        <w:ind w:left="426" w:hanging="426"/>
      </w:pPr>
      <w:bookmarkStart w:id="10" w:name="_Toc219996354"/>
      <w:r>
        <w:t>Erwartungshorizont</w:t>
      </w:r>
      <w:bookmarkEnd w:id="10"/>
    </w:p>
    <w:p w14:paraId="4594F526" w14:textId="44157E1A" w:rsidR="00AF0A50" w:rsidRDefault="00976219" w:rsidP="00976219">
      <w:pPr>
        <w:spacing w:line="360" w:lineRule="auto"/>
        <w:jc w:val="both"/>
      </w:pPr>
      <w:r w:rsidRPr="00976219">
        <w:t>Es wird erwartet, dass die Schüler*innen ihre Beobachtungen entlang der Route nachvollziehbar dokumentieren, zentrale Standortfaktoren benennen, Nutzungsformen vergleichen und einfache Bewertungen zur Lebensqualität sowie zur Nutzung digitaler Geomedien begründet formulieren.</w:t>
      </w:r>
    </w:p>
    <w:p w14:paraId="2F9D6416" w14:textId="423C09E1" w:rsidR="00F9362C" w:rsidRDefault="00AF0A50" w:rsidP="00AF0A50">
      <w:r>
        <w:br w:type="page"/>
      </w:r>
    </w:p>
    <w:p w14:paraId="2C31D70E" w14:textId="1C18AADB" w:rsidR="00F4275C" w:rsidRDefault="00C60509" w:rsidP="00022813">
      <w:pPr>
        <w:pStyle w:val="berschrift1"/>
        <w:numPr>
          <w:ilvl w:val="0"/>
          <w:numId w:val="4"/>
        </w:numPr>
        <w:spacing w:after="120"/>
        <w:ind w:left="425" w:hanging="425"/>
      </w:pPr>
      <w:bookmarkStart w:id="11" w:name="_Toc219996355"/>
      <w:r>
        <w:lastRenderedPageBreak/>
        <w:t>Reflexion</w:t>
      </w:r>
      <w:bookmarkEnd w:id="11"/>
    </w:p>
    <w:p w14:paraId="12094185" w14:textId="49761C33" w:rsidR="005F47CC" w:rsidRPr="005F47CC" w:rsidRDefault="009A7A74" w:rsidP="005F47CC">
      <w:r w:rsidRPr="009A7A74">
        <w:t xml:space="preserve">Da wir während der Exkursion </w:t>
      </w:r>
      <w:r>
        <w:t xml:space="preserve">jeweils </w:t>
      </w:r>
      <w:r w:rsidRPr="009A7A74">
        <w:t xml:space="preserve">mit einer </w:t>
      </w:r>
      <w:r>
        <w:t xml:space="preserve">reinen </w:t>
      </w:r>
      <w:r w:rsidRPr="009A7A74">
        <w:t xml:space="preserve">Mädchengruppe unterwegs waren, bezieht sich die Reflexion </w:t>
      </w:r>
      <w:r>
        <w:t xml:space="preserve">nur </w:t>
      </w:r>
      <w:r w:rsidRPr="009A7A74">
        <w:t xml:space="preserve">auf </w:t>
      </w:r>
      <w:r>
        <w:t>Schülerinnen</w:t>
      </w:r>
      <w:r w:rsidRPr="009A7A74">
        <w:t>.</w:t>
      </w:r>
    </w:p>
    <w:p w14:paraId="0337A732" w14:textId="36D2F086" w:rsidR="004E2BA3" w:rsidRDefault="004E2BA3" w:rsidP="00640A19">
      <w:pPr>
        <w:pStyle w:val="berschrift2"/>
        <w:numPr>
          <w:ilvl w:val="1"/>
          <w:numId w:val="4"/>
        </w:numPr>
        <w:ind w:left="426" w:hanging="426"/>
        <w:rPr>
          <w:rFonts w:eastAsia="Arial"/>
        </w:rPr>
      </w:pPr>
      <w:bookmarkStart w:id="12" w:name="_Toc219996356"/>
      <w:r>
        <w:rPr>
          <w:rFonts w:eastAsia="Arial"/>
        </w:rPr>
        <w:t>Erreichte Ziele</w:t>
      </w:r>
      <w:bookmarkEnd w:id="12"/>
    </w:p>
    <w:p w14:paraId="09616749" w14:textId="7DDCB26F" w:rsidR="004E23EA" w:rsidRDefault="004E23EA" w:rsidP="00DC7623">
      <w:pPr>
        <w:spacing w:after="0" w:line="360" w:lineRule="auto"/>
        <w:jc w:val="both"/>
        <w:rPr>
          <w:rFonts w:eastAsia="Arial" w:cs="Arial"/>
          <w:szCs w:val="24"/>
        </w:rPr>
      </w:pPr>
      <w:r>
        <w:rPr>
          <w:rFonts w:eastAsia="Arial" w:cs="Arial"/>
          <w:szCs w:val="24"/>
        </w:rPr>
        <w:t xml:space="preserve">Der Aspekt der </w:t>
      </w:r>
      <w:r w:rsidR="009F0A3F">
        <w:rPr>
          <w:rFonts w:eastAsia="Arial" w:cs="Arial"/>
          <w:szCs w:val="24"/>
        </w:rPr>
        <w:t xml:space="preserve">neue Nutzungsformen von Gebäuden </w:t>
      </w:r>
      <w:r>
        <w:rPr>
          <w:rFonts w:eastAsia="Arial" w:cs="Arial"/>
          <w:szCs w:val="24"/>
        </w:rPr>
        <w:t>wurde gut aufgegriffen</w:t>
      </w:r>
      <w:r w:rsidR="009F0A3F">
        <w:rPr>
          <w:rFonts w:eastAsia="Arial" w:cs="Arial"/>
          <w:szCs w:val="24"/>
        </w:rPr>
        <w:t>, da e</w:t>
      </w:r>
      <w:r>
        <w:rPr>
          <w:rFonts w:eastAsia="Arial" w:cs="Arial"/>
          <w:szCs w:val="24"/>
        </w:rPr>
        <w:t>r an</w:t>
      </w:r>
      <w:r w:rsidR="009F0A3F">
        <w:rPr>
          <w:rFonts w:eastAsia="Arial" w:cs="Arial"/>
          <w:szCs w:val="24"/>
        </w:rPr>
        <w:t xml:space="preserve"> drei unterschiedlichen </w:t>
      </w:r>
      <w:r>
        <w:rPr>
          <w:rFonts w:eastAsia="Arial" w:cs="Arial"/>
          <w:szCs w:val="24"/>
        </w:rPr>
        <w:t>Stationen</w:t>
      </w:r>
      <w:r w:rsidR="009F0A3F">
        <w:rPr>
          <w:rFonts w:eastAsia="Arial" w:cs="Arial"/>
          <w:szCs w:val="24"/>
        </w:rPr>
        <w:t xml:space="preserve"> vorkam (Tabakfabrik, </w:t>
      </w:r>
      <w:r w:rsidR="00C20645">
        <w:rPr>
          <w:rFonts w:eastAsia="Arial" w:cs="Arial"/>
          <w:szCs w:val="24"/>
        </w:rPr>
        <w:t>Turm 25, Posthof).</w:t>
      </w:r>
      <w:r w:rsidRPr="004E23EA">
        <w:t xml:space="preserve"> </w:t>
      </w:r>
      <w:r w:rsidRPr="004E23EA">
        <w:rPr>
          <w:rFonts w:eastAsia="Arial" w:cs="Arial"/>
          <w:szCs w:val="24"/>
        </w:rPr>
        <w:t>Dadurch konnten die Schülerinnen Unterschiede und Gemeinsamkeiten gut erkennen.</w:t>
      </w:r>
    </w:p>
    <w:p w14:paraId="69B65F2C" w14:textId="3409D150" w:rsidR="004E23EA" w:rsidRDefault="004E23EA" w:rsidP="00DC7623">
      <w:pPr>
        <w:spacing w:after="0" w:line="360" w:lineRule="auto"/>
        <w:jc w:val="both"/>
        <w:rPr>
          <w:rFonts w:eastAsia="Arial" w:cs="Arial"/>
          <w:szCs w:val="24"/>
        </w:rPr>
      </w:pPr>
      <w:r w:rsidRPr="004E23EA">
        <w:rPr>
          <w:rFonts w:eastAsia="Arial" w:cs="Arial"/>
          <w:szCs w:val="24"/>
        </w:rPr>
        <w:t>Unterschiede z</w:t>
      </w:r>
      <w:r>
        <w:rPr>
          <w:rFonts w:eastAsia="Arial" w:cs="Arial"/>
          <w:szCs w:val="24"/>
        </w:rPr>
        <w:t>um</w:t>
      </w:r>
      <w:r w:rsidRPr="004E23EA">
        <w:rPr>
          <w:rFonts w:eastAsia="Arial" w:cs="Arial"/>
          <w:szCs w:val="24"/>
        </w:rPr>
        <w:t xml:space="preserve"> Land, wie Lärm,</w:t>
      </w:r>
      <w:r w:rsidR="009A7A74">
        <w:rPr>
          <w:rFonts w:eastAsia="Arial" w:cs="Arial"/>
          <w:szCs w:val="24"/>
        </w:rPr>
        <w:t xml:space="preserve"> Gerüche,</w:t>
      </w:r>
      <w:r w:rsidRPr="004E23EA">
        <w:rPr>
          <w:rFonts w:eastAsia="Arial" w:cs="Arial"/>
          <w:szCs w:val="24"/>
        </w:rPr>
        <w:t xml:space="preserve"> Verkehrsmittel und Wohnen, wurden von den Schülerinnen mehrfach </w:t>
      </w:r>
      <w:r>
        <w:rPr>
          <w:rFonts w:eastAsia="Arial" w:cs="Arial"/>
          <w:szCs w:val="24"/>
        </w:rPr>
        <w:t>erwähnt</w:t>
      </w:r>
      <w:r w:rsidRPr="004E23EA">
        <w:rPr>
          <w:rFonts w:eastAsia="Arial" w:cs="Arial"/>
          <w:szCs w:val="24"/>
        </w:rPr>
        <w:t xml:space="preserve"> und somit bewusst wahrgenommen.</w:t>
      </w:r>
    </w:p>
    <w:p w14:paraId="0C8CC8FA" w14:textId="04223AFC" w:rsidR="004E23EA" w:rsidRDefault="004E23EA" w:rsidP="00DC7623">
      <w:pPr>
        <w:spacing w:after="0" w:line="360" w:lineRule="auto"/>
        <w:jc w:val="both"/>
        <w:rPr>
          <w:rFonts w:eastAsia="Arial" w:cs="Arial"/>
          <w:szCs w:val="24"/>
        </w:rPr>
      </w:pPr>
      <w:r w:rsidRPr="004E23EA">
        <w:rPr>
          <w:rFonts w:eastAsia="Arial" w:cs="Arial"/>
          <w:szCs w:val="24"/>
        </w:rPr>
        <w:t>Der Umgang mit den Apps funktionierte insgesamt gut. Die Schülerinnen konnten die Apps größtenteils selbstständig bedienen und benötigten</w:t>
      </w:r>
      <w:r>
        <w:rPr>
          <w:rFonts w:eastAsia="Arial" w:cs="Arial"/>
          <w:szCs w:val="24"/>
        </w:rPr>
        <w:t xml:space="preserve"> von uns</w:t>
      </w:r>
      <w:r w:rsidRPr="004E23EA">
        <w:rPr>
          <w:rFonts w:eastAsia="Arial" w:cs="Arial"/>
          <w:szCs w:val="24"/>
        </w:rPr>
        <w:t xml:space="preserve"> nur wenig Unterstützung.</w:t>
      </w:r>
      <w:r w:rsidR="0045134F">
        <w:rPr>
          <w:rFonts w:eastAsia="Arial" w:cs="Arial"/>
          <w:szCs w:val="24"/>
        </w:rPr>
        <w:t xml:space="preserve"> </w:t>
      </w:r>
      <w:r w:rsidR="0045134F" w:rsidRPr="0045134F">
        <w:rPr>
          <w:rFonts w:eastAsia="Arial" w:cs="Arial"/>
          <w:szCs w:val="24"/>
        </w:rPr>
        <w:t xml:space="preserve">Besonders die App „Vor </w:t>
      </w:r>
      <w:proofErr w:type="spellStart"/>
      <w:r w:rsidR="0045134F" w:rsidRPr="0045134F">
        <w:rPr>
          <w:rFonts w:eastAsia="Arial" w:cs="Arial"/>
          <w:szCs w:val="24"/>
        </w:rPr>
        <w:t>AnachB</w:t>
      </w:r>
      <w:proofErr w:type="spellEnd"/>
      <w:r w:rsidR="0045134F" w:rsidRPr="0045134F">
        <w:rPr>
          <w:rFonts w:eastAsia="Arial" w:cs="Arial"/>
          <w:szCs w:val="24"/>
        </w:rPr>
        <w:t>“ unterstützte die Schülerinnen bei der Wahl der jeweils schnellsten Route.</w:t>
      </w:r>
    </w:p>
    <w:p w14:paraId="49FD1F02" w14:textId="7A59BF20" w:rsidR="004E23EA" w:rsidRDefault="004E23EA" w:rsidP="004E23EA">
      <w:pPr>
        <w:spacing w:after="0" w:line="360" w:lineRule="auto"/>
        <w:rPr>
          <w:rFonts w:eastAsia="Arial" w:cs="Arial"/>
          <w:szCs w:val="24"/>
        </w:rPr>
      </w:pPr>
      <w:r w:rsidRPr="004E23EA">
        <w:rPr>
          <w:rFonts w:eastAsia="Arial" w:cs="Arial"/>
          <w:szCs w:val="24"/>
        </w:rPr>
        <w:t xml:space="preserve">Die Schülerinnen nahmen außerdem Stellung zur Wohn- und Lebensqualität im Hafenviertel. Sie waren sich einig, dass sie dort nicht wohnen möchten, </w:t>
      </w:r>
      <w:r w:rsidR="001F1CA0" w:rsidRPr="001F1CA0">
        <w:rPr>
          <w:rFonts w:eastAsia="Arial" w:cs="Arial"/>
          <w:szCs w:val="24"/>
        </w:rPr>
        <w:t>da es ihnen durch die nahe Autobahn zu laut war, die Umgebung sehr grau wirkte und es viel Industrie gab.</w:t>
      </w:r>
    </w:p>
    <w:p w14:paraId="776B340D" w14:textId="06F9E7C5" w:rsidR="00A41C15" w:rsidRDefault="00A41C15" w:rsidP="00640A19">
      <w:pPr>
        <w:pStyle w:val="berschrift2"/>
        <w:numPr>
          <w:ilvl w:val="1"/>
          <w:numId w:val="4"/>
        </w:numPr>
        <w:ind w:left="426" w:hanging="426"/>
      </w:pPr>
      <w:bookmarkStart w:id="13" w:name="_Toc219996357"/>
      <w:r>
        <w:t>Umgestaltung, Verbesserung</w:t>
      </w:r>
      <w:bookmarkEnd w:id="13"/>
    </w:p>
    <w:p w14:paraId="2DC9A309" w14:textId="0C868CF9" w:rsidR="004E23EA" w:rsidRDefault="004E23EA" w:rsidP="00DC7623">
      <w:pPr>
        <w:spacing w:after="0" w:line="360" w:lineRule="auto"/>
        <w:jc w:val="both"/>
        <w:rPr>
          <w:rFonts w:eastAsia="Arial" w:cs="Arial"/>
          <w:szCs w:val="24"/>
        </w:rPr>
      </w:pPr>
      <w:r>
        <w:rPr>
          <w:rFonts w:eastAsia="Arial" w:cs="Arial"/>
          <w:szCs w:val="24"/>
        </w:rPr>
        <w:t>Aufgrund der Kälte am Tag der Durchführung, wäre es sehr sinnvoll gewesen, einen</w:t>
      </w:r>
      <w:r w:rsidR="001F1CA0">
        <w:rPr>
          <w:rFonts w:eastAsia="Arial" w:cs="Arial"/>
          <w:szCs w:val="24"/>
        </w:rPr>
        <w:t xml:space="preserve"> längeren</w:t>
      </w:r>
      <w:r>
        <w:rPr>
          <w:rFonts w:eastAsia="Arial" w:cs="Arial"/>
          <w:szCs w:val="24"/>
        </w:rPr>
        <w:t xml:space="preserve"> Stopp einzuplanen, </w:t>
      </w:r>
      <w:r w:rsidR="001F1CA0">
        <w:rPr>
          <w:rFonts w:eastAsia="Arial" w:cs="Arial"/>
          <w:szCs w:val="24"/>
        </w:rPr>
        <w:t xml:space="preserve">bei dem sich die Schülerinnen aufwärmen hätten können. </w:t>
      </w:r>
      <w:r>
        <w:rPr>
          <w:rFonts w:eastAsia="Arial" w:cs="Arial"/>
          <w:szCs w:val="24"/>
        </w:rPr>
        <w:t xml:space="preserve">Dies war bei unserer Planung leider zur </w:t>
      </w:r>
      <w:r w:rsidR="001F1CA0">
        <w:rPr>
          <w:rFonts w:eastAsia="Arial" w:cs="Arial"/>
          <w:szCs w:val="24"/>
        </w:rPr>
        <w:t>in</w:t>
      </w:r>
      <w:r>
        <w:rPr>
          <w:rFonts w:eastAsia="Arial" w:cs="Arial"/>
          <w:szCs w:val="24"/>
        </w:rPr>
        <w:t xml:space="preserve"> der Tabakfabrik oder</w:t>
      </w:r>
      <w:r w:rsidR="001F1CA0">
        <w:rPr>
          <w:rFonts w:eastAsia="Arial" w:cs="Arial"/>
          <w:szCs w:val="24"/>
        </w:rPr>
        <w:t xml:space="preserve"> während der eher kurzen </w:t>
      </w:r>
      <w:r>
        <w:rPr>
          <w:rFonts w:eastAsia="Arial" w:cs="Arial"/>
          <w:szCs w:val="24"/>
        </w:rPr>
        <w:t xml:space="preserve">Busfahrten möglich. </w:t>
      </w:r>
    </w:p>
    <w:p w14:paraId="56961BF1" w14:textId="3956FF84" w:rsidR="00F60C0B" w:rsidRPr="00DC7623" w:rsidRDefault="001F1CA0" w:rsidP="00DC7623">
      <w:pPr>
        <w:spacing w:after="0" w:line="360" w:lineRule="auto"/>
        <w:jc w:val="both"/>
        <w:rPr>
          <w:rFonts w:eastAsia="Arial" w:cs="Arial"/>
          <w:szCs w:val="24"/>
        </w:rPr>
      </w:pPr>
      <w:r>
        <w:rPr>
          <w:rFonts w:eastAsia="Arial" w:cs="Arial"/>
          <w:szCs w:val="24"/>
        </w:rPr>
        <w:t>Zusätzlich</w:t>
      </w:r>
      <w:r w:rsidR="009A7A74">
        <w:rPr>
          <w:rFonts w:eastAsia="Arial" w:cs="Arial"/>
          <w:szCs w:val="24"/>
        </w:rPr>
        <w:t xml:space="preserve"> war die Plattform </w:t>
      </w:r>
      <w:r>
        <w:rPr>
          <w:rFonts w:eastAsia="Arial" w:cs="Arial"/>
          <w:szCs w:val="24"/>
        </w:rPr>
        <w:t>„</w:t>
      </w:r>
      <w:r w:rsidR="009A7A74">
        <w:rPr>
          <w:rFonts w:eastAsia="Arial" w:cs="Arial"/>
          <w:szCs w:val="24"/>
        </w:rPr>
        <w:t>Hafenpark</w:t>
      </w:r>
      <w:r>
        <w:rPr>
          <w:rFonts w:eastAsia="Arial" w:cs="Arial"/>
          <w:szCs w:val="24"/>
        </w:rPr>
        <w:t>“</w:t>
      </w:r>
      <w:r w:rsidR="009A7A74">
        <w:rPr>
          <w:rFonts w:eastAsia="Arial" w:cs="Arial"/>
          <w:szCs w:val="24"/>
        </w:rPr>
        <w:t xml:space="preserve"> aufgrund des Schnees geschlossen. </w:t>
      </w:r>
      <w:r>
        <w:rPr>
          <w:rFonts w:eastAsia="Arial" w:cs="Arial"/>
          <w:szCs w:val="24"/>
        </w:rPr>
        <w:t xml:space="preserve">Von dort aus hätten wir einen guten Blick </w:t>
      </w:r>
      <w:r w:rsidR="009A7A74">
        <w:rPr>
          <w:rFonts w:eastAsia="Arial" w:cs="Arial"/>
          <w:szCs w:val="24"/>
        </w:rPr>
        <w:t xml:space="preserve">über den Containerhafen </w:t>
      </w:r>
      <w:r>
        <w:rPr>
          <w:rFonts w:eastAsia="Arial" w:cs="Arial"/>
          <w:szCs w:val="24"/>
        </w:rPr>
        <w:t>gehabt</w:t>
      </w:r>
      <w:r w:rsidR="009A7A74">
        <w:rPr>
          <w:rFonts w:eastAsia="Arial" w:cs="Arial"/>
          <w:szCs w:val="24"/>
        </w:rPr>
        <w:t xml:space="preserve">. So konnten wir diesen nur kurz von der Straße aus sehen. </w:t>
      </w:r>
      <w:r>
        <w:rPr>
          <w:rFonts w:eastAsia="Arial" w:cs="Arial"/>
          <w:szCs w:val="24"/>
        </w:rPr>
        <w:t xml:space="preserve">Als Ersatzprogramm machten wir einen Stopp beim Posthof. Auch dort zeigte sich eine weitere neue Nutzungsform von Gebäuden. </w:t>
      </w:r>
    </w:p>
    <w:p w14:paraId="11F29C48" w14:textId="11919006" w:rsidR="00A41C15" w:rsidRDefault="00A41C15" w:rsidP="00640A19">
      <w:pPr>
        <w:pStyle w:val="berschrift2"/>
        <w:numPr>
          <w:ilvl w:val="1"/>
          <w:numId w:val="4"/>
        </w:numPr>
        <w:ind w:left="426" w:hanging="426"/>
      </w:pPr>
      <w:bookmarkStart w:id="14" w:name="_Toc219996358"/>
      <w:r>
        <w:t>Feedback der Schülerinnen</w:t>
      </w:r>
      <w:bookmarkEnd w:id="14"/>
    </w:p>
    <w:p w14:paraId="5B123CAF" w14:textId="65AEEB7A" w:rsidR="0045134F" w:rsidRDefault="0045134F" w:rsidP="00DC7623">
      <w:pPr>
        <w:spacing w:after="0" w:line="360" w:lineRule="auto"/>
        <w:jc w:val="both"/>
        <w:rPr>
          <w:rFonts w:eastAsia="Arial" w:cs="Arial"/>
          <w:szCs w:val="24"/>
        </w:rPr>
      </w:pPr>
      <w:r>
        <w:rPr>
          <w:rFonts w:eastAsia="Arial" w:cs="Arial"/>
          <w:szCs w:val="24"/>
        </w:rPr>
        <w:t xml:space="preserve">Die </w:t>
      </w:r>
      <w:r w:rsidR="00F60C0B">
        <w:rPr>
          <w:rFonts w:eastAsia="Arial" w:cs="Arial"/>
          <w:szCs w:val="24"/>
        </w:rPr>
        <w:t>S</w:t>
      </w:r>
      <w:r>
        <w:rPr>
          <w:rFonts w:eastAsia="Arial" w:cs="Arial"/>
          <w:szCs w:val="24"/>
        </w:rPr>
        <w:t>chülerinnen</w:t>
      </w:r>
      <w:r w:rsidR="00F60C0B">
        <w:rPr>
          <w:rFonts w:eastAsia="Arial" w:cs="Arial"/>
          <w:szCs w:val="24"/>
        </w:rPr>
        <w:t xml:space="preserve"> waren sehr begeistert von der Route</w:t>
      </w:r>
      <w:r w:rsidR="00443BD4">
        <w:rPr>
          <w:rFonts w:eastAsia="Arial" w:cs="Arial"/>
          <w:szCs w:val="24"/>
        </w:rPr>
        <w:t xml:space="preserve"> und generell sehr motiviert</w:t>
      </w:r>
      <w:r w:rsidR="00F60C0B">
        <w:rPr>
          <w:rFonts w:eastAsia="Arial" w:cs="Arial"/>
          <w:szCs w:val="24"/>
        </w:rPr>
        <w:t>.</w:t>
      </w:r>
      <w:r>
        <w:rPr>
          <w:rFonts w:eastAsia="Arial" w:cs="Arial"/>
          <w:szCs w:val="24"/>
        </w:rPr>
        <w:t xml:space="preserve"> </w:t>
      </w:r>
      <w:r w:rsidRPr="0045134F">
        <w:rPr>
          <w:rFonts w:eastAsia="Arial" w:cs="Arial"/>
          <w:szCs w:val="24"/>
        </w:rPr>
        <w:t>Sie machten gut mit und beteiligten sich aktiv an den Aufgaben. Besonders gut gefallen haben ihnen die Kunstwerke am Turm25, die Graffitis entlang der Strecke sowie der Posthof.</w:t>
      </w:r>
    </w:p>
    <w:p w14:paraId="6602CA43" w14:textId="77777777" w:rsidR="0045134F" w:rsidRDefault="004320B1" w:rsidP="00DC7623">
      <w:pPr>
        <w:spacing w:after="0" w:line="360" w:lineRule="auto"/>
        <w:jc w:val="both"/>
        <w:rPr>
          <w:rFonts w:eastAsia="Arial" w:cs="Arial"/>
          <w:szCs w:val="24"/>
        </w:rPr>
      </w:pPr>
      <w:r>
        <w:rPr>
          <w:rFonts w:eastAsia="Arial" w:cs="Arial"/>
          <w:szCs w:val="24"/>
        </w:rPr>
        <w:lastRenderedPageBreak/>
        <w:t>Einziger Kritikpunk</w:t>
      </w:r>
      <w:r w:rsidR="009A7A74">
        <w:rPr>
          <w:rFonts w:eastAsia="Arial" w:cs="Arial"/>
          <w:szCs w:val="24"/>
        </w:rPr>
        <w:t xml:space="preserve">t </w:t>
      </w:r>
      <w:r w:rsidR="0045134F">
        <w:rPr>
          <w:rFonts w:eastAsia="Arial" w:cs="Arial"/>
          <w:szCs w:val="24"/>
        </w:rPr>
        <w:t>aller</w:t>
      </w:r>
      <w:r w:rsidR="009A7A74">
        <w:rPr>
          <w:rFonts w:eastAsia="Arial" w:cs="Arial"/>
          <w:szCs w:val="24"/>
        </w:rPr>
        <w:t xml:space="preserve"> Schülerinnen war die </w:t>
      </w:r>
      <w:r>
        <w:rPr>
          <w:rFonts w:eastAsia="Arial" w:cs="Arial"/>
          <w:szCs w:val="24"/>
        </w:rPr>
        <w:t>Kälte</w:t>
      </w:r>
      <w:r w:rsidR="009A7A74">
        <w:rPr>
          <w:rFonts w:eastAsia="Arial" w:cs="Arial"/>
          <w:szCs w:val="24"/>
        </w:rPr>
        <w:t xml:space="preserve">. </w:t>
      </w:r>
      <w:r w:rsidR="0045134F" w:rsidRPr="0045134F">
        <w:rPr>
          <w:rFonts w:eastAsia="Arial" w:cs="Arial"/>
          <w:szCs w:val="24"/>
        </w:rPr>
        <w:t>Eine Gruppe merkte außerdem an, dass es bei der Bushaltestelle Industriezeile unangenehm riecht, was sie als störend empfanden.</w:t>
      </w:r>
      <w:r w:rsidR="0045134F">
        <w:rPr>
          <w:rFonts w:eastAsia="Arial" w:cs="Arial"/>
          <w:szCs w:val="24"/>
        </w:rPr>
        <w:t xml:space="preserve"> </w:t>
      </w:r>
    </w:p>
    <w:p w14:paraId="3D057D25" w14:textId="7B16B580" w:rsidR="0045134F" w:rsidRDefault="0045134F" w:rsidP="00DC7623">
      <w:pPr>
        <w:spacing w:after="0" w:line="360" w:lineRule="auto"/>
        <w:jc w:val="both"/>
        <w:rPr>
          <w:rFonts w:eastAsia="Arial" w:cs="Arial"/>
          <w:szCs w:val="24"/>
        </w:rPr>
      </w:pPr>
      <w:r w:rsidRPr="0045134F">
        <w:rPr>
          <w:rFonts w:eastAsia="Arial" w:cs="Arial"/>
          <w:szCs w:val="24"/>
        </w:rPr>
        <w:t>Neu war für viele Schülerinnen, dass es in Linz sehr viele öffentliche Verkehrsmittel gibt und man diese einfach nutzen kann, ohne beim Einsteigen einen Ausweis vorzuzeigen. Überrascht waren die Schülerinnen darüber, wie viel Industrie es in Linz gibt</w:t>
      </w:r>
      <w:r w:rsidR="00AF0A50">
        <w:rPr>
          <w:rFonts w:eastAsia="Arial" w:cs="Arial"/>
          <w:szCs w:val="24"/>
        </w:rPr>
        <w:t xml:space="preserve">. Eine Gruppe meinte, dass </w:t>
      </w:r>
      <w:r w:rsidRPr="0045134F">
        <w:rPr>
          <w:rFonts w:eastAsia="Arial" w:cs="Arial"/>
          <w:szCs w:val="24"/>
        </w:rPr>
        <w:t>sie sich Linz insgesamt kleiner vorgestellt hätten.</w:t>
      </w:r>
    </w:p>
    <w:p w14:paraId="0F2E03D0" w14:textId="77777777" w:rsidR="002C4A6F" w:rsidRDefault="002C4A6F">
      <w:pPr>
        <w:spacing w:after="0" w:line="360" w:lineRule="auto"/>
        <w:jc w:val="both"/>
        <w:rPr>
          <w:rFonts w:eastAsia="Arial" w:cs="Arial"/>
          <w:szCs w:val="24"/>
        </w:rPr>
      </w:pPr>
    </w:p>
    <w:p w14:paraId="2118C526" w14:textId="0BF5BCA6" w:rsidR="00640A19" w:rsidRDefault="00640A19">
      <w:pPr>
        <w:rPr>
          <w:rFonts w:eastAsia="Arial" w:cs="Arial"/>
          <w:szCs w:val="24"/>
        </w:rPr>
      </w:pPr>
      <w:r>
        <w:rPr>
          <w:rFonts w:eastAsia="Arial" w:cs="Arial"/>
          <w:szCs w:val="24"/>
        </w:rPr>
        <w:br w:type="page"/>
      </w:r>
    </w:p>
    <w:p w14:paraId="485EB4E6" w14:textId="4E5DC340" w:rsidR="00436A4B" w:rsidRDefault="00C60509" w:rsidP="00436A4B">
      <w:pPr>
        <w:pStyle w:val="berschrift1"/>
        <w:spacing w:line="360" w:lineRule="auto"/>
      </w:pPr>
      <w:bookmarkStart w:id="15" w:name="_Toc219996359"/>
      <w:r>
        <w:lastRenderedPageBreak/>
        <w:t>Anhang</w:t>
      </w:r>
      <w:bookmarkEnd w:id="15"/>
    </w:p>
    <w:p w14:paraId="4117E0B3" w14:textId="77777777" w:rsidR="00AF0A50" w:rsidRPr="00010756" w:rsidRDefault="0017132A">
      <w:pPr>
        <w:rPr>
          <w:b/>
          <w:bCs/>
          <w:sz w:val="28"/>
          <w:szCs w:val="24"/>
        </w:rPr>
      </w:pPr>
      <w:r w:rsidRPr="00010756">
        <w:rPr>
          <w:b/>
          <w:bCs/>
          <w:sz w:val="28"/>
          <w:szCs w:val="24"/>
        </w:rPr>
        <w:t>Arbeitsblatt</w:t>
      </w:r>
      <w:r w:rsidR="00AF0A50" w:rsidRPr="00010756">
        <w:rPr>
          <w:b/>
          <w:bCs/>
          <w:sz w:val="28"/>
          <w:szCs w:val="24"/>
        </w:rPr>
        <w:t xml:space="preserve"> für die </w:t>
      </w:r>
      <w:proofErr w:type="spellStart"/>
      <w:proofErr w:type="gramStart"/>
      <w:r w:rsidR="00AF0A50" w:rsidRPr="00010756">
        <w:rPr>
          <w:b/>
          <w:bCs/>
          <w:sz w:val="28"/>
          <w:szCs w:val="24"/>
        </w:rPr>
        <w:t>Schüler:innen</w:t>
      </w:r>
      <w:proofErr w:type="spellEnd"/>
      <w:proofErr w:type="gramEnd"/>
      <w:r w:rsidR="00AF0A50" w:rsidRPr="00010756">
        <w:rPr>
          <w:b/>
          <w:bCs/>
          <w:sz w:val="28"/>
          <w:szCs w:val="24"/>
        </w:rPr>
        <w:t xml:space="preserve"> in eine Richtung: </w:t>
      </w:r>
    </w:p>
    <w:p w14:paraId="281E9B06" w14:textId="77777777" w:rsidR="00AF0A50" w:rsidRDefault="00AF0A5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F0A50" w:rsidRPr="00AF0A50" w14:paraId="6473AE58" w14:textId="77777777">
        <w:tc>
          <w:tcPr>
            <w:tcW w:w="4531" w:type="dxa"/>
            <w:hideMark/>
          </w:tcPr>
          <w:p w14:paraId="74BA6204" w14:textId="7EB37CA3" w:rsidR="00AF0A50" w:rsidRPr="00AF0A50" w:rsidRDefault="00AF0A50" w:rsidP="00AF0A50">
            <w:pPr>
              <w:spacing w:after="160" w:line="259" w:lineRule="auto"/>
              <w:rPr>
                <w:b/>
                <w:bCs/>
                <w:sz w:val="40"/>
                <w:szCs w:val="36"/>
                <w:lang w:val="de-DE"/>
              </w:rPr>
            </w:pPr>
            <w:r w:rsidRPr="00AF0A50">
              <w:rPr>
                <w:lang w:val="de-DE"/>
              </w:rPr>
              <w:drawing>
                <wp:anchor distT="0" distB="0" distL="114300" distR="114300" simplePos="0" relativeHeight="251659264" behindDoc="1" locked="0" layoutInCell="1" allowOverlap="1" wp14:anchorId="38632DD8" wp14:editId="7E82E5B6">
                  <wp:simplePos x="0" y="0"/>
                  <wp:positionH relativeFrom="column">
                    <wp:posOffset>-635</wp:posOffset>
                  </wp:positionH>
                  <wp:positionV relativeFrom="paragraph">
                    <wp:posOffset>100330</wp:posOffset>
                  </wp:positionV>
                  <wp:extent cx="702310" cy="702310"/>
                  <wp:effectExtent l="0" t="0" r="2540" b="0"/>
                  <wp:wrapNone/>
                  <wp:docPr id="102146728" name="Grafik 24" descr="Lupe mit einfarbiger Füllung"/>
                  <wp:cNvGraphicFramePr/>
                  <a:graphic xmlns:a="http://schemas.openxmlformats.org/drawingml/2006/main">
                    <a:graphicData uri="http://schemas.openxmlformats.org/drawingml/2006/picture">
                      <pic:pic xmlns:pic="http://schemas.openxmlformats.org/drawingml/2006/picture">
                        <pic:nvPicPr>
                          <pic:cNvPr id="824881544" name="Grafik 2" descr="Lupe mit einfarbiger Füllung"/>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701675" cy="701675"/>
                          </a:xfrm>
                          <a:prstGeom prst="rect">
                            <a:avLst/>
                          </a:prstGeom>
                        </pic:spPr>
                      </pic:pic>
                    </a:graphicData>
                  </a:graphic>
                  <wp14:sizeRelH relativeFrom="margin">
                    <wp14:pctWidth>0</wp14:pctWidth>
                  </wp14:sizeRelH>
                  <wp14:sizeRelV relativeFrom="margin">
                    <wp14:pctHeight>0</wp14:pctHeight>
                  </wp14:sizeRelV>
                </wp:anchor>
              </w:drawing>
            </w:r>
            <w:r w:rsidRPr="00AF0A50">
              <w:rPr>
                <w:lang w:val="de-DE"/>
              </w:rPr>
              <w:tab/>
            </w:r>
            <w:r w:rsidRPr="00AF0A50">
              <w:rPr>
                <w:lang w:val="de-DE"/>
              </w:rPr>
              <w:tab/>
            </w:r>
            <w:r w:rsidRPr="00AF0A50">
              <w:rPr>
                <w:b/>
                <w:bCs/>
                <w:sz w:val="40"/>
                <w:szCs w:val="36"/>
                <w:lang w:val="de-DE"/>
              </w:rPr>
              <w:t xml:space="preserve">Entdecke </w:t>
            </w:r>
          </w:p>
          <w:p w14:paraId="2D4F17DC" w14:textId="77777777" w:rsidR="00AF0A50" w:rsidRPr="00AF0A50" w:rsidRDefault="00AF0A50" w:rsidP="00AF0A50">
            <w:pPr>
              <w:spacing w:after="160" w:line="259" w:lineRule="auto"/>
              <w:rPr>
                <w:lang w:val="de-DE"/>
              </w:rPr>
            </w:pPr>
            <w:r w:rsidRPr="00AF0A50">
              <w:rPr>
                <w:b/>
                <w:bCs/>
                <w:sz w:val="40"/>
                <w:szCs w:val="36"/>
                <w:lang w:val="de-DE"/>
              </w:rPr>
              <w:tab/>
            </w:r>
            <w:r w:rsidRPr="00AF0A50">
              <w:rPr>
                <w:b/>
                <w:bCs/>
                <w:sz w:val="40"/>
                <w:szCs w:val="36"/>
                <w:lang w:val="de-DE"/>
              </w:rPr>
              <w:tab/>
              <w:t xml:space="preserve">L _ </w:t>
            </w:r>
            <w:proofErr w:type="spellStart"/>
            <w:r w:rsidRPr="00AF0A50">
              <w:rPr>
                <w:b/>
                <w:bCs/>
                <w:sz w:val="40"/>
                <w:szCs w:val="36"/>
                <w:lang w:val="de-DE"/>
              </w:rPr>
              <w:t>nz</w:t>
            </w:r>
            <w:proofErr w:type="spellEnd"/>
          </w:p>
        </w:tc>
        <w:tc>
          <w:tcPr>
            <w:tcW w:w="4531" w:type="dxa"/>
            <w:hideMark/>
          </w:tcPr>
          <w:p w14:paraId="4E5315AF" w14:textId="38EE0517" w:rsidR="00AF0A50" w:rsidRPr="00AF0A50" w:rsidRDefault="00AF0A50" w:rsidP="00AF0A50">
            <w:pPr>
              <w:spacing w:after="160" w:line="259" w:lineRule="auto"/>
              <w:rPr>
                <w:lang w:val="de-DE"/>
              </w:rPr>
            </w:pPr>
            <w:r w:rsidRPr="00AF0A50">
              <w:rPr>
                <w:lang w:val="de-DE"/>
              </w:rPr>
              <w:drawing>
                <wp:inline distT="0" distB="0" distL="0" distR="0" wp14:anchorId="3F247572" wp14:editId="685D9D83">
                  <wp:extent cx="2019300" cy="1135380"/>
                  <wp:effectExtent l="0" t="0" r="0" b="7620"/>
                  <wp:docPr id="1895460078" name="Grafik 22" descr="Mural Boat Hafen - Mural Harbor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Mural Boat Hafen - Mural Harbor Galle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5380"/>
                          </a:xfrm>
                          <a:prstGeom prst="rect">
                            <a:avLst/>
                          </a:prstGeom>
                          <a:noFill/>
                          <a:ln>
                            <a:noFill/>
                          </a:ln>
                        </pic:spPr>
                      </pic:pic>
                    </a:graphicData>
                  </a:graphic>
                </wp:inline>
              </w:drawing>
            </w:r>
          </w:p>
        </w:tc>
      </w:tr>
    </w:tbl>
    <w:p w14:paraId="44F442A8" w14:textId="4353F141" w:rsidR="00AF0A50" w:rsidRPr="00AF0A50" w:rsidRDefault="00AF0A50" w:rsidP="00AF0A50">
      <w:pPr>
        <w:rPr>
          <w:lang w:val="de-DE"/>
        </w:rPr>
      </w:pPr>
      <w:r w:rsidRPr="00AF0A50">
        <w:rPr>
          <w:lang w:val="de-DE"/>
        </w:rPr>
        <w:drawing>
          <wp:anchor distT="0" distB="0" distL="114300" distR="114300" simplePos="0" relativeHeight="251660288" behindDoc="0" locked="0" layoutInCell="1" allowOverlap="1" wp14:anchorId="4FE27EBA" wp14:editId="2289E088">
            <wp:simplePos x="0" y="0"/>
            <wp:positionH relativeFrom="column">
              <wp:posOffset>509270</wp:posOffset>
            </wp:positionH>
            <wp:positionV relativeFrom="paragraph">
              <wp:posOffset>372110</wp:posOffset>
            </wp:positionV>
            <wp:extent cx="4584700" cy="4803775"/>
            <wp:effectExtent l="0" t="0" r="6350" b="0"/>
            <wp:wrapTopAndBottom/>
            <wp:docPr id="700020479" name="Grafik 23" descr="Ein Bild, das Karte, Text, Atl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20479" name="Grafik 23" descr="Ein Bild, das Karte, Text, Atlas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l="5954"/>
                    <a:stretch>
                      <a:fillRect/>
                    </a:stretch>
                  </pic:blipFill>
                  <pic:spPr bwMode="auto">
                    <a:xfrm>
                      <a:off x="0" y="0"/>
                      <a:ext cx="4584700" cy="4803775"/>
                    </a:xfrm>
                    <a:prstGeom prst="rect">
                      <a:avLst/>
                    </a:prstGeom>
                    <a:noFill/>
                  </pic:spPr>
                </pic:pic>
              </a:graphicData>
            </a:graphic>
            <wp14:sizeRelH relativeFrom="margin">
              <wp14:pctWidth>0</wp14:pctWidth>
            </wp14:sizeRelH>
            <wp14:sizeRelV relativeFrom="margin">
              <wp14:pctHeight>0</wp14:pctHeight>
            </wp14:sizeRelV>
          </wp:anchor>
        </w:drawing>
      </w:r>
      <w:r w:rsidRPr="00AF0A50">
        <w:rPr>
          <w:lang w:val="de-DE"/>
        </w:rPr>
        <w:t>Eure Route führt durchs Hafenviertel von Linz</w:t>
      </w:r>
    </w:p>
    <w:p w14:paraId="69ADF4F4" w14:textId="38CD9EDA" w:rsidR="00AF0A50" w:rsidRPr="00AF0A50" w:rsidRDefault="00AF0A50" w:rsidP="00AF0A50">
      <w:pPr>
        <w:rPr>
          <w:lang w:val="de-DE"/>
        </w:rPr>
      </w:pPr>
    </w:p>
    <w:p w14:paraId="519B313F" w14:textId="77777777" w:rsidR="00AF0A50" w:rsidRPr="00AF0A50" w:rsidRDefault="00AF0A50" w:rsidP="00AF0A50">
      <w:pPr>
        <w:rPr>
          <w:b/>
          <w:bCs/>
          <w:lang w:val="de-DE"/>
        </w:rPr>
      </w:pPr>
      <w:r w:rsidRPr="00AF0A50">
        <w:rPr>
          <w:b/>
          <w:bCs/>
          <w:lang w:val="de-DE"/>
        </w:rPr>
        <w:t>Start</w:t>
      </w:r>
    </w:p>
    <w:p w14:paraId="49BD1A59" w14:textId="77777777" w:rsidR="00AF0A50" w:rsidRPr="00AF0A50" w:rsidRDefault="00AF0A50" w:rsidP="00AF0A50">
      <w:pPr>
        <w:rPr>
          <w:lang w:val="de-DE"/>
        </w:rPr>
      </w:pPr>
      <w:r w:rsidRPr="00AF0A50">
        <w:rPr>
          <w:lang w:val="de-DE"/>
        </w:rPr>
        <w:t xml:space="preserve">Eine*r trackt die Route mittels der App „Guru Maps“. </w:t>
      </w:r>
      <w:r w:rsidRPr="00AF0A50">
        <w:rPr>
          <w:lang w:val="de-DE"/>
        </w:rPr>
        <w:br/>
        <w:t xml:space="preserve">Wir wollen Richtung Hafen, genauer gesagt zur Bushaltestelle „Industriezeile“. </w:t>
      </w:r>
    </w:p>
    <w:p w14:paraId="76A8A7B6" w14:textId="77777777" w:rsidR="00AF0A50" w:rsidRPr="00AF0A50" w:rsidRDefault="00AF0A50" w:rsidP="00AF0A50">
      <w:pPr>
        <w:rPr>
          <w:b/>
          <w:bCs/>
          <w:lang w:val="de-DE"/>
        </w:rPr>
      </w:pPr>
      <w:r w:rsidRPr="00AF0A50">
        <w:rPr>
          <w:b/>
          <w:bCs/>
          <w:lang w:val="de-DE"/>
        </w:rPr>
        <w:t>Industriezeile (Interspar)</w:t>
      </w:r>
    </w:p>
    <w:p w14:paraId="3F36FA16" w14:textId="77777777" w:rsidR="00AF0A50" w:rsidRPr="00AF0A50" w:rsidRDefault="00AF0A50" w:rsidP="00AF0A50">
      <w:pPr>
        <w:rPr>
          <w:lang w:val="de-DE"/>
        </w:rPr>
      </w:pPr>
      <w:proofErr w:type="gramStart"/>
      <w:r w:rsidRPr="00AF0A50">
        <w:rPr>
          <w:lang w:val="de-DE"/>
        </w:rPr>
        <w:t>Welche Survey</w:t>
      </w:r>
      <w:proofErr w:type="gramEnd"/>
      <w:r w:rsidRPr="00AF0A50">
        <w:rPr>
          <w:lang w:val="de-DE"/>
        </w:rPr>
        <w:t xml:space="preserve"> könnte man hier durchführen? Schaut euch um!</w:t>
      </w:r>
    </w:p>
    <w:p w14:paraId="3B24F955" w14:textId="77777777" w:rsidR="00AF0A50" w:rsidRPr="00AF0A50" w:rsidRDefault="00AF0A50" w:rsidP="00AF0A50">
      <w:pPr>
        <w:rPr>
          <w:b/>
          <w:bCs/>
          <w:lang w:val="de-DE"/>
        </w:rPr>
      </w:pPr>
      <w:r w:rsidRPr="00AF0A50">
        <w:rPr>
          <w:b/>
          <w:bCs/>
          <w:lang w:val="de-DE"/>
        </w:rPr>
        <w:lastRenderedPageBreak/>
        <w:t>Posthof</w:t>
      </w:r>
    </w:p>
    <w:p w14:paraId="147DF578" w14:textId="77777777" w:rsidR="00AF0A50" w:rsidRPr="00AF0A50" w:rsidRDefault="00AF0A50" w:rsidP="00AF0A50">
      <w:pPr>
        <w:rPr>
          <w:lang w:val="de-DE"/>
        </w:rPr>
      </w:pPr>
      <w:r w:rsidRPr="00AF0A50">
        <w:rPr>
          <w:lang w:val="de-DE"/>
        </w:rPr>
        <w:t xml:space="preserve">Wir wollen nun weiter zum Posthof. Wie kommen wir am besten hin? </w:t>
      </w:r>
      <w:r w:rsidRPr="00AF0A50">
        <w:rPr>
          <w:lang w:val="de-DE"/>
        </w:rPr>
        <w:br/>
      </w:r>
      <w:bookmarkStart w:id="16" w:name="_Hlk219662420"/>
      <w:r w:rsidRPr="00AF0A50">
        <w:rPr>
          <w:lang w:val="de-DE"/>
        </w:rPr>
        <w:t xml:space="preserve">Seid aufmerksam unterwegs – wo entdeckt ihr kreative Spuren? </w:t>
      </w:r>
    </w:p>
    <w:p w14:paraId="3F3EA9ED" w14:textId="77777777" w:rsidR="00AF0A50" w:rsidRPr="00AF0A50" w:rsidRDefault="00AF0A50" w:rsidP="00AF0A50">
      <w:pPr>
        <w:rPr>
          <w:b/>
          <w:bCs/>
          <w:lang w:val="de-DE"/>
        </w:rPr>
      </w:pPr>
      <w:r w:rsidRPr="00AF0A50">
        <w:rPr>
          <w:b/>
          <w:bCs/>
          <w:lang w:val="de-DE"/>
        </w:rPr>
        <w:t xml:space="preserve">Beim Posthof  </w:t>
      </w:r>
    </w:p>
    <w:p w14:paraId="2AEA29F9" w14:textId="228EF739" w:rsidR="00AF0A50" w:rsidRPr="00AF0A50" w:rsidRDefault="00AF0A50" w:rsidP="00AF0A50">
      <w:bookmarkStart w:id="17" w:name="_Hlk219662598"/>
      <w:bookmarkEnd w:id="16"/>
      <w:r w:rsidRPr="00AF0A50">
        <w:t>Was findet hier statt und woran erkennt ihr das? Zu welcher Tageszeit ist hier besonders viel los? Glaubt ihr, dass der Posthof früher genauso genutzt wurde wie heute?</w:t>
      </w:r>
      <w:bookmarkEnd w:id="17"/>
    </w:p>
    <w:p w14:paraId="74590B52" w14:textId="1E778452" w:rsidR="00AF0A50" w:rsidRPr="00AF0A50" w:rsidRDefault="00AF0A50" w:rsidP="00AF0A50">
      <w:pPr>
        <w:rPr>
          <w:lang w:val="de-DE"/>
        </w:rPr>
      </w:pPr>
      <w:r w:rsidRPr="00AF0A50">
        <w:rPr>
          <w:lang w:val="de-DE"/>
        </w:rPr>
        <w:t>___________________________________________________________________</w:t>
      </w:r>
    </w:p>
    <w:p w14:paraId="17144F23" w14:textId="6A1BF921" w:rsidR="00AF0A50" w:rsidRPr="00AF0A50" w:rsidRDefault="00AF0A50" w:rsidP="00AF0A50">
      <w:pPr>
        <w:rPr>
          <w:lang w:val="de-DE"/>
        </w:rPr>
      </w:pPr>
      <w:r w:rsidRPr="00AF0A50">
        <w:rPr>
          <w:lang w:val="de-DE"/>
        </w:rPr>
        <w:t>___________________________________________________________________</w:t>
      </w:r>
    </w:p>
    <w:p w14:paraId="012CBF6B" w14:textId="4E3161CC" w:rsidR="00AF0A50" w:rsidRPr="00AF0A50" w:rsidRDefault="00AF0A50" w:rsidP="00AF0A50">
      <w:pPr>
        <w:rPr>
          <w:lang w:val="de-DE"/>
        </w:rPr>
      </w:pPr>
      <w:r w:rsidRPr="00AF0A50">
        <w:rPr>
          <w:lang w:val="de-DE"/>
        </w:rPr>
        <w:t>___________________________________________________________________</w:t>
      </w:r>
    </w:p>
    <w:p w14:paraId="2CB82D36" w14:textId="57819DC8" w:rsidR="00AF0A50" w:rsidRPr="00AF0A50" w:rsidRDefault="00AF0A50" w:rsidP="00AF0A50">
      <w:pPr>
        <w:rPr>
          <w:lang w:val="de-DE"/>
        </w:rPr>
      </w:pPr>
      <w:r w:rsidRPr="00AF0A50">
        <w:rPr>
          <w:lang w:val="de-DE"/>
        </w:rPr>
        <w:t>___________________________________________________________________</w:t>
      </w:r>
    </w:p>
    <w:p w14:paraId="30AB3315" w14:textId="77777777" w:rsidR="00AF0A50" w:rsidRPr="00AF0A50" w:rsidRDefault="00AF0A50" w:rsidP="00AF0A50">
      <w:pPr>
        <w:rPr>
          <w:b/>
          <w:bCs/>
          <w:lang w:val="de-DE"/>
        </w:rPr>
      </w:pPr>
      <w:r w:rsidRPr="00AF0A50">
        <w:rPr>
          <w:b/>
          <w:bCs/>
          <w:lang w:val="de-DE"/>
        </w:rPr>
        <w:t>Weiter zur Werft-ÖSWAG</w:t>
      </w:r>
    </w:p>
    <w:p w14:paraId="32D37007" w14:textId="77777777" w:rsidR="00AF0A50" w:rsidRPr="00AF0A50" w:rsidRDefault="00AF0A50" w:rsidP="00AF0A50">
      <w:pPr>
        <w:rPr>
          <w:lang w:val="de-DE"/>
        </w:rPr>
      </w:pPr>
      <w:r w:rsidRPr="00AF0A50">
        <w:rPr>
          <w:lang w:val="de-DE"/>
        </w:rPr>
        <w:t xml:space="preserve">Unsere nächste Station ist die Werft (ÖSWAG). Sucht euch den Weg dahin. </w:t>
      </w:r>
    </w:p>
    <w:p w14:paraId="747D91FF" w14:textId="77777777" w:rsidR="00AF0A50" w:rsidRPr="00AF0A50" w:rsidRDefault="00AF0A50" w:rsidP="00AF0A50">
      <w:pPr>
        <w:rPr>
          <w:b/>
          <w:bCs/>
          <w:lang w:val="de-DE"/>
        </w:rPr>
      </w:pPr>
      <w:r w:rsidRPr="00AF0A50">
        <w:rPr>
          <w:b/>
          <w:bCs/>
          <w:lang w:val="de-DE"/>
        </w:rPr>
        <w:t>Bei der Werft-ÖSWAG</w:t>
      </w:r>
    </w:p>
    <w:p w14:paraId="1056D6D8" w14:textId="77777777" w:rsidR="00AF0A50" w:rsidRPr="00AF0A50" w:rsidRDefault="00AF0A50" w:rsidP="00AF0A50">
      <w:pPr>
        <w:rPr>
          <w:lang w:val="de-DE"/>
        </w:rPr>
      </w:pPr>
      <w:r w:rsidRPr="00AF0A50">
        <w:rPr>
          <w:lang w:val="de-DE"/>
        </w:rPr>
        <w:t>Wo sind wir? Was ist die Funktion des Unternehmens? Seht euch die Infotafel vor dem weißen Schranken an.</w:t>
      </w:r>
    </w:p>
    <w:p w14:paraId="6E7CC740" w14:textId="1981187F" w:rsidR="00AF0A50" w:rsidRPr="00AF0A50" w:rsidRDefault="00AF0A50" w:rsidP="00AF0A50">
      <w:pPr>
        <w:rPr>
          <w:lang w:val="de-DE"/>
        </w:rPr>
      </w:pPr>
      <w:r w:rsidRPr="00AF0A50">
        <w:rPr>
          <w:lang w:val="de-DE"/>
        </w:rPr>
        <w:br/>
        <w:t>___________________________________________________________________</w:t>
      </w:r>
    </w:p>
    <w:p w14:paraId="43F4D796" w14:textId="08957198" w:rsidR="00AF0A50" w:rsidRPr="00AF0A50" w:rsidRDefault="00AF0A50" w:rsidP="00AF0A50">
      <w:pPr>
        <w:rPr>
          <w:lang w:val="de-DE"/>
        </w:rPr>
      </w:pPr>
      <w:r w:rsidRPr="00AF0A50">
        <w:rPr>
          <w:lang w:val="de-DE"/>
        </w:rPr>
        <w:t>___________________________________________________________________</w:t>
      </w:r>
    </w:p>
    <w:p w14:paraId="22FF80B7" w14:textId="68338332" w:rsidR="00AF0A50" w:rsidRPr="00AF0A50" w:rsidRDefault="00AF0A50" w:rsidP="00AF0A50">
      <w:pPr>
        <w:rPr>
          <w:lang w:val="de-DE"/>
        </w:rPr>
      </w:pPr>
      <w:r w:rsidRPr="00AF0A50">
        <w:rPr>
          <w:lang w:val="de-DE"/>
        </w:rPr>
        <w:t>___________________________________________________________________</w:t>
      </w:r>
    </w:p>
    <w:p w14:paraId="3EF9C38C" w14:textId="1B3D1119" w:rsidR="00AF0A50" w:rsidRPr="00AF0A50" w:rsidRDefault="00AF0A50" w:rsidP="00AF0A50">
      <w:pPr>
        <w:rPr>
          <w:lang w:val="de-DE"/>
        </w:rPr>
      </w:pPr>
      <w:r w:rsidRPr="00AF0A50">
        <w:rPr>
          <w:lang w:val="de-DE"/>
        </w:rPr>
        <w:t>___________________________________________________________________</w:t>
      </w:r>
    </w:p>
    <w:p w14:paraId="0ECFAE40" w14:textId="77777777" w:rsidR="00AF0A50" w:rsidRPr="00AF0A50" w:rsidRDefault="00AF0A50" w:rsidP="00AF0A50">
      <w:pPr>
        <w:rPr>
          <w:b/>
          <w:bCs/>
          <w:lang w:val="de-DE"/>
        </w:rPr>
      </w:pPr>
      <w:r w:rsidRPr="00AF0A50">
        <w:rPr>
          <w:b/>
          <w:bCs/>
          <w:lang w:val="de-DE"/>
        </w:rPr>
        <w:t xml:space="preserve">Zur Tabakfabrik </w:t>
      </w:r>
      <w:proofErr w:type="spellStart"/>
      <w:proofErr w:type="gramStart"/>
      <w:r w:rsidRPr="00AF0A50">
        <w:rPr>
          <w:b/>
          <w:bCs/>
          <w:lang w:val="de-DE"/>
        </w:rPr>
        <w:t>durch’s</w:t>
      </w:r>
      <w:proofErr w:type="spellEnd"/>
      <w:proofErr w:type="gramEnd"/>
      <w:r w:rsidRPr="00AF0A50">
        <w:rPr>
          <w:b/>
          <w:bCs/>
          <w:lang w:val="de-DE"/>
        </w:rPr>
        <w:t xml:space="preserve"> Wohngebiet</w:t>
      </w:r>
    </w:p>
    <w:p w14:paraId="505C7F4D" w14:textId="77777777" w:rsidR="00AF0A50" w:rsidRPr="00AF0A50" w:rsidRDefault="00AF0A50" w:rsidP="00AF0A50">
      <w:pPr>
        <w:rPr>
          <w:lang w:val="de-DE"/>
        </w:rPr>
      </w:pPr>
      <w:r w:rsidRPr="00AF0A50">
        <w:rPr>
          <w:lang w:val="de-DE"/>
        </w:rPr>
        <w:t>Wir wollen den Wohnraum im Hafen erkunden. Sucht daher den Weg zur Tabakfabrik durch eine Wohnsiedlung – Tipp: Du solltest beim Turm 25 vorbeikommen.</w:t>
      </w:r>
    </w:p>
    <w:p w14:paraId="078C93B4" w14:textId="77777777" w:rsidR="00AF0A50" w:rsidRPr="00AF0A50" w:rsidRDefault="00AF0A50" w:rsidP="00AF0A50">
      <w:pPr>
        <w:rPr>
          <w:b/>
          <w:bCs/>
          <w:lang w:val="de-DE"/>
        </w:rPr>
      </w:pPr>
      <w:r w:rsidRPr="00AF0A50">
        <w:rPr>
          <w:b/>
          <w:bCs/>
          <w:lang w:val="de-DE"/>
        </w:rPr>
        <w:t>Im Wohngebiet</w:t>
      </w:r>
    </w:p>
    <w:p w14:paraId="370B14FE" w14:textId="77777777" w:rsidR="00AF0A50" w:rsidRPr="00AF0A50" w:rsidRDefault="00AF0A50" w:rsidP="00AF0A50">
      <w:pPr>
        <w:numPr>
          <w:ilvl w:val="0"/>
          <w:numId w:val="13"/>
        </w:numPr>
        <w:rPr>
          <w:lang w:val="de-DE"/>
        </w:rPr>
      </w:pPr>
      <w:proofErr w:type="gramStart"/>
      <w:r w:rsidRPr="00AF0A50">
        <w:rPr>
          <w:lang w:val="de-DE"/>
        </w:rPr>
        <w:t>Welche Survey</w:t>
      </w:r>
      <w:proofErr w:type="gramEnd"/>
      <w:r w:rsidRPr="00AF0A50">
        <w:rPr>
          <w:lang w:val="de-DE"/>
        </w:rPr>
        <w:t xml:space="preserve"> könnte man hier durchführen?</w:t>
      </w:r>
    </w:p>
    <w:p w14:paraId="3F311B61" w14:textId="77777777" w:rsidR="00AF0A50" w:rsidRPr="00AF0A50" w:rsidRDefault="00AF0A50" w:rsidP="00AF0A50">
      <w:pPr>
        <w:numPr>
          <w:ilvl w:val="0"/>
          <w:numId w:val="13"/>
        </w:numPr>
        <w:rPr>
          <w:lang w:val="de-DE"/>
        </w:rPr>
      </w:pPr>
      <w:r w:rsidRPr="00AF0A50">
        <w:rPr>
          <w:lang w:val="de-DE"/>
        </w:rPr>
        <w:t>Nimm Stellung zur Lebensqualität in den durchquerten Wohnsiedlungen (würdest du hier gerne wohnen? Ja/nein und warum?)</w:t>
      </w:r>
    </w:p>
    <w:p w14:paraId="59F4408A" w14:textId="77777777" w:rsidR="00AF0A50" w:rsidRPr="00AF0A50" w:rsidRDefault="00AF0A50" w:rsidP="00AF0A50">
      <w:pPr>
        <w:numPr>
          <w:ilvl w:val="0"/>
          <w:numId w:val="13"/>
        </w:numPr>
        <w:rPr>
          <w:lang w:val="de-DE"/>
        </w:rPr>
      </w:pPr>
      <w:r w:rsidRPr="00AF0A50">
        <w:rPr>
          <w:lang w:val="de-DE"/>
        </w:rPr>
        <w:t>Schaut euch die Nutzung des Turm 25 an – es wird später noch relevant.</w:t>
      </w:r>
      <w:r w:rsidRPr="00AF0A50">
        <w:rPr>
          <w:lang w:val="de-DE"/>
        </w:rPr>
        <w:br/>
      </w:r>
    </w:p>
    <w:p w14:paraId="0A5CC1FB" w14:textId="10C5B032" w:rsidR="00AF0A50" w:rsidRPr="00AF0A50" w:rsidRDefault="00AF0A50" w:rsidP="00AF0A50">
      <w:pPr>
        <w:rPr>
          <w:lang w:val="de-DE"/>
        </w:rPr>
      </w:pPr>
      <w:r w:rsidRPr="00AF0A50">
        <w:rPr>
          <w:lang w:val="de-DE"/>
        </w:rPr>
        <w:t>___________________________________________________________________</w:t>
      </w:r>
    </w:p>
    <w:p w14:paraId="238A777A" w14:textId="0B0525EA" w:rsidR="00AF0A50" w:rsidRPr="00AF0A50" w:rsidRDefault="00AF0A50" w:rsidP="00AF0A50">
      <w:pPr>
        <w:rPr>
          <w:lang w:val="de-DE"/>
        </w:rPr>
      </w:pPr>
      <w:r w:rsidRPr="00AF0A50">
        <w:rPr>
          <w:lang w:val="de-DE"/>
        </w:rPr>
        <w:t>___________________________________________________________________</w:t>
      </w:r>
    </w:p>
    <w:p w14:paraId="12164D21" w14:textId="5F8C3AE0" w:rsidR="00AF0A50" w:rsidRPr="00AF0A50" w:rsidRDefault="00AF0A50" w:rsidP="00AF0A50">
      <w:pPr>
        <w:rPr>
          <w:lang w:val="de-DE"/>
        </w:rPr>
      </w:pPr>
      <w:r w:rsidRPr="00AF0A50">
        <w:rPr>
          <w:lang w:val="de-DE"/>
        </w:rPr>
        <w:t>___________________________________________________________________</w:t>
      </w:r>
    </w:p>
    <w:p w14:paraId="7C999B3D" w14:textId="77777777" w:rsidR="00AF0A50" w:rsidRPr="00AF0A50" w:rsidRDefault="00AF0A50" w:rsidP="00AF0A50">
      <w:pPr>
        <w:rPr>
          <w:b/>
          <w:bCs/>
          <w:lang w:val="de-DE"/>
        </w:rPr>
      </w:pPr>
      <w:r w:rsidRPr="00AF0A50">
        <w:rPr>
          <w:b/>
          <w:bCs/>
          <w:lang w:val="de-DE"/>
        </w:rPr>
        <w:lastRenderedPageBreak/>
        <w:t>Bei der Tabakfabrik</w:t>
      </w:r>
    </w:p>
    <w:p w14:paraId="2BE57277" w14:textId="0EF426E5" w:rsidR="00AF0A50" w:rsidRPr="00AF0A50" w:rsidRDefault="00AF0A50" w:rsidP="00AF0A50">
      <w:pPr>
        <w:rPr>
          <w:lang w:val="de-DE"/>
        </w:rPr>
      </w:pPr>
      <w:r w:rsidRPr="00AF0A50">
        <w:rPr>
          <w:lang w:val="de-DE"/>
        </w:rPr>
        <w:t>Was ist die Funktion des Gebäudes, welche Firmen findest du hier? Was war früher hier?</w:t>
      </w:r>
      <w:r>
        <w:rPr>
          <w:lang w:val="de-DE"/>
        </w:rPr>
        <w:t xml:space="preserve"> </w:t>
      </w:r>
      <w:r w:rsidRPr="00AF0A50">
        <w:rPr>
          <w:lang w:val="de-DE"/>
        </w:rPr>
        <w:t>Vergleiche die neuen Nutzungsformen des Turms 25 und der Tabakfabrik.</w:t>
      </w:r>
    </w:p>
    <w:p w14:paraId="1C650A16" w14:textId="77777777" w:rsidR="00AF0A50" w:rsidRPr="00AF0A50" w:rsidRDefault="00AF0A50" w:rsidP="00AF0A50">
      <w:pPr>
        <w:rPr>
          <w:lang w:val="de-DE"/>
        </w:rPr>
      </w:pPr>
    </w:p>
    <w:p w14:paraId="6B40B313" w14:textId="21BB9E69" w:rsidR="00AF0A50" w:rsidRPr="00AF0A50" w:rsidRDefault="00AF0A50" w:rsidP="00AF0A50">
      <w:pPr>
        <w:rPr>
          <w:lang w:val="de-DE"/>
        </w:rPr>
      </w:pPr>
      <w:r w:rsidRPr="00AF0A50">
        <w:rPr>
          <w:lang w:val="de-DE"/>
        </w:rPr>
        <w:t>___________________________________________________________________</w:t>
      </w:r>
    </w:p>
    <w:p w14:paraId="2C22CBE0" w14:textId="35B8DF5D" w:rsidR="00AF0A50" w:rsidRPr="00AF0A50" w:rsidRDefault="00AF0A50" w:rsidP="00AF0A50">
      <w:pPr>
        <w:rPr>
          <w:lang w:val="de-DE"/>
        </w:rPr>
      </w:pPr>
      <w:r w:rsidRPr="00AF0A50">
        <w:rPr>
          <w:lang w:val="de-DE"/>
        </w:rPr>
        <w:t>___________________________________________________________________</w:t>
      </w:r>
    </w:p>
    <w:p w14:paraId="4DF42079" w14:textId="105DB5A0" w:rsidR="00AF0A50" w:rsidRPr="00AF0A50" w:rsidRDefault="00AF0A50" w:rsidP="00AF0A50">
      <w:pPr>
        <w:rPr>
          <w:lang w:val="de-DE"/>
        </w:rPr>
      </w:pPr>
      <w:r w:rsidRPr="00AF0A50">
        <w:rPr>
          <w:lang w:val="de-DE"/>
        </w:rPr>
        <w:t>___________________________________________________________________</w:t>
      </w:r>
    </w:p>
    <w:p w14:paraId="298EA277" w14:textId="760D6F7F" w:rsidR="00AF0A50" w:rsidRPr="00AF0A50" w:rsidRDefault="00AF0A50" w:rsidP="00AF0A50">
      <w:pPr>
        <w:rPr>
          <w:lang w:val="de-DE"/>
        </w:rPr>
      </w:pPr>
      <w:r w:rsidRPr="00AF0A50">
        <w:rPr>
          <w:lang w:val="de-DE"/>
        </w:rPr>
        <w:t>___________________________________________________________________</w:t>
      </w:r>
    </w:p>
    <w:p w14:paraId="5FFB8745" w14:textId="77777777" w:rsidR="00AF0A50" w:rsidRPr="00AF0A50" w:rsidRDefault="00AF0A50" w:rsidP="00AF0A50">
      <w:pPr>
        <w:rPr>
          <w:b/>
          <w:bCs/>
          <w:lang w:val="de-DE"/>
        </w:rPr>
      </w:pPr>
      <w:r w:rsidRPr="00AF0A50">
        <w:rPr>
          <w:b/>
          <w:bCs/>
          <w:lang w:val="de-DE"/>
        </w:rPr>
        <w:t>Zurück zum Hauptbahnhof</w:t>
      </w:r>
    </w:p>
    <w:p w14:paraId="4F814C50" w14:textId="77777777" w:rsidR="00AF0A50" w:rsidRPr="00AF0A50" w:rsidRDefault="00AF0A50" w:rsidP="00AF0A50">
      <w:pPr>
        <w:rPr>
          <w:lang w:val="de-DE"/>
        </w:rPr>
      </w:pPr>
      <w:r w:rsidRPr="00AF0A50">
        <w:rPr>
          <w:lang w:val="de-DE"/>
        </w:rPr>
        <w:t xml:space="preserve">Sucht nun den Weg zurück zum Hauptbahnhof! </w:t>
      </w:r>
    </w:p>
    <w:p w14:paraId="2E5988A2" w14:textId="77777777" w:rsidR="00AF0A50" w:rsidRPr="00AF0A50" w:rsidRDefault="00AF0A50" w:rsidP="00AF0A50">
      <w:pPr>
        <w:rPr>
          <w:lang w:val="de-DE"/>
        </w:rPr>
      </w:pPr>
    </w:p>
    <w:p w14:paraId="3BDB7416" w14:textId="77777777" w:rsidR="00AF0A50" w:rsidRPr="00AF0A50" w:rsidRDefault="00AF0A50" w:rsidP="00AF0A50">
      <w:pPr>
        <w:rPr>
          <w:b/>
          <w:bCs/>
          <w:lang w:val="de-DE"/>
        </w:rPr>
      </w:pPr>
      <w:r w:rsidRPr="00AF0A50">
        <w:rPr>
          <w:b/>
          <w:bCs/>
          <w:lang w:val="de-DE"/>
        </w:rPr>
        <w:t>Feedback</w:t>
      </w:r>
    </w:p>
    <w:p w14:paraId="6D014389" w14:textId="77777777" w:rsidR="00AF0A50" w:rsidRPr="00AF0A50" w:rsidRDefault="00AF0A50" w:rsidP="00AF0A50">
      <w:pPr>
        <w:rPr>
          <w:lang w:val="de-DE"/>
        </w:rPr>
      </w:pPr>
      <w:r w:rsidRPr="00AF0A50">
        <w:rPr>
          <w:lang w:val="de-DE"/>
        </w:rPr>
        <w:t>Wie hat dir die Tour durch den Hafen von Linz gefallen? Gib uns eine kurze Rückmeldung:</w:t>
      </w:r>
    </w:p>
    <w:p w14:paraId="6488CCEA" w14:textId="77777777" w:rsidR="00AF0A50" w:rsidRPr="00AF0A50" w:rsidRDefault="00AF0A50" w:rsidP="00AF0A50">
      <w:pPr>
        <w:numPr>
          <w:ilvl w:val="0"/>
          <w:numId w:val="14"/>
        </w:numPr>
        <w:rPr>
          <w:lang w:val="de-DE"/>
        </w:rPr>
      </w:pPr>
      <w:r w:rsidRPr="00AF0A50">
        <w:rPr>
          <w:rFonts w:ascii="Segoe UI Emoji" w:hAnsi="Segoe UI Emoji" w:cs="Segoe UI Emoji"/>
          <w:lang w:val="de-DE"/>
        </w:rPr>
        <w:t>👍</w:t>
      </w:r>
      <w:r w:rsidRPr="00AF0A50">
        <w:rPr>
          <w:lang w:val="de-DE"/>
        </w:rPr>
        <w:t xml:space="preserve"> = Ich habe viel Neues gelernt</w:t>
      </w:r>
    </w:p>
    <w:p w14:paraId="6F2A0772" w14:textId="77777777" w:rsidR="00AF0A50" w:rsidRPr="00AF0A50" w:rsidRDefault="00AF0A50" w:rsidP="00AF0A50">
      <w:pPr>
        <w:numPr>
          <w:ilvl w:val="0"/>
          <w:numId w:val="14"/>
        </w:numPr>
        <w:rPr>
          <w:lang w:val="de-DE"/>
        </w:rPr>
      </w:pPr>
      <w:r w:rsidRPr="00AF0A50">
        <w:rPr>
          <w:rFonts w:ascii="Segoe UI Emoji" w:hAnsi="Segoe UI Emoji" w:cs="Segoe UI Emoji"/>
          <w:lang w:val="de-DE"/>
        </w:rPr>
        <w:t>🤔</w:t>
      </w:r>
      <w:r w:rsidRPr="00AF0A50">
        <w:rPr>
          <w:lang w:val="de-DE"/>
        </w:rPr>
        <w:t xml:space="preserve"> = </w:t>
      </w:r>
      <w:proofErr w:type="gramStart"/>
      <w:r w:rsidRPr="00AF0A50">
        <w:rPr>
          <w:lang w:val="de-DE"/>
        </w:rPr>
        <w:t>Teilweise</w:t>
      </w:r>
      <w:proofErr w:type="gramEnd"/>
      <w:r w:rsidRPr="00AF0A50">
        <w:rPr>
          <w:lang w:val="de-DE"/>
        </w:rPr>
        <w:t xml:space="preserve"> interessant, manches unklar</w:t>
      </w:r>
    </w:p>
    <w:p w14:paraId="3A6C8378" w14:textId="77777777" w:rsidR="00AF0A50" w:rsidRPr="00AF0A50" w:rsidRDefault="00AF0A50" w:rsidP="00AF0A50">
      <w:pPr>
        <w:numPr>
          <w:ilvl w:val="0"/>
          <w:numId w:val="14"/>
        </w:numPr>
        <w:rPr>
          <w:lang w:val="de-DE"/>
        </w:rPr>
      </w:pPr>
      <w:r w:rsidRPr="00AF0A50">
        <w:rPr>
          <w:rFonts w:ascii="Segoe UI Emoji" w:hAnsi="Segoe UI Emoji" w:cs="Segoe UI Emoji"/>
          <w:lang w:val="de-DE"/>
        </w:rPr>
        <w:t>👎</w:t>
      </w:r>
      <w:r w:rsidRPr="00AF0A50">
        <w:rPr>
          <w:lang w:val="de-DE"/>
        </w:rPr>
        <w:t xml:space="preserve"> = </w:t>
      </w:r>
      <w:proofErr w:type="gramStart"/>
      <w:r w:rsidRPr="00AF0A50">
        <w:rPr>
          <w:lang w:val="de-DE"/>
        </w:rPr>
        <w:t>Hat</w:t>
      </w:r>
      <w:proofErr w:type="gramEnd"/>
      <w:r w:rsidRPr="00AF0A50">
        <w:rPr>
          <w:lang w:val="de-DE"/>
        </w:rPr>
        <w:t xml:space="preserve"> mich wenig interessiert</w:t>
      </w:r>
    </w:p>
    <w:p w14:paraId="6FFC7186" w14:textId="77777777" w:rsidR="00AF0A50" w:rsidRPr="00AF0A50" w:rsidRDefault="00AF0A50" w:rsidP="00AF0A50">
      <w:pPr>
        <w:rPr>
          <w:lang w:val="de-DE"/>
        </w:rPr>
      </w:pPr>
    </w:p>
    <w:p w14:paraId="105F6FD4" w14:textId="77777777" w:rsidR="00AF0A50" w:rsidRDefault="00AF0A50" w:rsidP="00AF0A50">
      <w:pPr>
        <w:rPr>
          <w:lang w:val="de-DE"/>
        </w:rPr>
      </w:pPr>
      <w:r w:rsidRPr="00AF0A50">
        <w:rPr>
          <w:i/>
          <w:iCs/>
          <w:lang w:val="de-DE"/>
        </w:rPr>
        <w:t xml:space="preserve"> Was war dein Highlight/Lieblingsort?</w:t>
      </w:r>
      <w:r w:rsidRPr="00AF0A50">
        <w:rPr>
          <w:lang w:val="de-DE"/>
        </w:rPr>
        <w:t xml:space="preserve"> </w:t>
      </w:r>
    </w:p>
    <w:p w14:paraId="429C2734" w14:textId="037DE8FA" w:rsidR="00AF0A50" w:rsidRPr="00AF0A50" w:rsidRDefault="00AF0A50" w:rsidP="00AF0A50">
      <w:pPr>
        <w:rPr>
          <w:lang w:val="de-DE"/>
        </w:rPr>
      </w:pPr>
      <w:r w:rsidRPr="00AF0A50">
        <w:rPr>
          <w:lang w:val="de-DE"/>
        </w:rPr>
        <w:t>_______________________________________</w:t>
      </w:r>
      <w:r>
        <w:rPr>
          <w:lang w:val="de-DE"/>
        </w:rPr>
        <w:t>_____________________</w:t>
      </w:r>
      <w:r w:rsidRPr="00AF0A50">
        <w:rPr>
          <w:lang w:val="de-DE"/>
        </w:rPr>
        <w:t>_______</w:t>
      </w:r>
    </w:p>
    <w:p w14:paraId="7B98C3BD" w14:textId="7C7B5A10" w:rsidR="00AF0A50" w:rsidRPr="00AF0A50" w:rsidRDefault="00AF0A50" w:rsidP="00AF0A50">
      <w:pPr>
        <w:rPr>
          <w:lang w:val="de-DE"/>
        </w:rPr>
      </w:pPr>
      <w:r w:rsidRPr="00AF0A50">
        <w:rPr>
          <w:lang w:val="de-DE"/>
        </w:rPr>
        <w:t>___________________________________________________________________</w:t>
      </w:r>
    </w:p>
    <w:p w14:paraId="33C7C028" w14:textId="77777777" w:rsidR="00AF0A50" w:rsidRDefault="00AF0A50" w:rsidP="00AF0A50">
      <w:pPr>
        <w:rPr>
          <w:i/>
          <w:iCs/>
          <w:lang w:val="de-DE"/>
        </w:rPr>
      </w:pPr>
      <w:r w:rsidRPr="00AF0A50">
        <w:rPr>
          <w:i/>
          <w:iCs/>
          <w:lang w:val="de-DE"/>
        </w:rPr>
        <w:t xml:space="preserve">Etwas, das ich heute (über Linz) gelernt habe: </w:t>
      </w:r>
    </w:p>
    <w:p w14:paraId="2E9A1F4D" w14:textId="3851C38D" w:rsidR="00AF0A50" w:rsidRPr="00AF0A50" w:rsidRDefault="00AF0A50" w:rsidP="00AF0A50">
      <w:pPr>
        <w:rPr>
          <w:lang w:val="de-DE"/>
        </w:rPr>
      </w:pPr>
      <w:r w:rsidRPr="00AF0A50">
        <w:rPr>
          <w:lang w:val="de-DE"/>
        </w:rPr>
        <w:t>_______________________________</w:t>
      </w:r>
      <w:r>
        <w:rPr>
          <w:lang w:val="de-DE"/>
        </w:rPr>
        <w:t>____________________________</w:t>
      </w:r>
      <w:r w:rsidRPr="00AF0A50">
        <w:rPr>
          <w:lang w:val="de-DE"/>
        </w:rPr>
        <w:t>________</w:t>
      </w:r>
    </w:p>
    <w:p w14:paraId="69AF8757" w14:textId="7BFB553E" w:rsidR="00AF0A50" w:rsidRPr="00AF0A50" w:rsidRDefault="00AF0A50" w:rsidP="00AF0A50">
      <w:pPr>
        <w:rPr>
          <w:lang w:val="de-DE"/>
        </w:rPr>
      </w:pPr>
      <w:r w:rsidRPr="00AF0A50">
        <w:rPr>
          <w:lang w:val="de-DE"/>
        </w:rPr>
        <w:t>___________________________________________________________________</w:t>
      </w:r>
    </w:p>
    <w:p w14:paraId="1A016F92" w14:textId="77777777" w:rsidR="00AF0A50" w:rsidRDefault="00AF0A50" w:rsidP="00AF0A50">
      <w:pPr>
        <w:rPr>
          <w:i/>
          <w:iCs/>
          <w:lang w:val="de-DE"/>
        </w:rPr>
      </w:pPr>
      <w:r w:rsidRPr="00AF0A50">
        <w:rPr>
          <w:i/>
          <w:iCs/>
          <w:lang w:val="de-DE"/>
        </w:rPr>
        <w:t xml:space="preserve">Etwas, das mich überrascht hat: </w:t>
      </w:r>
    </w:p>
    <w:p w14:paraId="0DE8018E" w14:textId="11238065" w:rsidR="00AF0A50" w:rsidRPr="00AF0A50" w:rsidRDefault="00AF0A50" w:rsidP="00AF0A50">
      <w:pPr>
        <w:rPr>
          <w:lang w:val="de-DE"/>
        </w:rPr>
      </w:pPr>
      <w:r w:rsidRPr="00AF0A50">
        <w:rPr>
          <w:lang w:val="de-DE"/>
        </w:rPr>
        <w:t>_________________________________</w:t>
      </w:r>
      <w:r>
        <w:rPr>
          <w:lang w:val="de-DE"/>
        </w:rPr>
        <w:t>________________</w:t>
      </w:r>
      <w:r w:rsidRPr="00AF0A50">
        <w:rPr>
          <w:lang w:val="de-DE"/>
        </w:rPr>
        <w:t>__________________</w:t>
      </w:r>
    </w:p>
    <w:p w14:paraId="18905C1C" w14:textId="74022B93" w:rsidR="00AF0A50" w:rsidRPr="00AF0A50" w:rsidRDefault="00AF0A50" w:rsidP="00AF0A50">
      <w:pPr>
        <w:rPr>
          <w:lang w:val="de-DE"/>
        </w:rPr>
      </w:pPr>
      <w:r w:rsidRPr="00AF0A50">
        <w:rPr>
          <w:lang w:val="de-DE"/>
        </w:rPr>
        <w:t>___________________________________________________________________</w:t>
      </w:r>
    </w:p>
    <w:p w14:paraId="65D22C92" w14:textId="77777777" w:rsidR="00AF0A50" w:rsidRDefault="00AF0A50" w:rsidP="00AF0A50">
      <w:pPr>
        <w:rPr>
          <w:i/>
          <w:iCs/>
          <w:lang w:val="de-DE"/>
        </w:rPr>
      </w:pPr>
      <w:r w:rsidRPr="00AF0A50">
        <w:rPr>
          <w:i/>
          <w:iCs/>
          <w:lang w:val="de-DE"/>
        </w:rPr>
        <w:t xml:space="preserve">Etwas, das ich noch nicht verstanden habe: </w:t>
      </w:r>
    </w:p>
    <w:p w14:paraId="752A687F" w14:textId="4421F574" w:rsidR="00AF0A50" w:rsidRPr="00AF0A50" w:rsidRDefault="00AF0A50" w:rsidP="00AF0A50">
      <w:pPr>
        <w:rPr>
          <w:lang w:val="de-DE"/>
        </w:rPr>
      </w:pPr>
      <w:r w:rsidRPr="00AF0A50">
        <w:rPr>
          <w:i/>
          <w:iCs/>
          <w:lang w:val="de-DE"/>
        </w:rPr>
        <w:t>_</w:t>
      </w:r>
      <w:r w:rsidRPr="00AF0A50">
        <w:rPr>
          <w:lang w:val="de-DE"/>
        </w:rPr>
        <w:t>___________________________________</w:t>
      </w:r>
      <w:r>
        <w:rPr>
          <w:lang w:val="de-DE"/>
        </w:rPr>
        <w:t>__________________________</w:t>
      </w:r>
      <w:r w:rsidRPr="00AF0A50">
        <w:rPr>
          <w:lang w:val="de-DE"/>
        </w:rPr>
        <w:t>_____</w:t>
      </w:r>
    </w:p>
    <w:p w14:paraId="76F7D787" w14:textId="124E9094" w:rsidR="00AF0A50" w:rsidRPr="00AF0A50" w:rsidRDefault="00AF0A50" w:rsidP="00AF0A50">
      <w:pPr>
        <w:rPr>
          <w:lang w:val="de-DE"/>
        </w:rPr>
      </w:pPr>
      <w:r w:rsidRPr="00AF0A50">
        <w:rPr>
          <w:lang w:val="de-DE"/>
        </w:rPr>
        <w:t>___________________________________________________________________</w:t>
      </w:r>
    </w:p>
    <w:p w14:paraId="1D145EF0" w14:textId="77777777" w:rsidR="00AF0A50" w:rsidRPr="00AF0A50" w:rsidRDefault="00AF0A50" w:rsidP="00AF0A50">
      <w:pPr>
        <w:rPr>
          <w:lang w:val="de-DE"/>
        </w:rPr>
      </w:pPr>
    </w:p>
    <w:p w14:paraId="50C8D6CE" w14:textId="675EF794" w:rsidR="00AF0A50" w:rsidRPr="00010756" w:rsidRDefault="00AF0A50" w:rsidP="00AF0A50">
      <w:pPr>
        <w:rPr>
          <w:b/>
          <w:bCs/>
          <w:sz w:val="28"/>
          <w:szCs w:val="24"/>
        </w:rPr>
      </w:pPr>
      <w:r w:rsidRPr="00010756">
        <w:rPr>
          <w:b/>
          <w:bCs/>
          <w:sz w:val="28"/>
          <w:szCs w:val="24"/>
        </w:rPr>
        <w:lastRenderedPageBreak/>
        <w:t xml:space="preserve">Arbeitsblatt für die </w:t>
      </w:r>
      <w:proofErr w:type="spellStart"/>
      <w:proofErr w:type="gramStart"/>
      <w:r w:rsidRPr="00010756">
        <w:rPr>
          <w:b/>
          <w:bCs/>
          <w:sz w:val="28"/>
          <w:szCs w:val="24"/>
        </w:rPr>
        <w:t>Schüler:innen</w:t>
      </w:r>
      <w:proofErr w:type="spellEnd"/>
      <w:proofErr w:type="gramEnd"/>
      <w:r w:rsidRPr="00010756">
        <w:rPr>
          <w:b/>
          <w:bCs/>
          <w:sz w:val="28"/>
          <w:szCs w:val="24"/>
        </w:rPr>
        <w:t xml:space="preserve"> in </w:t>
      </w:r>
      <w:r w:rsidRPr="00010756">
        <w:rPr>
          <w:b/>
          <w:bCs/>
          <w:sz w:val="28"/>
          <w:szCs w:val="24"/>
        </w:rPr>
        <w:t>die andere</w:t>
      </w:r>
      <w:r w:rsidRPr="00010756">
        <w:rPr>
          <w:b/>
          <w:bCs/>
          <w:sz w:val="28"/>
          <w:szCs w:val="24"/>
        </w:rPr>
        <w:t xml:space="preserve"> Richtung: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F0A50" w:rsidRPr="00AF0A50" w14:paraId="627C716C" w14:textId="77777777">
        <w:tc>
          <w:tcPr>
            <w:tcW w:w="4531" w:type="dxa"/>
            <w:hideMark/>
          </w:tcPr>
          <w:p w14:paraId="3CE11A29" w14:textId="7EA034C9" w:rsidR="00AF0A50" w:rsidRPr="00AF0A50" w:rsidRDefault="00AF0A50" w:rsidP="00AF0A50">
            <w:pPr>
              <w:spacing w:after="160" w:line="259" w:lineRule="auto"/>
              <w:rPr>
                <w:b/>
                <w:bCs/>
                <w:sz w:val="40"/>
                <w:szCs w:val="36"/>
                <w:lang w:val="de-DE"/>
              </w:rPr>
            </w:pPr>
            <w:r w:rsidRPr="00AF0A50">
              <w:rPr>
                <w:lang w:val="de-DE"/>
              </w:rPr>
              <w:drawing>
                <wp:anchor distT="0" distB="0" distL="114300" distR="114300" simplePos="0" relativeHeight="251662336" behindDoc="1" locked="0" layoutInCell="1" allowOverlap="1" wp14:anchorId="787F8299" wp14:editId="66F275DB">
                  <wp:simplePos x="0" y="0"/>
                  <wp:positionH relativeFrom="column">
                    <wp:posOffset>-635</wp:posOffset>
                  </wp:positionH>
                  <wp:positionV relativeFrom="paragraph">
                    <wp:posOffset>100330</wp:posOffset>
                  </wp:positionV>
                  <wp:extent cx="702310" cy="702310"/>
                  <wp:effectExtent l="0" t="0" r="2540" b="0"/>
                  <wp:wrapNone/>
                  <wp:docPr id="753709338" name="Grafik 30" descr="Lupe mit einfarbiger Füllung"/>
                  <wp:cNvGraphicFramePr/>
                  <a:graphic xmlns:a="http://schemas.openxmlformats.org/drawingml/2006/main">
                    <a:graphicData uri="http://schemas.openxmlformats.org/drawingml/2006/picture">
                      <pic:pic xmlns:pic="http://schemas.openxmlformats.org/drawingml/2006/picture">
                        <pic:nvPicPr>
                          <pic:cNvPr id="824881544" name="Grafik 2" descr="Lupe mit einfarbiger Füllung"/>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701675" cy="701675"/>
                          </a:xfrm>
                          <a:prstGeom prst="rect">
                            <a:avLst/>
                          </a:prstGeom>
                        </pic:spPr>
                      </pic:pic>
                    </a:graphicData>
                  </a:graphic>
                  <wp14:sizeRelH relativeFrom="margin">
                    <wp14:pctWidth>0</wp14:pctWidth>
                  </wp14:sizeRelH>
                  <wp14:sizeRelV relativeFrom="margin">
                    <wp14:pctHeight>0</wp14:pctHeight>
                  </wp14:sizeRelV>
                </wp:anchor>
              </w:drawing>
            </w:r>
            <w:r w:rsidRPr="00AF0A50">
              <w:rPr>
                <w:lang w:val="de-DE"/>
              </w:rPr>
              <w:tab/>
            </w:r>
            <w:r w:rsidRPr="00AF0A50">
              <w:rPr>
                <w:lang w:val="de-DE"/>
              </w:rPr>
              <w:tab/>
            </w:r>
            <w:r w:rsidRPr="00AF0A50">
              <w:rPr>
                <w:b/>
                <w:bCs/>
                <w:sz w:val="40"/>
                <w:szCs w:val="36"/>
                <w:lang w:val="de-DE"/>
              </w:rPr>
              <w:t xml:space="preserve">Entdecke </w:t>
            </w:r>
          </w:p>
          <w:p w14:paraId="22B572D5" w14:textId="77777777" w:rsidR="00AF0A50" w:rsidRPr="00AF0A50" w:rsidRDefault="00AF0A50" w:rsidP="00AF0A50">
            <w:pPr>
              <w:spacing w:after="160" w:line="259" w:lineRule="auto"/>
              <w:rPr>
                <w:lang w:val="de-DE"/>
              </w:rPr>
            </w:pPr>
            <w:r w:rsidRPr="00AF0A50">
              <w:rPr>
                <w:b/>
                <w:bCs/>
                <w:sz w:val="40"/>
                <w:szCs w:val="36"/>
                <w:lang w:val="de-DE"/>
              </w:rPr>
              <w:tab/>
            </w:r>
            <w:r w:rsidRPr="00AF0A50">
              <w:rPr>
                <w:b/>
                <w:bCs/>
                <w:sz w:val="40"/>
                <w:szCs w:val="36"/>
                <w:lang w:val="de-DE"/>
              </w:rPr>
              <w:tab/>
              <w:t xml:space="preserve">L _ </w:t>
            </w:r>
            <w:proofErr w:type="spellStart"/>
            <w:r w:rsidRPr="00AF0A50">
              <w:rPr>
                <w:b/>
                <w:bCs/>
                <w:sz w:val="40"/>
                <w:szCs w:val="36"/>
                <w:lang w:val="de-DE"/>
              </w:rPr>
              <w:t>nz</w:t>
            </w:r>
            <w:proofErr w:type="spellEnd"/>
          </w:p>
        </w:tc>
        <w:tc>
          <w:tcPr>
            <w:tcW w:w="4531" w:type="dxa"/>
            <w:hideMark/>
          </w:tcPr>
          <w:p w14:paraId="26032A59" w14:textId="20B71199" w:rsidR="00AF0A50" w:rsidRPr="00AF0A50" w:rsidRDefault="00AF0A50" w:rsidP="00AF0A50">
            <w:pPr>
              <w:spacing w:after="160" w:line="259" w:lineRule="auto"/>
              <w:rPr>
                <w:lang w:val="de-DE"/>
              </w:rPr>
            </w:pPr>
            <w:r w:rsidRPr="00AF0A50">
              <w:rPr>
                <w:lang w:val="de-DE"/>
              </w:rPr>
              <w:drawing>
                <wp:inline distT="0" distB="0" distL="0" distR="0" wp14:anchorId="4EC23306" wp14:editId="0D0DE02C">
                  <wp:extent cx="2019300" cy="1135380"/>
                  <wp:effectExtent l="0" t="0" r="0" b="7620"/>
                  <wp:docPr id="165994359" name="Grafik 29" descr="Mural Boat Hafen - Mural Harbor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ural Boat Hafen - Mural Harbor Galle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5380"/>
                          </a:xfrm>
                          <a:prstGeom prst="rect">
                            <a:avLst/>
                          </a:prstGeom>
                          <a:noFill/>
                          <a:ln>
                            <a:noFill/>
                          </a:ln>
                        </pic:spPr>
                      </pic:pic>
                    </a:graphicData>
                  </a:graphic>
                </wp:inline>
              </w:drawing>
            </w:r>
          </w:p>
        </w:tc>
      </w:tr>
    </w:tbl>
    <w:p w14:paraId="5B1814F3" w14:textId="77777777" w:rsidR="00AF0A50" w:rsidRPr="00AF0A50" w:rsidRDefault="00AF0A50" w:rsidP="00AF0A50">
      <w:pPr>
        <w:rPr>
          <w:lang w:val="de-DE"/>
        </w:rPr>
      </w:pPr>
      <w:r w:rsidRPr="00AF0A50">
        <w:rPr>
          <w:lang w:val="de-DE"/>
        </w:rPr>
        <w:t>Eure Route führt durchs Hafenviertel von Linz</w:t>
      </w:r>
    </w:p>
    <w:p w14:paraId="45E88A84" w14:textId="2FBFC383" w:rsidR="00AF0A50" w:rsidRPr="00AF0A50" w:rsidRDefault="00AF0A50" w:rsidP="00AF0A50">
      <w:pPr>
        <w:rPr>
          <w:b/>
          <w:bCs/>
          <w:lang w:val="de-DE"/>
        </w:rPr>
      </w:pPr>
      <w:r w:rsidRPr="00AF0A50">
        <w:rPr>
          <w:lang w:val="de-DE"/>
        </w:rPr>
        <w:drawing>
          <wp:inline distT="0" distB="0" distL="0" distR="0" wp14:anchorId="0B2C485F" wp14:editId="371EB2D7">
            <wp:extent cx="5539740" cy="5326380"/>
            <wp:effectExtent l="0" t="0" r="3810" b="7620"/>
            <wp:docPr id="1702002465" name="Grafik 28" descr="Ein Bild, das Karte, Text, Atlas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Karte, Text, Atlas enthäl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9740" cy="5326380"/>
                    </a:xfrm>
                    <a:prstGeom prst="rect">
                      <a:avLst/>
                    </a:prstGeom>
                    <a:noFill/>
                    <a:ln>
                      <a:noFill/>
                    </a:ln>
                  </pic:spPr>
                </pic:pic>
              </a:graphicData>
            </a:graphic>
          </wp:inline>
        </w:drawing>
      </w:r>
    </w:p>
    <w:p w14:paraId="0516B470" w14:textId="77777777" w:rsidR="00AF0A50" w:rsidRPr="00AF0A50" w:rsidRDefault="00AF0A50" w:rsidP="00AF0A50">
      <w:pPr>
        <w:rPr>
          <w:lang w:val="de-DE"/>
        </w:rPr>
      </w:pPr>
    </w:p>
    <w:p w14:paraId="5314CEEE" w14:textId="77777777" w:rsidR="00AF0A50" w:rsidRPr="00AF0A50" w:rsidRDefault="00AF0A50" w:rsidP="00AF0A50">
      <w:pPr>
        <w:rPr>
          <w:b/>
          <w:bCs/>
          <w:lang w:val="de-DE"/>
        </w:rPr>
      </w:pPr>
      <w:r w:rsidRPr="00AF0A50">
        <w:rPr>
          <w:b/>
          <w:bCs/>
          <w:lang w:val="de-DE"/>
        </w:rPr>
        <w:t>Start</w:t>
      </w:r>
    </w:p>
    <w:p w14:paraId="60535AAC" w14:textId="77777777" w:rsidR="00AF0A50" w:rsidRPr="00AF0A50" w:rsidRDefault="00AF0A50" w:rsidP="00AF0A50">
      <w:pPr>
        <w:rPr>
          <w:lang w:val="de-DE"/>
        </w:rPr>
      </w:pPr>
      <w:r w:rsidRPr="00AF0A50">
        <w:rPr>
          <w:lang w:val="de-DE"/>
        </w:rPr>
        <w:t xml:space="preserve">Eine*r trackt die Route mittels der App „Guru Maps“. </w:t>
      </w:r>
    </w:p>
    <w:p w14:paraId="78CA6CFF" w14:textId="77777777" w:rsidR="00AF0A50" w:rsidRPr="00AF0A50" w:rsidRDefault="00AF0A50" w:rsidP="00AF0A50">
      <w:pPr>
        <w:rPr>
          <w:lang w:val="de-DE"/>
        </w:rPr>
      </w:pPr>
      <w:r w:rsidRPr="00AF0A50">
        <w:rPr>
          <w:lang w:val="de-DE"/>
        </w:rPr>
        <w:t>Wir wollen zur Tabakfabrik, genauer gesagt zur Bushaltestelle „Parkbad od. Lederergasse“. Sucht den Weg dorthin.</w:t>
      </w:r>
    </w:p>
    <w:p w14:paraId="08C45DCA" w14:textId="77777777" w:rsidR="00AF0A50" w:rsidRPr="00AF0A50" w:rsidRDefault="00AF0A50" w:rsidP="00AF0A50">
      <w:pPr>
        <w:rPr>
          <w:b/>
          <w:bCs/>
          <w:lang w:val="de-DE"/>
        </w:rPr>
      </w:pPr>
      <w:r w:rsidRPr="00AF0A50">
        <w:rPr>
          <w:b/>
          <w:bCs/>
          <w:lang w:val="de-DE"/>
        </w:rPr>
        <w:br w:type="page"/>
      </w:r>
    </w:p>
    <w:p w14:paraId="704EB844" w14:textId="77777777" w:rsidR="00AF0A50" w:rsidRPr="00AF0A50" w:rsidRDefault="00AF0A50" w:rsidP="00AF0A50">
      <w:pPr>
        <w:rPr>
          <w:b/>
          <w:bCs/>
          <w:lang w:val="de-DE"/>
        </w:rPr>
      </w:pPr>
      <w:r w:rsidRPr="00AF0A50">
        <w:rPr>
          <w:b/>
          <w:bCs/>
          <w:lang w:val="de-DE"/>
        </w:rPr>
        <w:lastRenderedPageBreak/>
        <w:t>Bei der Tabakfabrik</w:t>
      </w:r>
    </w:p>
    <w:p w14:paraId="16FFF726" w14:textId="77777777" w:rsidR="00AF0A50" w:rsidRPr="00AF0A50" w:rsidRDefault="00AF0A50" w:rsidP="00AF0A50">
      <w:pPr>
        <w:rPr>
          <w:lang w:val="de-DE"/>
        </w:rPr>
      </w:pPr>
      <w:r w:rsidRPr="00AF0A50">
        <w:rPr>
          <w:lang w:val="de-DE"/>
        </w:rPr>
        <w:t>Was ist die Funktion des Gebäudes, welche Firmen findest du hier? Was war früher hier?</w:t>
      </w:r>
    </w:p>
    <w:p w14:paraId="74B93CC0" w14:textId="01F05562" w:rsidR="00AF0A50" w:rsidRPr="00AF0A50" w:rsidRDefault="00AF0A50" w:rsidP="00AF0A50">
      <w:pPr>
        <w:rPr>
          <w:lang w:val="de-DE"/>
        </w:rPr>
      </w:pPr>
      <w:r w:rsidRPr="00AF0A50">
        <w:rPr>
          <w:lang w:val="de-DE"/>
        </w:rPr>
        <w:t>___________________________________________________________________</w:t>
      </w:r>
    </w:p>
    <w:p w14:paraId="015C8AB0" w14:textId="7C08419A" w:rsidR="00AF0A50" w:rsidRPr="00AF0A50" w:rsidRDefault="00AF0A50" w:rsidP="00AF0A50">
      <w:pPr>
        <w:rPr>
          <w:lang w:val="de-DE"/>
        </w:rPr>
      </w:pPr>
      <w:r w:rsidRPr="00AF0A50">
        <w:rPr>
          <w:lang w:val="de-DE"/>
        </w:rPr>
        <w:t>___________________________________________________________________</w:t>
      </w:r>
    </w:p>
    <w:p w14:paraId="56413C02" w14:textId="63C9A935" w:rsidR="00AF0A50" w:rsidRPr="00AF0A50" w:rsidRDefault="00AF0A50" w:rsidP="00AF0A50">
      <w:pPr>
        <w:rPr>
          <w:lang w:val="de-DE"/>
        </w:rPr>
      </w:pPr>
      <w:r w:rsidRPr="00AF0A50">
        <w:rPr>
          <w:lang w:val="de-DE"/>
        </w:rPr>
        <w:t>___________________________________________________________________</w:t>
      </w:r>
    </w:p>
    <w:p w14:paraId="1FA7E9CD" w14:textId="4A6D3530" w:rsidR="00AF0A50" w:rsidRPr="00AF0A50" w:rsidRDefault="00AF0A50" w:rsidP="00AF0A50">
      <w:pPr>
        <w:rPr>
          <w:lang w:val="de-DE"/>
        </w:rPr>
      </w:pPr>
      <w:r w:rsidRPr="00AF0A50">
        <w:rPr>
          <w:lang w:val="de-DE"/>
        </w:rPr>
        <w:t>___________________________________________________________________</w:t>
      </w:r>
    </w:p>
    <w:p w14:paraId="07C130F2" w14:textId="77777777" w:rsidR="00AF0A50" w:rsidRPr="00AF0A50" w:rsidRDefault="00AF0A50" w:rsidP="00AF0A50">
      <w:pPr>
        <w:rPr>
          <w:b/>
          <w:bCs/>
          <w:lang w:val="de-DE"/>
        </w:rPr>
      </w:pPr>
      <w:r w:rsidRPr="00AF0A50">
        <w:rPr>
          <w:b/>
          <w:bCs/>
          <w:lang w:val="de-DE"/>
        </w:rPr>
        <w:t xml:space="preserve">Zur ÖSWAG/Werft </w:t>
      </w:r>
      <w:proofErr w:type="spellStart"/>
      <w:proofErr w:type="gramStart"/>
      <w:r w:rsidRPr="00AF0A50">
        <w:rPr>
          <w:b/>
          <w:bCs/>
          <w:lang w:val="de-DE"/>
        </w:rPr>
        <w:t>durch’s</w:t>
      </w:r>
      <w:proofErr w:type="spellEnd"/>
      <w:proofErr w:type="gramEnd"/>
      <w:r w:rsidRPr="00AF0A50">
        <w:rPr>
          <w:b/>
          <w:bCs/>
          <w:lang w:val="de-DE"/>
        </w:rPr>
        <w:t xml:space="preserve"> Wohngebiet</w:t>
      </w:r>
    </w:p>
    <w:p w14:paraId="197F74BB" w14:textId="77777777" w:rsidR="00AF0A50" w:rsidRPr="00AF0A50" w:rsidRDefault="00AF0A50" w:rsidP="00AF0A50">
      <w:pPr>
        <w:rPr>
          <w:lang w:val="de-DE"/>
        </w:rPr>
      </w:pPr>
      <w:r w:rsidRPr="00AF0A50">
        <w:rPr>
          <w:lang w:val="de-DE"/>
        </w:rPr>
        <w:t>Wir wollen den Wohnraum im Hafen erkunden. Sucht daher den Weg zur ÖSWAG/Werft durch eine Wohnsiedlung – Tipp: Du solltest beim Turm 25 vorbeikommen.</w:t>
      </w:r>
    </w:p>
    <w:p w14:paraId="49ADE1FB" w14:textId="77777777" w:rsidR="00AF0A50" w:rsidRPr="00AF0A50" w:rsidRDefault="00AF0A50" w:rsidP="00AF0A50">
      <w:pPr>
        <w:rPr>
          <w:b/>
          <w:bCs/>
          <w:lang w:val="de-DE"/>
        </w:rPr>
      </w:pPr>
      <w:r w:rsidRPr="00AF0A50">
        <w:rPr>
          <w:b/>
          <w:bCs/>
          <w:lang w:val="de-DE"/>
        </w:rPr>
        <w:t>Im Wohngebiet</w:t>
      </w:r>
    </w:p>
    <w:p w14:paraId="2EC32EEE" w14:textId="77777777" w:rsidR="00AF0A50" w:rsidRPr="00AF0A50" w:rsidRDefault="00AF0A50" w:rsidP="00AF0A50">
      <w:pPr>
        <w:numPr>
          <w:ilvl w:val="0"/>
          <w:numId w:val="13"/>
        </w:numPr>
        <w:rPr>
          <w:lang w:val="de-DE"/>
        </w:rPr>
      </w:pPr>
      <w:proofErr w:type="gramStart"/>
      <w:r w:rsidRPr="00AF0A50">
        <w:rPr>
          <w:lang w:val="de-DE"/>
        </w:rPr>
        <w:t>Welche Survey</w:t>
      </w:r>
      <w:proofErr w:type="gramEnd"/>
      <w:r w:rsidRPr="00AF0A50">
        <w:rPr>
          <w:lang w:val="de-DE"/>
        </w:rPr>
        <w:t xml:space="preserve"> könnte man hier durchführen?</w:t>
      </w:r>
    </w:p>
    <w:p w14:paraId="10EC24A6" w14:textId="77777777" w:rsidR="00AF0A50" w:rsidRPr="00AF0A50" w:rsidRDefault="00AF0A50" w:rsidP="00AF0A50">
      <w:pPr>
        <w:numPr>
          <w:ilvl w:val="0"/>
          <w:numId w:val="13"/>
        </w:numPr>
        <w:rPr>
          <w:lang w:val="de-DE"/>
        </w:rPr>
      </w:pPr>
      <w:r w:rsidRPr="00AF0A50">
        <w:rPr>
          <w:lang w:val="de-DE"/>
        </w:rPr>
        <w:t>Nimm Stellung zur Lebensqualität in den durchquerten Wohnsiedlungen (würdest du hier gerne wohnen? Ja/nein und warum?)</w:t>
      </w:r>
    </w:p>
    <w:p w14:paraId="4E46B305" w14:textId="77777777" w:rsidR="00AF0A50" w:rsidRPr="00AF0A50" w:rsidRDefault="00AF0A50" w:rsidP="00AF0A50">
      <w:pPr>
        <w:numPr>
          <w:ilvl w:val="0"/>
          <w:numId w:val="13"/>
        </w:numPr>
        <w:rPr>
          <w:lang w:val="de-DE"/>
        </w:rPr>
      </w:pPr>
      <w:r w:rsidRPr="00AF0A50">
        <w:rPr>
          <w:lang w:val="de-DE"/>
        </w:rPr>
        <w:t>Vergleiche die neuen Nutzungsformen des Turms 25 und der Tabakfabrik.</w:t>
      </w:r>
      <w:r w:rsidRPr="00AF0A50">
        <w:rPr>
          <w:lang w:val="de-DE"/>
        </w:rPr>
        <w:br/>
      </w:r>
    </w:p>
    <w:p w14:paraId="094EA1EF" w14:textId="5A9E5198" w:rsidR="00AF0A50" w:rsidRPr="00AF0A50" w:rsidRDefault="00AF0A50" w:rsidP="00AF0A50">
      <w:pPr>
        <w:rPr>
          <w:lang w:val="de-DE"/>
        </w:rPr>
      </w:pPr>
      <w:r w:rsidRPr="00AF0A50">
        <w:rPr>
          <w:lang w:val="de-DE"/>
        </w:rPr>
        <w:t>___________________________________________________________________</w:t>
      </w:r>
    </w:p>
    <w:p w14:paraId="28A6FC82" w14:textId="06AD2849" w:rsidR="00AF0A50" w:rsidRPr="00AF0A50" w:rsidRDefault="00AF0A50" w:rsidP="00AF0A50">
      <w:pPr>
        <w:rPr>
          <w:lang w:val="de-DE"/>
        </w:rPr>
      </w:pPr>
      <w:r w:rsidRPr="00AF0A50">
        <w:rPr>
          <w:lang w:val="de-DE"/>
        </w:rPr>
        <w:t>___________________________________________________________________</w:t>
      </w:r>
    </w:p>
    <w:p w14:paraId="2931C0EC" w14:textId="3BEF39DC" w:rsidR="00AF0A50" w:rsidRPr="00AF0A50" w:rsidRDefault="00AF0A50" w:rsidP="00AF0A50">
      <w:pPr>
        <w:rPr>
          <w:lang w:val="de-DE"/>
        </w:rPr>
      </w:pPr>
      <w:r w:rsidRPr="00AF0A50">
        <w:rPr>
          <w:lang w:val="de-DE"/>
        </w:rPr>
        <w:t>___________________________________________________________________</w:t>
      </w:r>
    </w:p>
    <w:p w14:paraId="74C2F253" w14:textId="77777777" w:rsidR="00AF0A50" w:rsidRPr="00AF0A50" w:rsidRDefault="00AF0A50" w:rsidP="00AF0A50">
      <w:pPr>
        <w:rPr>
          <w:b/>
          <w:bCs/>
          <w:lang w:val="de-DE"/>
        </w:rPr>
      </w:pPr>
      <w:r w:rsidRPr="00AF0A50">
        <w:rPr>
          <w:b/>
          <w:bCs/>
          <w:lang w:val="de-DE"/>
        </w:rPr>
        <w:t>Weiter zur Werft-ÖSWAG</w:t>
      </w:r>
    </w:p>
    <w:p w14:paraId="75D75D20" w14:textId="77777777" w:rsidR="00AF0A50" w:rsidRPr="00AF0A50" w:rsidRDefault="00AF0A50" w:rsidP="00AF0A50">
      <w:pPr>
        <w:rPr>
          <w:lang w:val="de-DE"/>
        </w:rPr>
      </w:pPr>
      <w:r w:rsidRPr="00AF0A50">
        <w:rPr>
          <w:lang w:val="de-DE"/>
        </w:rPr>
        <w:t>Unsere nächste Station ist die Werft (ÖSWAG). Sucht euch den Weg dahin.</w:t>
      </w:r>
    </w:p>
    <w:p w14:paraId="621C81F2" w14:textId="77777777" w:rsidR="00AF0A50" w:rsidRPr="00AF0A50" w:rsidRDefault="00AF0A50" w:rsidP="00AF0A50">
      <w:pPr>
        <w:rPr>
          <w:b/>
          <w:bCs/>
          <w:lang w:val="de-DE"/>
        </w:rPr>
      </w:pPr>
      <w:r w:rsidRPr="00AF0A50">
        <w:rPr>
          <w:b/>
          <w:bCs/>
          <w:lang w:val="de-DE"/>
        </w:rPr>
        <w:t>Bei der Werft-ÖSWAG</w:t>
      </w:r>
    </w:p>
    <w:p w14:paraId="7AB1FB59" w14:textId="77777777" w:rsidR="00AF0A50" w:rsidRPr="00AF0A50" w:rsidRDefault="00AF0A50" w:rsidP="00AF0A50">
      <w:pPr>
        <w:rPr>
          <w:lang w:val="de-DE"/>
        </w:rPr>
      </w:pPr>
      <w:r w:rsidRPr="00AF0A50">
        <w:rPr>
          <w:lang w:val="de-DE"/>
        </w:rPr>
        <w:t>Wo sind wir? Was ist die Funktion des Unternehmens? Seht euch die Infotafel vor dem weißen Schranken an.</w:t>
      </w:r>
    </w:p>
    <w:p w14:paraId="19048EC1" w14:textId="638B6F62" w:rsidR="00AF0A50" w:rsidRPr="00AF0A50" w:rsidRDefault="00AF0A50" w:rsidP="00AF0A50">
      <w:pPr>
        <w:rPr>
          <w:lang w:val="de-DE"/>
        </w:rPr>
      </w:pPr>
      <w:r w:rsidRPr="00AF0A50">
        <w:rPr>
          <w:lang w:val="de-DE"/>
        </w:rPr>
        <w:br/>
        <w:t>___________________________________________________________________</w:t>
      </w:r>
    </w:p>
    <w:p w14:paraId="5EE53AAF" w14:textId="773CE0DC" w:rsidR="00AF0A50" w:rsidRPr="00AF0A50" w:rsidRDefault="00AF0A50" w:rsidP="00AF0A50">
      <w:pPr>
        <w:rPr>
          <w:lang w:val="de-DE"/>
        </w:rPr>
      </w:pPr>
      <w:r w:rsidRPr="00AF0A50">
        <w:rPr>
          <w:lang w:val="de-DE"/>
        </w:rPr>
        <w:t>___________________________________________________________________</w:t>
      </w:r>
    </w:p>
    <w:p w14:paraId="1B092ABC" w14:textId="758B4517" w:rsidR="00AF0A50" w:rsidRPr="00AF0A50" w:rsidRDefault="00AF0A50" w:rsidP="00AF0A50">
      <w:pPr>
        <w:rPr>
          <w:lang w:val="de-DE"/>
        </w:rPr>
      </w:pPr>
      <w:r w:rsidRPr="00AF0A50">
        <w:rPr>
          <w:lang w:val="de-DE"/>
        </w:rPr>
        <w:t>___________________________________________________________________</w:t>
      </w:r>
    </w:p>
    <w:p w14:paraId="49B93BFF" w14:textId="7AE67638" w:rsidR="00AF0A50" w:rsidRPr="00AF0A50" w:rsidRDefault="00AF0A50" w:rsidP="00AF0A50">
      <w:pPr>
        <w:rPr>
          <w:lang w:val="de-DE"/>
        </w:rPr>
      </w:pPr>
      <w:r w:rsidRPr="00AF0A50">
        <w:rPr>
          <w:lang w:val="de-DE"/>
        </w:rPr>
        <w:t>___________________________________________________________________</w:t>
      </w:r>
    </w:p>
    <w:p w14:paraId="623F8D56" w14:textId="77777777" w:rsidR="00AF0A50" w:rsidRPr="00AF0A50" w:rsidRDefault="00AF0A50" w:rsidP="00AF0A50">
      <w:pPr>
        <w:rPr>
          <w:b/>
          <w:bCs/>
          <w:lang w:val="de-DE"/>
        </w:rPr>
      </w:pPr>
      <w:r w:rsidRPr="00AF0A50">
        <w:rPr>
          <w:b/>
          <w:bCs/>
          <w:lang w:val="de-DE"/>
        </w:rPr>
        <w:t xml:space="preserve">Posthof </w:t>
      </w:r>
    </w:p>
    <w:p w14:paraId="3B1E0511" w14:textId="77777777" w:rsidR="00AF0A50" w:rsidRPr="00AF0A50" w:rsidRDefault="00AF0A50" w:rsidP="00AF0A50">
      <w:pPr>
        <w:rPr>
          <w:lang w:val="de-DE"/>
        </w:rPr>
      </w:pPr>
      <w:r w:rsidRPr="00AF0A50">
        <w:rPr>
          <w:lang w:val="de-DE"/>
        </w:rPr>
        <w:t xml:space="preserve">Wir wollen nun weiter zum Posthof. Wie kommen wir am besten hin? </w:t>
      </w:r>
      <w:r w:rsidRPr="00AF0A50">
        <w:rPr>
          <w:lang w:val="de-DE"/>
        </w:rPr>
        <w:br/>
        <w:t xml:space="preserve">Seid aufmerksam unterwegs – wo entdeckt ihr kreative Spuren? </w:t>
      </w:r>
    </w:p>
    <w:p w14:paraId="49B0AA8F" w14:textId="77777777" w:rsidR="00AF0A50" w:rsidRDefault="00AF0A50" w:rsidP="00AF0A50">
      <w:pPr>
        <w:rPr>
          <w:b/>
          <w:bCs/>
          <w:lang w:val="de-DE"/>
        </w:rPr>
      </w:pPr>
    </w:p>
    <w:p w14:paraId="09B53B70" w14:textId="76522DB7" w:rsidR="00AF0A50" w:rsidRPr="00AF0A50" w:rsidRDefault="00AF0A50" w:rsidP="00AF0A50">
      <w:pPr>
        <w:rPr>
          <w:b/>
          <w:bCs/>
          <w:lang w:val="de-DE"/>
        </w:rPr>
      </w:pPr>
      <w:r w:rsidRPr="00AF0A50">
        <w:rPr>
          <w:b/>
          <w:bCs/>
          <w:lang w:val="de-DE"/>
        </w:rPr>
        <w:lastRenderedPageBreak/>
        <w:t xml:space="preserve">Beim Posthof  </w:t>
      </w:r>
    </w:p>
    <w:p w14:paraId="48F11A90" w14:textId="79928141" w:rsidR="00AF0A50" w:rsidRPr="00AF0A50" w:rsidRDefault="00AF0A50" w:rsidP="00AF0A50">
      <w:r w:rsidRPr="00AF0A50">
        <w:t>Was findet hier statt und woran erkennt ihr das? Zu welcher Tageszeit ist hier besonders viel los? Glaubt ihr, dass der Posthof früher genauso genutzt wurde wie heute?</w:t>
      </w:r>
    </w:p>
    <w:p w14:paraId="6494EAA4" w14:textId="198C0B24" w:rsidR="00AF0A50" w:rsidRPr="00AF0A50" w:rsidRDefault="00AF0A50" w:rsidP="00AF0A50">
      <w:pPr>
        <w:rPr>
          <w:lang w:val="de-DE"/>
        </w:rPr>
      </w:pPr>
      <w:r w:rsidRPr="00AF0A50">
        <w:rPr>
          <w:lang w:val="de-DE"/>
        </w:rPr>
        <w:t>___________________________________________________________________</w:t>
      </w:r>
    </w:p>
    <w:p w14:paraId="3FFA77BC" w14:textId="2C9419BA" w:rsidR="00AF0A50" w:rsidRPr="00AF0A50" w:rsidRDefault="00AF0A50" w:rsidP="00AF0A50">
      <w:pPr>
        <w:rPr>
          <w:lang w:val="de-DE"/>
        </w:rPr>
      </w:pPr>
      <w:r w:rsidRPr="00AF0A50">
        <w:rPr>
          <w:lang w:val="de-DE"/>
        </w:rPr>
        <w:t>___________________________________________________________________</w:t>
      </w:r>
    </w:p>
    <w:p w14:paraId="06D03F31" w14:textId="48ABD082" w:rsidR="00AF0A50" w:rsidRPr="00AF0A50" w:rsidRDefault="00AF0A50" w:rsidP="00AF0A50">
      <w:pPr>
        <w:rPr>
          <w:lang w:val="de-DE"/>
        </w:rPr>
      </w:pPr>
      <w:r w:rsidRPr="00AF0A50">
        <w:rPr>
          <w:lang w:val="de-DE"/>
        </w:rPr>
        <w:t>___________________________________________________________________</w:t>
      </w:r>
    </w:p>
    <w:p w14:paraId="7E14F0BF" w14:textId="026AE033" w:rsidR="00AF0A50" w:rsidRPr="00AF0A50" w:rsidRDefault="00AF0A50" w:rsidP="00AF0A50">
      <w:pPr>
        <w:rPr>
          <w:lang w:val="de-DE"/>
        </w:rPr>
      </w:pPr>
      <w:r w:rsidRPr="00AF0A50">
        <w:rPr>
          <w:lang w:val="de-DE"/>
        </w:rPr>
        <w:t>___________________________________________________________________</w:t>
      </w:r>
    </w:p>
    <w:p w14:paraId="0464C733" w14:textId="77777777" w:rsidR="00AF0A50" w:rsidRPr="00AF0A50" w:rsidRDefault="00AF0A50" w:rsidP="00AF0A50">
      <w:pPr>
        <w:rPr>
          <w:b/>
          <w:bCs/>
          <w:lang w:val="de-DE"/>
        </w:rPr>
      </w:pPr>
      <w:r w:rsidRPr="00AF0A50">
        <w:rPr>
          <w:b/>
          <w:bCs/>
          <w:lang w:val="de-DE"/>
        </w:rPr>
        <w:t>Industriezeile (Interspar)</w:t>
      </w:r>
    </w:p>
    <w:p w14:paraId="293AB417" w14:textId="77777777" w:rsidR="00AF0A50" w:rsidRPr="00AF0A50" w:rsidRDefault="00AF0A50" w:rsidP="00AF0A50">
      <w:pPr>
        <w:rPr>
          <w:lang w:val="de-DE"/>
        </w:rPr>
      </w:pPr>
      <w:r w:rsidRPr="00AF0A50">
        <w:rPr>
          <w:lang w:val="de-DE"/>
        </w:rPr>
        <w:t xml:space="preserve">Die letzte Station ist die Industriezeile. Sucht euch den Weg dorthin. </w:t>
      </w:r>
      <w:r w:rsidRPr="00AF0A50">
        <w:rPr>
          <w:lang w:val="de-DE"/>
        </w:rPr>
        <w:br/>
      </w:r>
      <w:proofErr w:type="gramStart"/>
      <w:r w:rsidRPr="00AF0A50">
        <w:rPr>
          <w:lang w:val="de-DE"/>
        </w:rPr>
        <w:t>Welche Survey</w:t>
      </w:r>
      <w:proofErr w:type="gramEnd"/>
      <w:r w:rsidRPr="00AF0A50">
        <w:rPr>
          <w:lang w:val="de-DE"/>
        </w:rPr>
        <w:t xml:space="preserve"> könnte man hier durchführen? Schaut euch um!</w:t>
      </w:r>
    </w:p>
    <w:p w14:paraId="4C1B918C" w14:textId="77777777" w:rsidR="00AF0A50" w:rsidRPr="00AF0A50" w:rsidRDefault="00AF0A50" w:rsidP="00AF0A50">
      <w:pPr>
        <w:rPr>
          <w:b/>
          <w:bCs/>
          <w:lang w:val="de-DE"/>
        </w:rPr>
      </w:pPr>
      <w:r w:rsidRPr="00AF0A50">
        <w:rPr>
          <w:b/>
          <w:bCs/>
          <w:lang w:val="de-DE"/>
        </w:rPr>
        <w:t>Zurück zum Hauptbahnhof</w:t>
      </w:r>
    </w:p>
    <w:p w14:paraId="58AB94BB" w14:textId="77777777" w:rsidR="00AF0A50" w:rsidRPr="00AF0A50" w:rsidRDefault="00AF0A50" w:rsidP="00AF0A50">
      <w:pPr>
        <w:rPr>
          <w:lang w:val="de-DE"/>
        </w:rPr>
      </w:pPr>
      <w:r w:rsidRPr="00AF0A50">
        <w:rPr>
          <w:lang w:val="de-DE"/>
        </w:rPr>
        <w:t xml:space="preserve">Sucht nun den Weg zurück zum Hauptbahnhof! </w:t>
      </w:r>
    </w:p>
    <w:p w14:paraId="4975A0DA" w14:textId="77777777" w:rsidR="00AF0A50" w:rsidRPr="00AF0A50" w:rsidRDefault="00AF0A50" w:rsidP="00AF0A50">
      <w:pPr>
        <w:rPr>
          <w:lang w:val="de-DE"/>
        </w:rPr>
      </w:pPr>
    </w:p>
    <w:p w14:paraId="40A899A5" w14:textId="77777777" w:rsidR="00AF0A50" w:rsidRPr="00AF0A50" w:rsidRDefault="00AF0A50" w:rsidP="00AF0A50">
      <w:pPr>
        <w:rPr>
          <w:b/>
          <w:bCs/>
          <w:lang w:val="de-DE"/>
        </w:rPr>
      </w:pPr>
      <w:r w:rsidRPr="00AF0A50">
        <w:rPr>
          <w:b/>
          <w:bCs/>
          <w:lang w:val="de-DE"/>
        </w:rPr>
        <w:t>Feedback</w:t>
      </w:r>
    </w:p>
    <w:p w14:paraId="1F1B2F9A" w14:textId="77777777" w:rsidR="00AF0A50" w:rsidRPr="00AF0A50" w:rsidRDefault="00AF0A50" w:rsidP="00AF0A50">
      <w:pPr>
        <w:rPr>
          <w:lang w:val="de-DE"/>
        </w:rPr>
      </w:pPr>
      <w:r w:rsidRPr="00AF0A50">
        <w:rPr>
          <w:lang w:val="de-DE"/>
        </w:rPr>
        <w:t>Wie hat dir die Tour durch den Hafen von Linz gefallen? Gib uns eine kurze Rückmeldung:</w:t>
      </w:r>
    </w:p>
    <w:p w14:paraId="70FDE68F" w14:textId="77777777" w:rsidR="00AF0A50" w:rsidRPr="00AF0A50" w:rsidRDefault="00AF0A50" w:rsidP="00AF0A50">
      <w:pPr>
        <w:numPr>
          <w:ilvl w:val="0"/>
          <w:numId w:val="14"/>
        </w:numPr>
        <w:rPr>
          <w:lang w:val="de-DE"/>
        </w:rPr>
      </w:pPr>
      <w:r w:rsidRPr="00AF0A50">
        <w:rPr>
          <w:rFonts w:ascii="Segoe UI Emoji" w:hAnsi="Segoe UI Emoji" w:cs="Segoe UI Emoji"/>
          <w:lang w:val="de-DE"/>
        </w:rPr>
        <w:t>👍</w:t>
      </w:r>
      <w:r w:rsidRPr="00AF0A50">
        <w:rPr>
          <w:lang w:val="de-DE"/>
        </w:rPr>
        <w:t xml:space="preserve"> = Ich habe viel Neues gelernt</w:t>
      </w:r>
    </w:p>
    <w:p w14:paraId="5782DDF4" w14:textId="77777777" w:rsidR="00AF0A50" w:rsidRPr="00AF0A50" w:rsidRDefault="00AF0A50" w:rsidP="00AF0A50">
      <w:pPr>
        <w:numPr>
          <w:ilvl w:val="0"/>
          <w:numId w:val="14"/>
        </w:numPr>
        <w:rPr>
          <w:lang w:val="de-DE"/>
        </w:rPr>
      </w:pPr>
      <w:r w:rsidRPr="00AF0A50">
        <w:rPr>
          <w:rFonts w:ascii="Segoe UI Emoji" w:hAnsi="Segoe UI Emoji" w:cs="Segoe UI Emoji"/>
          <w:lang w:val="de-DE"/>
        </w:rPr>
        <w:t>🤔</w:t>
      </w:r>
      <w:r w:rsidRPr="00AF0A50">
        <w:rPr>
          <w:lang w:val="de-DE"/>
        </w:rPr>
        <w:t xml:space="preserve"> = </w:t>
      </w:r>
      <w:proofErr w:type="gramStart"/>
      <w:r w:rsidRPr="00AF0A50">
        <w:rPr>
          <w:lang w:val="de-DE"/>
        </w:rPr>
        <w:t>Teilweise</w:t>
      </w:r>
      <w:proofErr w:type="gramEnd"/>
      <w:r w:rsidRPr="00AF0A50">
        <w:rPr>
          <w:lang w:val="de-DE"/>
        </w:rPr>
        <w:t xml:space="preserve"> interessant, manches unklar</w:t>
      </w:r>
    </w:p>
    <w:p w14:paraId="5289C9F5" w14:textId="77777777" w:rsidR="00AF0A50" w:rsidRPr="00AF0A50" w:rsidRDefault="00AF0A50" w:rsidP="00AF0A50">
      <w:pPr>
        <w:numPr>
          <w:ilvl w:val="0"/>
          <w:numId w:val="14"/>
        </w:numPr>
        <w:rPr>
          <w:lang w:val="de-DE"/>
        </w:rPr>
      </w:pPr>
      <w:r w:rsidRPr="00AF0A50">
        <w:rPr>
          <w:rFonts w:ascii="Segoe UI Emoji" w:hAnsi="Segoe UI Emoji" w:cs="Segoe UI Emoji"/>
          <w:lang w:val="de-DE"/>
        </w:rPr>
        <w:t>👎</w:t>
      </w:r>
      <w:r w:rsidRPr="00AF0A50">
        <w:rPr>
          <w:lang w:val="de-DE"/>
        </w:rPr>
        <w:t xml:space="preserve"> = </w:t>
      </w:r>
      <w:proofErr w:type="gramStart"/>
      <w:r w:rsidRPr="00AF0A50">
        <w:rPr>
          <w:lang w:val="de-DE"/>
        </w:rPr>
        <w:t>Hat</w:t>
      </w:r>
      <w:proofErr w:type="gramEnd"/>
      <w:r w:rsidRPr="00AF0A50">
        <w:rPr>
          <w:lang w:val="de-DE"/>
        </w:rPr>
        <w:t xml:space="preserve"> mich wenig interessiert</w:t>
      </w:r>
    </w:p>
    <w:p w14:paraId="0B15A090" w14:textId="77777777" w:rsidR="00AF0A50" w:rsidRPr="00AF0A50" w:rsidRDefault="00AF0A50" w:rsidP="00AF0A50">
      <w:pPr>
        <w:rPr>
          <w:lang w:val="de-DE"/>
        </w:rPr>
      </w:pPr>
    </w:p>
    <w:p w14:paraId="57BD5EA5" w14:textId="716D8DAD" w:rsidR="00AF0A50" w:rsidRPr="00AF0A50" w:rsidRDefault="00AF0A50" w:rsidP="00AF0A50">
      <w:pPr>
        <w:rPr>
          <w:lang w:val="de-DE"/>
        </w:rPr>
      </w:pPr>
      <w:r w:rsidRPr="00AF0A50">
        <w:rPr>
          <w:i/>
          <w:iCs/>
          <w:lang w:val="de-DE"/>
        </w:rPr>
        <w:t xml:space="preserve"> Was war dein Highlight/Lieblingsort?</w:t>
      </w:r>
      <w:r w:rsidRPr="00AF0A50">
        <w:rPr>
          <w:lang w:val="de-DE"/>
        </w:rPr>
        <w:t xml:space="preserve"> ____________________________</w:t>
      </w:r>
      <w:r>
        <w:rPr>
          <w:lang w:val="de-DE"/>
        </w:rPr>
        <w:t>_____________________</w:t>
      </w:r>
      <w:r w:rsidRPr="00AF0A50">
        <w:rPr>
          <w:lang w:val="de-DE"/>
        </w:rPr>
        <w:t>__________________</w:t>
      </w:r>
    </w:p>
    <w:p w14:paraId="16E4D1D6" w14:textId="5927B741" w:rsidR="00AF0A50" w:rsidRPr="00AF0A50" w:rsidRDefault="00AF0A50" w:rsidP="00AF0A50">
      <w:pPr>
        <w:rPr>
          <w:lang w:val="de-DE"/>
        </w:rPr>
      </w:pPr>
      <w:r w:rsidRPr="00AF0A50">
        <w:rPr>
          <w:lang w:val="de-DE"/>
        </w:rPr>
        <w:t>___________________________________________________________________</w:t>
      </w:r>
    </w:p>
    <w:p w14:paraId="6352B5D0" w14:textId="3C07E99F" w:rsidR="00AF0A50" w:rsidRPr="00AF0A50" w:rsidRDefault="00AF0A50" w:rsidP="00AF0A50">
      <w:pPr>
        <w:rPr>
          <w:lang w:val="de-DE"/>
        </w:rPr>
      </w:pPr>
      <w:r w:rsidRPr="00AF0A50">
        <w:rPr>
          <w:i/>
          <w:iCs/>
          <w:lang w:val="de-DE"/>
        </w:rPr>
        <w:t xml:space="preserve">Etwas, das ich heute (über Linz) gelernt habe: </w:t>
      </w:r>
      <w:r w:rsidRPr="00AF0A50">
        <w:rPr>
          <w:lang w:val="de-DE"/>
        </w:rPr>
        <w:t>_____________________</w:t>
      </w:r>
      <w:r>
        <w:rPr>
          <w:lang w:val="de-DE"/>
        </w:rPr>
        <w:t>____________________________</w:t>
      </w:r>
      <w:r w:rsidRPr="00AF0A50">
        <w:rPr>
          <w:lang w:val="de-DE"/>
        </w:rPr>
        <w:t>__________________</w:t>
      </w:r>
    </w:p>
    <w:p w14:paraId="7715D9CE" w14:textId="63AE1154" w:rsidR="00AF0A50" w:rsidRPr="00AF0A50" w:rsidRDefault="00AF0A50" w:rsidP="00AF0A50">
      <w:pPr>
        <w:rPr>
          <w:lang w:val="de-DE"/>
        </w:rPr>
      </w:pPr>
      <w:r w:rsidRPr="00AF0A50">
        <w:rPr>
          <w:lang w:val="de-DE"/>
        </w:rPr>
        <w:t>___________________________________________________________________</w:t>
      </w:r>
    </w:p>
    <w:p w14:paraId="1C51AD99" w14:textId="5C94113A" w:rsidR="00AF0A50" w:rsidRPr="00AF0A50" w:rsidRDefault="00AF0A50" w:rsidP="00AF0A50">
      <w:pPr>
        <w:rPr>
          <w:lang w:val="de-DE"/>
        </w:rPr>
      </w:pPr>
      <w:r w:rsidRPr="00AF0A50">
        <w:rPr>
          <w:i/>
          <w:iCs/>
          <w:lang w:val="de-DE"/>
        </w:rPr>
        <w:t xml:space="preserve">Etwas, das mich überrascht hat: </w:t>
      </w:r>
      <w:r w:rsidRPr="00AF0A50">
        <w:rPr>
          <w:lang w:val="de-DE"/>
        </w:rPr>
        <w:t>_____________________</w:t>
      </w:r>
      <w:r>
        <w:rPr>
          <w:lang w:val="de-DE"/>
        </w:rPr>
        <w:t>________________</w:t>
      </w:r>
      <w:r w:rsidRPr="00AF0A50">
        <w:rPr>
          <w:lang w:val="de-DE"/>
        </w:rPr>
        <w:t>______________________________</w:t>
      </w:r>
    </w:p>
    <w:p w14:paraId="047D8081" w14:textId="27DBB6C2" w:rsidR="00AF0A50" w:rsidRPr="00AF0A50" w:rsidRDefault="00AF0A50" w:rsidP="00AF0A50">
      <w:pPr>
        <w:rPr>
          <w:lang w:val="de-DE"/>
        </w:rPr>
      </w:pPr>
      <w:r w:rsidRPr="00AF0A50">
        <w:rPr>
          <w:lang w:val="de-DE"/>
        </w:rPr>
        <w:t>___________________________________________________________________</w:t>
      </w:r>
    </w:p>
    <w:p w14:paraId="5DB797FF" w14:textId="302ED8DB" w:rsidR="00AF0A50" w:rsidRPr="00AF0A50" w:rsidRDefault="00AF0A50" w:rsidP="00AF0A50">
      <w:pPr>
        <w:rPr>
          <w:lang w:val="de-DE"/>
        </w:rPr>
      </w:pPr>
      <w:r w:rsidRPr="00AF0A50">
        <w:rPr>
          <w:i/>
          <w:iCs/>
          <w:lang w:val="de-DE"/>
        </w:rPr>
        <w:t>Etwas, das ich noch nicht verstanden habe: _</w:t>
      </w:r>
      <w:r w:rsidRPr="00AF0A50">
        <w:rPr>
          <w:lang w:val="de-DE"/>
        </w:rPr>
        <w:t>________________</w:t>
      </w:r>
      <w:r>
        <w:rPr>
          <w:lang w:val="de-DE"/>
        </w:rPr>
        <w:t>__________________________</w:t>
      </w:r>
      <w:r w:rsidRPr="00AF0A50">
        <w:rPr>
          <w:lang w:val="de-DE"/>
        </w:rPr>
        <w:t>________________________</w:t>
      </w:r>
    </w:p>
    <w:p w14:paraId="1490C3F1" w14:textId="2ECC9528" w:rsidR="00AF0A50" w:rsidRPr="00AF0A50" w:rsidRDefault="00AF0A50">
      <w:pPr>
        <w:rPr>
          <w:lang w:val="de-DE"/>
        </w:rPr>
      </w:pPr>
      <w:r w:rsidRPr="00AF0A50">
        <w:rPr>
          <w:lang w:val="de-DE"/>
        </w:rPr>
        <w:t>___________________________________________________________________</w:t>
      </w:r>
    </w:p>
    <w:p w14:paraId="151658A8" w14:textId="77777777" w:rsidR="000A58F7" w:rsidRPr="00010756" w:rsidRDefault="000A58F7">
      <w:pPr>
        <w:rPr>
          <w:b/>
          <w:bCs/>
          <w:sz w:val="28"/>
          <w:szCs w:val="24"/>
        </w:rPr>
      </w:pPr>
      <w:r w:rsidRPr="00010756">
        <w:rPr>
          <w:b/>
          <w:bCs/>
          <w:sz w:val="28"/>
          <w:szCs w:val="24"/>
        </w:rPr>
        <w:lastRenderedPageBreak/>
        <w:t xml:space="preserve">Zusatzinformationen für Lehrpersonen: </w:t>
      </w:r>
    </w:p>
    <w:p w14:paraId="597E6047" w14:textId="77777777" w:rsidR="000A58F7" w:rsidRPr="000A58F7" w:rsidRDefault="000A58F7" w:rsidP="000A58F7">
      <w:pPr>
        <w:rPr>
          <w:b/>
          <w:bCs/>
          <w:lang w:val="de-DE"/>
        </w:rPr>
      </w:pPr>
      <w:r w:rsidRPr="000A58F7">
        <w:rPr>
          <w:b/>
          <w:bCs/>
          <w:lang w:val="de-DE"/>
        </w:rPr>
        <w:t>Start</w:t>
      </w:r>
    </w:p>
    <w:p w14:paraId="60406127" w14:textId="77777777" w:rsidR="000A58F7" w:rsidRPr="000A58F7" w:rsidRDefault="000A58F7" w:rsidP="000A58F7">
      <w:pPr>
        <w:rPr>
          <w:lang w:val="de-DE"/>
        </w:rPr>
      </w:pPr>
      <w:r w:rsidRPr="000A58F7">
        <w:rPr>
          <w:lang w:val="de-DE"/>
        </w:rPr>
        <w:t xml:space="preserve">Eine*r trackt die Route mittels der App „Guru Maps“. </w:t>
      </w:r>
      <w:r w:rsidRPr="000A58F7">
        <w:rPr>
          <w:lang w:val="de-DE"/>
        </w:rPr>
        <w:br/>
        <w:t xml:space="preserve">Wir wollen Richtung Hafen, genauer gesagt zur Bushaltestelle „Industriezeile“. </w:t>
      </w:r>
    </w:p>
    <w:p w14:paraId="20DBFB73" w14:textId="77777777" w:rsidR="000A58F7" w:rsidRPr="000A58F7" w:rsidRDefault="000A58F7" w:rsidP="000A58F7">
      <w:pPr>
        <w:rPr>
          <w:b/>
          <w:bCs/>
          <w:lang w:val="de-DE"/>
        </w:rPr>
      </w:pPr>
      <w:r w:rsidRPr="000A58F7">
        <w:rPr>
          <w:b/>
          <w:bCs/>
          <w:lang w:val="de-DE"/>
        </w:rPr>
        <w:t>Industriezeile (Interspar)</w:t>
      </w:r>
    </w:p>
    <w:p w14:paraId="324A1BEE" w14:textId="77777777" w:rsidR="000A58F7" w:rsidRPr="000A58F7" w:rsidRDefault="000A58F7" w:rsidP="000A58F7">
      <w:pPr>
        <w:rPr>
          <w:color w:val="4472C4" w:themeColor="accent1"/>
          <w:lang w:val="de-DE"/>
        </w:rPr>
      </w:pPr>
      <w:proofErr w:type="spellStart"/>
      <w:r w:rsidRPr="000A58F7">
        <w:rPr>
          <w:lang w:val="de-DE"/>
        </w:rPr>
        <w:t>WelcheSurvey</w:t>
      </w:r>
      <w:proofErr w:type="spellEnd"/>
      <w:r w:rsidRPr="000A58F7">
        <w:rPr>
          <w:lang w:val="de-DE"/>
        </w:rPr>
        <w:t xml:space="preserve"> könnte man hier durchführen? Schaut euch um!</w:t>
      </w:r>
      <w:r w:rsidRPr="000A58F7">
        <w:rPr>
          <w:lang w:val="de-DE"/>
        </w:rPr>
        <w:br/>
      </w:r>
      <w:proofErr w:type="gramStart"/>
      <w:r w:rsidRPr="000A58F7">
        <w:rPr>
          <w:color w:val="4472C4" w:themeColor="accent1"/>
          <w:lang w:val="de-DE"/>
        </w:rPr>
        <w:t>Hier</w:t>
      </w:r>
      <w:proofErr w:type="gramEnd"/>
      <w:r w:rsidRPr="000A58F7">
        <w:rPr>
          <w:color w:val="4472C4" w:themeColor="accent1"/>
          <w:lang w:val="de-DE"/>
        </w:rPr>
        <w:t xml:space="preserve"> sollten die </w:t>
      </w:r>
      <w:proofErr w:type="spellStart"/>
      <w:proofErr w:type="gramStart"/>
      <w:r w:rsidRPr="000A58F7">
        <w:rPr>
          <w:color w:val="4472C4" w:themeColor="accent1"/>
          <w:lang w:val="de-DE"/>
        </w:rPr>
        <w:t>Survey’s</w:t>
      </w:r>
      <w:proofErr w:type="spellEnd"/>
      <w:proofErr w:type="gramEnd"/>
      <w:r w:rsidRPr="000A58F7">
        <w:rPr>
          <w:color w:val="4472C4" w:themeColor="accent1"/>
          <w:lang w:val="de-DE"/>
        </w:rPr>
        <w:t xml:space="preserve"> Öffentliche Dienstleistungen und/oder Verkehr ausgewählt werden (Autobahnanbindung, Interspar, Cineplexx, …)</w:t>
      </w:r>
    </w:p>
    <w:p w14:paraId="4268066D" w14:textId="77777777" w:rsidR="00010756" w:rsidRPr="00010756" w:rsidRDefault="00010756" w:rsidP="00010756">
      <w:pPr>
        <w:rPr>
          <w:b/>
          <w:bCs/>
          <w:lang w:val="de-DE"/>
        </w:rPr>
      </w:pPr>
      <w:r w:rsidRPr="00010756">
        <w:rPr>
          <w:b/>
          <w:bCs/>
          <w:lang w:val="de-DE"/>
        </w:rPr>
        <w:t>Posthof</w:t>
      </w:r>
    </w:p>
    <w:p w14:paraId="0754784D" w14:textId="0863A391" w:rsidR="000A58F7" w:rsidRPr="000A58F7" w:rsidRDefault="00010756" w:rsidP="000A58F7">
      <w:pPr>
        <w:rPr>
          <w:lang w:val="de-DE"/>
        </w:rPr>
      </w:pPr>
      <w:r w:rsidRPr="00010756">
        <w:rPr>
          <w:lang w:val="de-DE"/>
        </w:rPr>
        <w:t xml:space="preserve">Wir wollen nun weiter zum Posthof. Wie kommen wir am besten hin? </w:t>
      </w:r>
      <w:r w:rsidRPr="00010756">
        <w:rPr>
          <w:lang w:val="de-DE"/>
        </w:rPr>
        <w:br/>
        <w:t xml:space="preserve">Seid aufmerksam unterwegs – wo entdeckt ihr kreative Spuren? </w:t>
      </w:r>
      <w:r w:rsidRPr="00010756">
        <w:rPr>
          <w:lang w:val="de-DE"/>
        </w:rPr>
        <w:br/>
      </w:r>
      <w:r w:rsidR="000A58F7" w:rsidRPr="000A58F7">
        <w:rPr>
          <w:color w:val="4472C4" w:themeColor="accent1"/>
          <w:lang w:val="de-DE"/>
        </w:rPr>
        <w:t>Recherche wie weit es zu Fuß ist, oder ob man besser mit dem Bus fahren sollte.</w:t>
      </w:r>
      <w:r>
        <w:rPr>
          <w:color w:val="4472C4" w:themeColor="accent1"/>
          <w:lang w:val="de-DE"/>
        </w:rPr>
        <w:t xml:space="preserve"> Entdecken der Graffitis am Hafen. </w:t>
      </w:r>
    </w:p>
    <w:p w14:paraId="07758E61" w14:textId="77777777" w:rsidR="00010756" w:rsidRPr="00010756" w:rsidRDefault="00010756" w:rsidP="00010756">
      <w:pPr>
        <w:rPr>
          <w:b/>
          <w:bCs/>
          <w:lang w:val="de-DE"/>
        </w:rPr>
      </w:pPr>
      <w:r w:rsidRPr="00010756">
        <w:rPr>
          <w:b/>
          <w:bCs/>
          <w:lang w:val="de-DE"/>
        </w:rPr>
        <w:t xml:space="preserve">Beim Posthof  </w:t>
      </w:r>
    </w:p>
    <w:p w14:paraId="08B6C02D" w14:textId="25AC4E54" w:rsidR="00010756" w:rsidRPr="00010756" w:rsidRDefault="00010756" w:rsidP="000A58F7">
      <w:pPr>
        <w:rPr>
          <w:color w:val="4472C4" w:themeColor="accent1"/>
        </w:rPr>
      </w:pPr>
      <w:r w:rsidRPr="00010756">
        <w:t>Was findet hier statt und woran erkennt ihr das? Zu welcher Tageszeit ist hier besonders viel los? Glaubt ihr, dass der Posthof früher genauso genutzt wurde wie heute?</w:t>
      </w:r>
      <w:r>
        <w:t xml:space="preserve"> </w:t>
      </w:r>
      <w:r>
        <w:br/>
      </w:r>
      <w:r>
        <w:rPr>
          <w:color w:val="4472C4" w:themeColor="accent1"/>
        </w:rPr>
        <w:t xml:space="preserve">Plakate finde, Zeitkultur (Einzelvorstellungen aus Theater, Musik, Tanz, Kleinkunst und Literatur); früher Bauernhof und Poststallmeisterei </w:t>
      </w:r>
    </w:p>
    <w:p w14:paraId="69E687CE" w14:textId="77777777" w:rsidR="000A58F7" w:rsidRPr="000A58F7" w:rsidRDefault="000A58F7" w:rsidP="000A58F7">
      <w:pPr>
        <w:rPr>
          <w:b/>
          <w:bCs/>
          <w:lang w:val="de-DE"/>
        </w:rPr>
      </w:pPr>
      <w:r w:rsidRPr="000A58F7">
        <w:rPr>
          <w:b/>
          <w:bCs/>
          <w:lang w:val="de-DE"/>
        </w:rPr>
        <w:t>Weiter zur Werft-ÖSWAG</w:t>
      </w:r>
    </w:p>
    <w:p w14:paraId="4BF4C71F" w14:textId="77777777" w:rsidR="000A58F7" w:rsidRDefault="000A58F7" w:rsidP="000A58F7">
      <w:pPr>
        <w:rPr>
          <w:lang w:val="de-DE"/>
        </w:rPr>
      </w:pPr>
      <w:r w:rsidRPr="000A58F7">
        <w:rPr>
          <w:lang w:val="de-DE"/>
        </w:rPr>
        <w:t>Unsere nächste Station ist die Werft (ÖSWAG). Sucht euch den Weg dahin.</w:t>
      </w:r>
    </w:p>
    <w:p w14:paraId="41AE4BA0" w14:textId="1C402FF9" w:rsidR="00010756" w:rsidRPr="000A58F7" w:rsidRDefault="00010756" w:rsidP="000A58F7">
      <w:pPr>
        <w:rPr>
          <w:lang w:val="de-DE"/>
        </w:rPr>
      </w:pPr>
      <w:r w:rsidRPr="00010756">
        <w:rPr>
          <w:color w:val="4472C4" w:themeColor="accent1"/>
          <w:lang w:val="de-DE"/>
        </w:rPr>
        <w:t xml:space="preserve">Beim Weg zur Werft kann besprochen werden, wieso früher viele Städte an Flüssen gebaut wurden und wir man das hier noch beobachten kann. </w:t>
      </w:r>
      <w:r w:rsidRPr="000A58F7">
        <w:rPr>
          <w:color w:val="4472C4" w:themeColor="accent1"/>
          <w:lang w:val="de-DE"/>
        </w:rPr>
        <w:t>Nutzung von Flüssen als Handelswege, Teile der Stadt, die erblickt werden können (Naherholungsgebiete an der Donau, Angler, Mural Harbor – Graffitis, Container der Werft, …),</w:t>
      </w:r>
    </w:p>
    <w:p w14:paraId="0887CF93" w14:textId="77777777" w:rsidR="000A58F7" w:rsidRPr="000A58F7" w:rsidRDefault="000A58F7" w:rsidP="000A58F7">
      <w:pPr>
        <w:rPr>
          <w:b/>
          <w:bCs/>
          <w:lang w:val="de-DE"/>
        </w:rPr>
      </w:pPr>
      <w:r w:rsidRPr="000A58F7">
        <w:rPr>
          <w:b/>
          <w:bCs/>
          <w:lang w:val="de-DE"/>
        </w:rPr>
        <w:t>Bei der Werft-ÖSWAG</w:t>
      </w:r>
    </w:p>
    <w:p w14:paraId="5D32EFAD" w14:textId="77777777" w:rsidR="000A58F7" w:rsidRPr="000A58F7" w:rsidRDefault="000A58F7" w:rsidP="000A58F7">
      <w:pPr>
        <w:rPr>
          <w:lang w:val="de-DE"/>
        </w:rPr>
      </w:pPr>
      <w:r w:rsidRPr="000A58F7">
        <w:rPr>
          <w:lang w:val="de-DE"/>
        </w:rPr>
        <w:t>Wo sind wir? Was ist die Funktion des Unternehmens? Seht euch die Infotafel vor dem weißen Schranken an.</w:t>
      </w:r>
    </w:p>
    <w:p w14:paraId="06219F4F" w14:textId="77777777" w:rsidR="000A58F7" w:rsidRPr="000A58F7" w:rsidRDefault="000A58F7" w:rsidP="000A58F7">
      <w:pPr>
        <w:rPr>
          <w:color w:val="4472C4" w:themeColor="accent1"/>
          <w:lang w:val="de-DE"/>
        </w:rPr>
      </w:pPr>
      <w:r w:rsidRPr="000A58F7">
        <w:rPr>
          <w:color w:val="4472C4" w:themeColor="accent1"/>
          <w:lang w:val="de-DE"/>
        </w:rPr>
        <w:t xml:space="preserve">Werft größter Hafenplatz an der oberen Donau, Reparatur von Schiffen, Bau von Schiffen, „Winterhafen“ – Schiffe sind über den Winter in der Werft, internationale Handelspartner, Arbeitgeber, verschiedene Berufe … </w:t>
      </w:r>
    </w:p>
    <w:p w14:paraId="52E95CE9" w14:textId="77777777" w:rsidR="000A58F7" w:rsidRPr="000A58F7" w:rsidRDefault="000A58F7" w:rsidP="000A58F7">
      <w:pPr>
        <w:rPr>
          <w:b/>
          <w:bCs/>
          <w:lang w:val="de-DE"/>
        </w:rPr>
      </w:pPr>
      <w:r w:rsidRPr="000A58F7">
        <w:rPr>
          <w:b/>
          <w:bCs/>
          <w:lang w:val="de-DE"/>
        </w:rPr>
        <w:t xml:space="preserve">Zur Tabakfabrik </w:t>
      </w:r>
      <w:proofErr w:type="spellStart"/>
      <w:proofErr w:type="gramStart"/>
      <w:r w:rsidRPr="000A58F7">
        <w:rPr>
          <w:b/>
          <w:bCs/>
          <w:lang w:val="de-DE"/>
        </w:rPr>
        <w:t>durch’s</w:t>
      </w:r>
      <w:proofErr w:type="spellEnd"/>
      <w:proofErr w:type="gramEnd"/>
      <w:r w:rsidRPr="000A58F7">
        <w:rPr>
          <w:b/>
          <w:bCs/>
          <w:lang w:val="de-DE"/>
        </w:rPr>
        <w:t xml:space="preserve"> Wohngebiet</w:t>
      </w:r>
    </w:p>
    <w:p w14:paraId="5D9E2DDC" w14:textId="77777777" w:rsidR="000A58F7" w:rsidRPr="000A58F7" w:rsidRDefault="000A58F7" w:rsidP="000A58F7">
      <w:pPr>
        <w:rPr>
          <w:lang w:val="de-DE"/>
        </w:rPr>
      </w:pPr>
      <w:r w:rsidRPr="000A58F7">
        <w:rPr>
          <w:lang w:val="de-DE"/>
        </w:rPr>
        <w:t>Wir wollen den Wohnraum im Hafen erkunden. Sucht daher den Weg zur Tabakfabrik durch eine Wohnsiedlung – Tipp: Du solltest beim Turm 25 vorbeikommen.</w:t>
      </w:r>
    </w:p>
    <w:p w14:paraId="18523B3F" w14:textId="77777777" w:rsidR="000A58F7" w:rsidRPr="000A58F7" w:rsidRDefault="000A58F7" w:rsidP="000A58F7">
      <w:pPr>
        <w:rPr>
          <w:color w:val="4472C4" w:themeColor="accent1"/>
          <w:lang w:val="de-DE"/>
        </w:rPr>
      </w:pPr>
      <w:r w:rsidRPr="000A58F7">
        <w:rPr>
          <w:color w:val="4472C4" w:themeColor="accent1"/>
          <w:lang w:val="de-DE"/>
        </w:rPr>
        <w:t>Weg durch die Wohnsiedlung nehmen</w:t>
      </w:r>
    </w:p>
    <w:p w14:paraId="30BB7D93" w14:textId="77777777" w:rsidR="00010756" w:rsidRDefault="00010756" w:rsidP="000A58F7">
      <w:pPr>
        <w:rPr>
          <w:b/>
          <w:bCs/>
          <w:lang w:val="de-DE"/>
        </w:rPr>
      </w:pPr>
    </w:p>
    <w:p w14:paraId="25B7B010" w14:textId="5E45A443" w:rsidR="000A58F7" w:rsidRPr="000A58F7" w:rsidRDefault="000A58F7" w:rsidP="000A58F7">
      <w:pPr>
        <w:rPr>
          <w:b/>
          <w:bCs/>
          <w:lang w:val="de-DE"/>
        </w:rPr>
      </w:pPr>
      <w:r w:rsidRPr="000A58F7">
        <w:rPr>
          <w:b/>
          <w:bCs/>
          <w:lang w:val="de-DE"/>
        </w:rPr>
        <w:lastRenderedPageBreak/>
        <w:t>Im Wohngebiet</w:t>
      </w:r>
    </w:p>
    <w:p w14:paraId="12EA16EE" w14:textId="77777777" w:rsidR="000A58F7" w:rsidRPr="000A58F7" w:rsidRDefault="000A58F7" w:rsidP="000A58F7">
      <w:pPr>
        <w:numPr>
          <w:ilvl w:val="0"/>
          <w:numId w:val="13"/>
        </w:numPr>
        <w:rPr>
          <w:lang w:val="de-DE"/>
        </w:rPr>
      </w:pPr>
      <w:proofErr w:type="gramStart"/>
      <w:r w:rsidRPr="000A58F7">
        <w:rPr>
          <w:lang w:val="de-DE"/>
        </w:rPr>
        <w:t>Welche Survey</w:t>
      </w:r>
      <w:proofErr w:type="gramEnd"/>
      <w:r w:rsidRPr="000A58F7">
        <w:rPr>
          <w:lang w:val="de-DE"/>
        </w:rPr>
        <w:t xml:space="preserve"> könnte man hier durchführen?</w:t>
      </w:r>
    </w:p>
    <w:p w14:paraId="397E5605" w14:textId="77777777" w:rsidR="000A58F7" w:rsidRPr="000A58F7" w:rsidRDefault="000A58F7" w:rsidP="000A58F7">
      <w:pPr>
        <w:numPr>
          <w:ilvl w:val="0"/>
          <w:numId w:val="13"/>
        </w:numPr>
        <w:rPr>
          <w:lang w:val="de-DE"/>
        </w:rPr>
      </w:pPr>
      <w:r w:rsidRPr="000A58F7">
        <w:rPr>
          <w:lang w:val="de-DE"/>
        </w:rPr>
        <w:t>Nimm Stellung zur Lebensqualität in den durchquerten Wohnsiedlungen (würdest du hier gerne wohnen? Ja/nein und warum?)</w:t>
      </w:r>
    </w:p>
    <w:p w14:paraId="3EB6C214" w14:textId="77777777" w:rsidR="000A58F7" w:rsidRPr="000A58F7" w:rsidRDefault="000A58F7" w:rsidP="000A58F7">
      <w:pPr>
        <w:numPr>
          <w:ilvl w:val="0"/>
          <w:numId w:val="13"/>
        </w:numPr>
        <w:rPr>
          <w:lang w:val="de-DE"/>
        </w:rPr>
      </w:pPr>
      <w:r w:rsidRPr="000A58F7">
        <w:rPr>
          <w:lang w:val="de-DE"/>
        </w:rPr>
        <w:t>Schaut euch die Nutzung des Turm 25 an – es wird später noch relevant.</w:t>
      </w:r>
    </w:p>
    <w:p w14:paraId="04403EF4" w14:textId="77777777" w:rsidR="000A58F7" w:rsidRPr="000A58F7" w:rsidRDefault="000A58F7" w:rsidP="000A58F7">
      <w:pPr>
        <w:rPr>
          <w:color w:val="4472C4" w:themeColor="accent1"/>
          <w:lang w:val="de-DE"/>
        </w:rPr>
      </w:pPr>
      <w:r w:rsidRPr="000A58F7">
        <w:rPr>
          <w:color w:val="4472C4" w:themeColor="accent1"/>
          <w:lang w:val="de-DE"/>
        </w:rPr>
        <w:t xml:space="preserve">Einsatz der Survey Lebensqualität, Sind alle nötigen Dinge für das tägliche Leben erreichbar bzw. in zumutbarer Nähe? (Bildungseinrichtungen, Geschäfte, Verkehrsanbindung), Wie ist die Lärmbelästigung? Gibt es Grünflächen? Was war der Turm 25 ursprünglich oder wozu wurde er genutzt? </w:t>
      </w:r>
      <w:r w:rsidRPr="000A58F7">
        <w:rPr>
          <w:color w:val="4472C4" w:themeColor="accent1"/>
          <w:lang w:val="de-DE"/>
        </w:rPr>
        <w:sym w:font="Wingdings" w:char="F0E0"/>
      </w:r>
      <w:r w:rsidRPr="000A58F7">
        <w:rPr>
          <w:color w:val="4472C4" w:themeColor="accent1"/>
          <w:lang w:val="de-DE"/>
        </w:rPr>
        <w:t xml:space="preserve"> Turm der Befestigungsanlage, Ring von 32 Türmen rund um Linz, Erbaut 1830, Schutz vor Angreifern</w:t>
      </w:r>
    </w:p>
    <w:p w14:paraId="2FBBC745" w14:textId="77777777" w:rsidR="000A58F7" w:rsidRPr="000A58F7" w:rsidRDefault="000A58F7" w:rsidP="000A58F7">
      <w:pPr>
        <w:rPr>
          <w:b/>
          <w:bCs/>
          <w:lang w:val="de-DE"/>
        </w:rPr>
      </w:pPr>
      <w:r w:rsidRPr="000A58F7">
        <w:rPr>
          <w:b/>
          <w:bCs/>
          <w:lang w:val="de-DE"/>
        </w:rPr>
        <w:t>Bei der Tabakfabrik</w:t>
      </w:r>
    </w:p>
    <w:p w14:paraId="51D8777C" w14:textId="77777777" w:rsidR="000A58F7" w:rsidRPr="000A58F7" w:rsidRDefault="000A58F7" w:rsidP="000A58F7">
      <w:pPr>
        <w:rPr>
          <w:lang w:val="de-DE"/>
        </w:rPr>
      </w:pPr>
      <w:r w:rsidRPr="000A58F7">
        <w:rPr>
          <w:lang w:val="de-DE"/>
        </w:rPr>
        <w:t>Was ist die Funktion des Gebäudes, welche Firmen findest du hier? Was war früher hier?</w:t>
      </w:r>
      <w:r w:rsidRPr="000A58F7">
        <w:rPr>
          <w:lang w:val="de-DE"/>
        </w:rPr>
        <w:br/>
        <w:t>Vergleiche die neuen Nutzungsformen des Turms 25 und der Tabakfabrik.</w:t>
      </w:r>
    </w:p>
    <w:p w14:paraId="786CAC95" w14:textId="77777777" w:rsidR="000A58F7" w:rsidRPr="000A58F7" w:rsidRDefault="000A58F7" w:rsidP="000A58F7">
      <w:pPr>
        <w:rPr>
          <w:color w:val="4472C4" w:themeColor="accent1"/>
          <w:lang w:val="de-DE"/>
        </w:rPr>
      </w:pPr>
      <w:r w:rsidRPr="000A58F7">
        <w:rPr>
          <w:color w:val="4472C4" w:themeColor="accent1"/>
          <w:lang w:val="de-DE"/>
        </w:rPr>
        <w:t>Macht es Sinn ein altes Gebäude neu zu nutzen? Wäre es besser einen Neubau zu machen? Was ist der Vorteil der Weiternutzung (Kombination von verschiedenen Firmen, Geschäften, …) – kleines Zentrum mit verschiedenen Nutzungsformen.</w:t>
      </w:r>
    </w:p>
    <w:p w14:paraId="7C25B67A" w14:textId="77777777" w:rsidR="000A58F7" w:rsidRPr="000A58F7" w:rsidRDefault="000A58F7" w:rsidP="000A58F7">
      <w:pPr>
        <w:rPr>
          <w:b/>
          <w:bCs/>
          <w:lang w:val="de-DE"/>
        </w:rPr>
      </w:pPr>
      <w:r w:rsidRPr="000A58F7">
        <w:rPr>
          <w:b/>
          <w:bCs/>
          <w:lang w:val="de-DE"/>
        </w:rPr>
        <w:t>Zurück zum Hauptbahnhof</w:t>
      </w:r>
    </w:p>
    <w:p w14:paraId="4DD66B51" w14:textId="77777777" w:rsidR="000A58F7" w:rsidRPr="000A58F7" w:rsidRDefault="000A58F7" w:rsidP="000A58F7">
      <w:pPr>
        <w:rPr>
          <w:lang w:val="de-DE"/>
        </w:rPr>
      </w:pPr>
      <w:r w:rsidRPr="000A58F7">
        <w:rPr>
          <w:lang w:val="de-DE"/>
        </w:rPr>
        <w:t xml:space="preserve">Sucht nun den Weg zurück zum Hauptbahnhof! </w:t>
      </w:r>
    </w:p>
    <w:p w14:paraId="35DFEC27" w14:textId="77777777" w:rsidR="000A58F7" w:rsidRPr="000A58F7" w:rsidRDefault="000A58F7" w:rsidP="000A58F7">
      <w:pPr>
        <w:rPr>
          <w:color w:val="4472C4" w:themeColor="accent1"/>
          <w:lang w:val="de-DE"/>
        </w:rPr>
      </w:pPr>
      <w:r w:rsidRPr="000A58F7">
        <w:rPr>
          <w:color w:val="4472C4" w:themeColor="accent1"/>
          <w:lang w:val="de-DE"/>
        </w:rPr>
        <w:t>Nächste Bushaltestelle/Öffentliches Verkehrsmittel suchen (Parkbad oder Lederergasse)</w:t>
      </w:r>
    </w:p>
    <w:p w14:paraId="65426315" w14:textId="77777777" w:rsidR="000A58F7" w:rsidRPr="000A58F7" w:rsidRDefault="000A58F7" w:rsidP="000A58F7">
      <w:pPr>
        <w:rPr>
          <w:b/>
          <w:bCs/>
          <w:lang w:val="de-DE"/>
        </w:rPr>
      </w:pPr>
      <w:r w:rsidRPr="000A58F7">
        <w:rPr>
          <w:b/>
          <w:bCs/>
          <w:lang w:val="de-DE"/>
        </w:rPr>
        <w:t>Feedback</w:t>
      </w:r>
    </w:p>
    <w:p w14:paraId="1165D41C" w14:textId="77777777" w:rsidR="000A58F7" w:rsidRPr="000A58F7" w:rsidRDefault="000A58F7" w:rsidP="000A58F7">
      <w:pPr>
        <w:rPr>
          <w:color w:val="4472C4" w:themeColor="accent1"/>
          <w:lang w:val="de-DE"/>
        </w:rPr>
      </w:pPr>
      <w:r w:rsidRPr="000A58F7">
        <w:rPr>
          <w:color w:val="4472C4" w:themeColor="accent1"/>
          <w:lang w:val="de-DE"/>
        </w:rPr>
        <w:t xml:space="preserve">Die </w:t>
      </w:r>
      <w:proofErr w:type="spellStart"/>
      <w:r w:rsidRPr="000A58F7">
        <w:rPr>
          <w:color w:val="4472C4" w:themeColor="accent1"/>
          <w:lang w:val="de-DE"/>
        </w:rPr>
        <w:t>SuS</w:t>
      </w:r>
      <w:proofErr w:type="spellEnd"/>
      <w:r w:rsidRPr="000A58F7">
        <w:rPr>
          <w:color w:val="4472C4" w:themeColor="accent1"/>
          <w:lang w:val="de-DE"/>
        </w:rPr>
        <w:t xml:space="preserve"> werden gebeten, das Feedback am Weg retour im Bus od. am Bahnhof auszufüllen (je nach verfügbarer Zeit).</w:t>
      </w:r>
    </w:p>
    <w:p w14:paraId="2A047260" w14:textId="6C22FB7A" w:rsidR="000A58F7" w:rsidRDefault="000A58F7">
      <w:r>
        <w:br w:type="page"/>
      </w:r>
    </w:p>
    <w:p w14:paraId="710E16FF" w14:textId="03D78154" w:rsidR="000A58F7" w:rsidRPr="000A58F7" w:rsidRDefault="00AF0A50" w:rsidP="000A58F7">
      <w:pPr>
        <w:rPr>
          <w:b/>
          <w:bCs/>
          <w:sz w:val="28"/>
          <w:szCs w:val="24"/>
        </w:rPr>
      </w:pPr>
      <w:r w:rsidRPr="00010756">
        <w:rPr>
          <w:b/>
          <w:bCs/>
          <w:sz w:val="28"/>
          <w:szCs w:val="24"/>
        </w:rPr>
        <w:lastRenderedPageBreak/>
        <w:t xml:space="preserve">QR-Codes </w:t>
      </w:r>
      <w:r w:rsidR="000A58F7" w:rsidRPr="00010756">
        <w:rPr>
          <w:b/>
          <w:bCs/>
          <w:sz w:val="28"/>
          <w:szCs w:val="24"/>
        </w:rPr>
        <w:t>zu den</w:t>
      </w:r>
      <w:r w:rsidRPr="00010756">
        <w:rPr>
          <w:b/>
          <w:bCs/>
          <w:sz w:val="28"/>
          <w:szCs w:val="24"/>
        </w:rPr>
        <w:t xml:space="preserve"> Surveys</w:t>
      </w:r>
      <w:r w:rsidR="000A58F7" w:rsidRPr="00010756">
        <w:rPr>
          <w:b/>
          <w:bCs/>
          <w:sz w:val="28"/>
          <w:szCs w:val="24"/>
        </w:rPr>
        <w:t xml:space="preserve">: </w:t>
      </w:r>
    </w:p>
    <w:p w14:paraId="44952B79" w14:textId="59F0BEE0" w:rsidR="000A58F7" w:rsidRPr="000A58F7" w:rsidRDefault="000A58F7" w:rsidP="000A58F7">
      <w:pPr>
        <w:rPr>
          <w:rFonts w:cs="Arial"/>
          <w:szCs w:val="24"/>
        </w:rPr>
      </w:pPr>
      <w:r w:rsidRPr="000A58F7">
        <w:rPr>
          <w:rFonts w:cs="Arial"/>
          <w:szCs w:val="24"/>
        </w:rPr>
        <w:drawing>
          <wp:anchor distT="0" distB="0" distL="114300" distR="114300" simplePos="0" relativeHeight="251665408" behindDoc="1" locked="0" layoutInCell="1" allowOverlap="1" wp14:anchorId="2C725CFB" wp14:editId="36FCCA0D">
            <wp:simplePos x="0" y="0"/>
            <wp:positionH relativeFrom="column">
              <wp:posOffset>-2540</wp:posOffset>
            </wp:positionH>
            <wp:positionV relativeFrom="paragraph">
              <wp:posOffset>273685</wp:posOffset>
            </wp:positionV>
            <wp:extent cx="1800000" cy="1800000"/>
            <wp:effectExtent l="0" t="0" r="0" b="0"/>
            <wp:wrapTight wrapText="bothSides">
              <wp:wrapPolygon edited="0">
                <wp:start x="0" y="0"/>
                <wp:lineTo x="0" y="21265"/>
                <wp:lineTo x="21265" y="21265"/>
                <wp:lineTo x="21265" y="0"/>
                <wp:lineTo x="0" y="0"/>
              </wp:wrapPolygon>
            </wp:wrapTight>
            <wp:docPr id="314364928" name="Grafik 35" descr="Ein Bild, das Muster, Grafiken, Pixel,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Grafiken, Pixel, Design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58F7">
        <w:rPr>
          <w:rFonts w:cs="Arial"/>
          <w:szCs w:val="24"/>
        </w:rPr>
        <w:t>Umfrage 1 – Lebensqualität in Linz</w:t>
      </w:r>
      <w:r>
        <w:rPr>
          <w:rFonts w:cs="Arial"/>
          <w:szCs w:val="24"/>
        </w:rPr>
        <w:t xml:space="preserve">: </w:t>
      </w:r>
    </w:p>
    <w:p w14:paraId="29B19E18" w14:textId="50186DC6" w:rsidR="000A58F7" w:rsidRPr="000A58F7" w:rsidRDefault="000A58F7" w:rsidP="000A58F7">
      <w:pPr>
        <w:rPr>
          <w:rFonts w:cs="Arial"/>
          <w:szCs w:val="24"/>
        </w:rPr>
      </w:pPr>
    </w:p>
    <w:p w14:paraId="1E0AD018" w14:textId="47DE3CD2" w:rsidR="000A58F7" w:rsidRPr="000A58F7" w:rsidRDefault="000A58F7" w:rsidP="000A58F7">
      <w:pPr>
        <w:rPr>
          <w:rFonts w:cs="Arial"/>
          <w:szCs w:val="24"/>
        </w:rPr>
      </w:pPr>
    </w:p>
    <w:p w14:paraId="1FDDE63D" w14:textId="44D76145" w:rsidR="000A58F7" w:rsidRPr="000A58F7" w:rsidRDefault="000A58F7" w:rsidP="000A58F7">
      <w:pPr>
        <w:rPr>
          <w:rFonts w:cs="Arial"/>
          <w:szCs w:val="24"/>
        </w:rPr>
      </w:pPr>
    </w:p>
    <w:p w14:paraId="1ED66A82" w14:textId="77777777" w:rsidR="000A58F7" w:rsidRPr="000A58F7" w:rsidRDefault="000A58F7" w:rsidP="000A58F7">
      <w:pPr>
        <w:rPr>
          <w:rFonts w:cs="Arial"/>
          <w:szCs w:val="24"/>
        </w:rPr>
      </w:pPr>
    </w:p>
    <w:p w14:paraId="683DC11B" w14:textId="77777777" w:rsidR="000A58F7" w:rsidRDefault="000A58F7" w:rsidP="000A58F7">
      <w:pPr>
        <w:rPr>
          <w:rFonts w:cs="Arial"/>
          <w:szCs w:val="24"/>
        </w:rPr>
      </w:pPr>
    </w:p>
    <w:p w14:paraId="62B8FB08" w14:textId="77777777" w:rsidR="000A58F7" w:rsidRDefault="000A58F7" w:rsidP="000A58F7">
      <w:pPr>
        <w:rPr>
          <w:rFonts w:cs="Arial"/>
          <w:szCs w:val="24"/>
        </w:rPr>
      </w:pPr>
    </w:p>
    <w:p w14:paraId="5E89243E" w14:textId="77777777" w:rsidR="000A58F7" w:rsidRDefault="000A58F7" w:rsidP="000A58F7">
      <w:pPr>
        <w:rPr>
          <w:rFonts w:cs="Arial"/>
          <w:szCs w:val="24"/>
        </w:rPr>
      </w:pPr>
    </w:p>
    <w:p w14:paraId="22C0C77C" w14:textId="76776C78" w:rsidR="000A58F7" w:rsidRPr="000A58F7" w:rsidRDefault="000A58F7" w:rsidP="000A58F7">
      <w:pPr>
        <w:rPr>
          <w:rFonts w:cs="Arial"/>
          <w:szCs w:val="24"/>
        </w:rPr>
      </w:pPr>
      <w:r w:rsidRPr="000A58F7">
        <w:rPr>
          <w:rFonts w:cs="Arial"/>
          <w:szCs w:val="24"/>
        </w:rPr>
        <w:t>Umfrage 2 – Verkehr</w:t>
      </w:r>
      <w:r>
        <w:rPr>
          <w:rFonts w:cs="Arial"/>
          <w:szCs w:val="24"/>
        </w:rPr>
        <w:t xml:space="preserve">: </w:t>
      </w:r>
    </w:p>
    <w:p w14:paraId="58B193BF" w14:textId="030F2126" w:rsidR="000A58F7" w:rsidRPr="000A58F7" w:rsidRDefault="000A58F7" w:rsidP="000A58F7">
      <w:pPr>
        <w:rPr>
          <w:rFonts w:cs="Arial"/>
          <w:szCs w:val="24"/>
        </w:rPr>
      </w:pPr>
      <w:r w:rsidRPr="000A58F7">
        <w:rPr>
          <w:rFonts w:cs="Arial"/>
          <w:szCs w:val="24"/>
        </w:rPr>
        <w:drawing>
          <wp:anchor distT="0" distB="0" distL="114300" distR="114300" simplePos="0" relativeHeight="251664384" behindDoc="1" locked="0" layoutInCell="1" allowOverlap="1" wp14:anchorId="0889E066" wp14:editId="69C49E60">
            <wp:simplePos x="0" y="0"/>
            <wp:positionH relativeFrom="column">
              <wp:posOffset>-2540</wp:posOffset>
            </wp:positionH>
            <wp:positionV relativeFrom="paragraph">
              <wp:posOffset>5715</wp:posOffset>
            </wp:positionV>
            <wp:extent cx="1800000" cy="1800000"/>
            <wp:effectExtent l="0" t="0" r="0" b="0"/>
            <wp:wrapTight wrapText="bothSides">
              <wp:wrapPolygon edited="0">
                <wp:start x="0" y="0"/>
                <wp:lineTo x="0" y="21265"/>
                <wp:lineTo x="21265" y="21265"/>
                <wp:lineTo x="21265" y="0"/>
                <wp:lineTo x="0" y="0"/>
              </wp:wrapPolygon>
            </wp:wrapTight>
            <wp:docPr id="1911462265" name="Grafik 36" descr="Ein Bild, das Muster, Grafiken, Pixel,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Grafiken, Pixel, Design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14:sizeRelH relativeFrom="page">
              <wp14:pctWidth>0</wp14:pctWidth>
            </wp14:sizeRelH>
            <wp14:sizeRelV relativeFrom="page">
              <wp14:pctHeight>0</wp14:pctHeight>
            </wp14:sizeRelV>
          </wp:anchor>
        </w:drawing>
      </w:r>
    </w:p>
    <w:p w14:paraId="63DC0367" w14:textId="77777777" w:rsidR="000A58F7" w:rsidRDefault="000A58F7" w:rsidP="000A58F7">
      <w:pPr>
        <w:rPr>
          <w:rFonts w:cs="Arial"/>
          <w:szCs w:val="24"/>
        </w:rPr>
      </w:pPr>
    </w:p>
    <w:p w14:paraId="3DA96D4D" w14:textId="77777777" w:rsidR="000A58F7" w:rsidRDefault="000A58F7" w:rsidP="000A58F7">
      <w:pPr>
        <w:rPr>
          <w:rFonts w:cs="Arial"/>
          <w:szCs w:val="24"/>
        </w:rPr>
      </w:pPr>
    </w:p>
    <w:p w14:paraId="61316C27" w14:textId="77777777" w:rsidR="000A58F7" w:rsidRDefault="000A58F7" w:rsidP="000A58F7">
      <w:pPr>
        <w:rPr>
          <w:rFonts w:cs="Arial"/>
          <w:szCs w:val="24"/>
        </w:rPr>
      </w:pPr>
    </w:p>
    <w:p w14:paraId="17C214EB" w14:textId="77777777" w:rsidR="000A58F7" w:rsidRDefault="000A58F7" w:rsidP="000A58F7">
      <w:pPr>
        <w:rPr>
          <w:rFonts w:cs="Arial"/>
          <w:szCs w:val="24"/>
        </w:rPr>
      </w:pPr>
    </w:p>
    <w:p w14:paraId="7CFA3504" w14:textId="77777777" w:rsidR="000A58F7" w:rsidRDefault="000A58F7" w:rsidP="000A58F7">
      <w:pPr>
        <w:rPr>
          <w:rFonts w:cs="Arial"/>
          <w:szCs w:val="24"/>
        </w:rPr>
      </w:pPr>
    </w:p>
    <w:p w14:paraId="10A25AC1" w14:textId="77777777" w:rsidR="000A58F7" w:rsidRDefault="000A58F7" w:rsidP="00AF0A50">
      <w:pPr>
        <w:rPr>
          <w:rFonts w:cs="Arial"/>
          <w:szCs w:val="24"/>
        </w:rPr>
      </w:pPr>
    </w:p>
    <w:p w14:paraId="574A8EEC" w14:textId="4E40379D" w:rsidR="00AF0A50" w:rsidRPr="00AF0A50" w:rsidRDefault="000A58F7" w:rsidP="00AF0A50">
      <w:pPr>
        <w:rPr>
          <w:rFonts w:cs="Arial"/>
          <w:szCs w:val="24"/>
        </w:rPr>
      </w:pPr>
      <w:r w:rsidRPr="000A58F7">
        <w:rPr>
          <w:rFonts w:cs="Arial"/>
          <w:szCs w:val="24"/>
        </w:rPr>
        <w:t>Umfrage 3 – Öffentliche Dienstleistungen</w:t>
      </w:r>
      <w:r>
        <w:rPr>
          <w:rFonts w:cs="Arial"/>
          <w:szCs w:val="24"/>
        </w:rPr>
        <w:t xml:space="preserve">: </w:t>
      </w:r>
    </w:p>
    <w:p w14:paraId="744EC9EC" w14:textId="1EEB36C8" w:rsidR="00436A4B" w:rsidRPr="00436A4B" w:rsidRDefault="000A58F7" w:rsidP="00436A4B">
      <w:pPr>
        <w:rPr>
          <w:rFonts w:cs="Arial"/>
          <w:szCs w:val="24"/>
        </w:rPr>
      </w:pPr>
      <w:r w:rsidRPr="000A58F7">
        <w:rPr>
          <w:rFonts w:cs="Arial"/>
          <w:szCs w:val="24"/>
        </w:rPr>
        <w:drawing>
          <wp:anchor distT="0" distB="0" distL="114300" distR="114300" simplePos="0" relativeHeight="251666432" behindDoc="1" locked="0" layoutInCell="1" allowOverlap="1" wp14:anchorId="3A65DE4E" wp14:editId="4E9F1532">
            <wp:simplePos x="0" y="0"/>
            <wp:positionH relativeFrom="column">
              <wp:posOffset>-2540</wp:posOffset>
            </wp:positionH>
            <wp:positionV relativeFrom="paragraph">
              <wp:posOffset>64135</wp:posOffset>
            </wp:positionV>
            <wp:extent cx="1800000" cy="1800000"/>
            <wp:effectExtent l="0" t="0" r="0" b="0"/>
            <wp:wrapTight wrapText="bothSides">
              <wp:wrapPolygon edited="0">
                <wp:start x="0" y="0"/>
                <wp:lineTo x="0" y="21265"/>
                <wp:lineTo x="21265" y="21265"/>
                <wp:lineTo x="21265" y="0"/>
                <wp:lineTo x="0" y="0"/>
              </wp:wrapPolygon>
            </wp:wrapTight>
            <wp:docPr id="6790461" name="Grafik 34" descr="Ein Bild, das Muster, Grafiken, Pixel,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in Bild, das Muster, Grafiken, Pixel, Design enthält.&#10;&#10;KI-generierte Inhalte können fehlerhaft s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36A4B" w:rsidRPr="00436A4B" w:rsidSect="00783244">
      <w:footerReference w:type="default" r:id="rId16"/>
      <w:headerReference w:type="first" r:id="rId17"/>
      <w:footerReference w:type="first" r:id="rId18"/>
      <w:pgSz w:w="11906" w:h="16838"/>
      <w:pgMar w:top="1417" w:right="1417" w:bottom="1134" w:left="1417"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79345" w14:textId="77777777" w:rsidR="003B0A5B" w:rsidRDefault="003B0A5B">
      <w:pPr>
        <w:spacing w:after="0" w:line="240" w:lineRule="auto"/>
      </w:pPr>
      <w:r>
        <w:separator/>
      </w:r>
    </w:p>
  </w:endnote>
  <w:endnote w:type="continuationSeparator" w:id="0">
    <w:p w14:paraId="3D028B02" w14:textId="77777777" w:rsidR="003B0A5B" w:rsidRDefault="003B0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FFA7C" w14:textId="77777777" w:rsidR="00F4275C" w:rsidRDefault="00CD0E09">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F1FB5">
      <w:rPr>
        <w:noProof/>
        <w:color w:val="000000"/>
      </w:rPr>
      <w:t>1</w:t>
    </w:r>
    <w:r>
      <w:rPr>
        <w:color w:val="000000"/>
      </w:rPr>
      <w:fldChar w:fldCharType="end"/>
    </w:r>
  </w:p>
  <w:p w14:paraId="77C94E12" w14:textId="77777777" w:rsidR="00F4275C" w:rsidRDefault="00F4275C">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150BE" w14:textId="18C35A8C" w:rsidR="00FE09B1" w:rsidRDefault="00FE09B1" w:rsidP="00FE09B1">
    <w:pPr>
      <w:pStyle w:val="Fuzeile"/>
      <w:jc w:val="right"/>
    </w:pPr>
    <w:r>
      <w:rPr>
        <w:noProof/>
      </w:rPr>
      <w:drawing>
        <wp:inline distT="0" distB="0" distL="0" distR="0" wp14:anchorId="19757851" wp14:editId="4A956B88">
          <wp:extent cx="1143000" cy="397510"/>
          <wp:effectExtent l="0" t="0" r="0" b="2540"/>
          <wp:docPr id="574862955" name="Grafik 1" descr="Ein Bild, das Text, Screenshot, Kreis,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62955" name="Grafik 1" descr="Ein Bild, das Text, Screenshot, Kreis, Schrift enthält.&#10;&#10;KI-generierte Inhalte können fehlerhaft sein."/>
                  <pic:cNvPicPr>
                    <a:picLocks noChangeAspect="1"/>
                  </pic:cNvPicPr>
                </pic:nvPicPr>
                <pic:blipFill rotWithShape="1">
                  <a:blip r:embed="rId1"/>
                  <a:srcRect l="1605" t="42577" r="17424" b="37804"/>
                  <a:stretch/>
                </pic:blipFill>
                <pic:spPr bwMode="auto">
                  <a:xfrm>
                    <a:off x="0" y="0"/>
                    <a:ext cx="1143000" cy="39751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445D2" w14:textId="77777777" w:rsidR="003B0A5B" w:rsidRDefault="003B0A5B">
      <w:pPr>
        <w:spacing w:after="0" w:line="240" w:lineRule="auto"/>
      </w:pPr>
      <w:r>
        <w:separator/>
      </w:r>
    </w:p>
  </w:footnote>
  <w:footnote w:type="continuationSeparator" w:id="0">
    <w:p w14:paraId="1F603E1D" w14:textId="77777777" w:rsidR="003B0A5B" w:rsidRDefault="003B0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1867D" w14:textId="1537A7DE" w:rsidR="00A01C89" w:rsidRPr="00783244" w:rsidRDefault="00D20F0C" w:rsidP="00783244">
    <w:pPr>
      <w:spacing w:after="0"/>
      <w:rPr>
        <w:rFonts w:eastAsia="Batang" w:cs="Arial"/>
        <w:b/>
        <w:sz w:val="16"/>
        <w:szCs w:val="16"/>
        <w:lang w:eastAsia="de-DE"/>
      </w:rPr>
    </w:pPr>
    <w:r>
      <w:rPr>
        <w:noProof/>
      </w:rPr>
      <w:drawing>
        <wp:inline distT="0" distB="0" distL="0" distR="0" wp14:anchorId="796B5516" wp14:editId="25AC2900">
          <wp:extent cx="5695950" cy="995045"/>
          <wp:effectExtent l="0" t="0" r="0" b="0"/>
          <wp:docPr id="2138575655" name="Grafik 1"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75655" name="Grafik 2138575655" descr="Ein Bild, das Text, Schrift, Screensho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695950" cy="9950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610"/>
    <w:multiLevelType w:val="multilevel"/>
    <w:tmpl w:val="B6BA71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C666670"/>
    <w:multiLevelType w:val="hybridMultilevel"/>
    <w:tmpl w:val="6A083DE8"/>
    <w:lvl w:ilvl="0" w:tplc="0C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C43192"/>
    <w:multiLevelType w:val="multilevel"/>
    <w:tmpl w:val="E492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FB05DF"/>
    <w:multiLevelType w:val="hybridMultilevel"/>
    <w:tmpl w:val="F746E498"/>
    <w:lvl w:ilvl="0" w:tplc="B242245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4594657"/>
    <w:multiLevelType w:val="hybridMultilevel"/>
    <w:tmpl w:val="5A840B9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BB357F1"/>
    <w:multiLevelType w:val="multilevel"/>
    <w:tmpl w:val="EEF24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297314"/>
    <w:multiLevelType w:val="multilevel"/>
    <w:tmpl w:val="2A4A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7EC5193"/>
    <w:multiLevelType w:val="multilevel"/>
    <w:tmpl w:val="54B2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DC47A0A"/>
    <w:multiLevelType w:val="hybridMultilevel"/>
    <w:tmpl w:val="371ED02E"/>
    <w:lvl w:ilvl="0" w:tplc="4B6AAE3C">
      <w:start w:val="1"/>
      <w:numFmt w:val="bullet"/>
      <w:lvlText w:val="o"/>
      <w:lvlJc w:val="left"/>
      <w:pPr>
        <w:ind w:left="720" w:hanging="360"/>
      </w:pPr>
      <w:rPr>
        <w:rFonts w:ascii="Courier New" w:hAnsi="Courier New"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2CD19DF"/>
    <w:multiLevelType w:val="hybridMultilevel"/>
    <w:tmpl w:val="8266FC7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63381E8E"/>
    <w:multiLevelType w:val="hybridMultilevel"/>
    <w:tmpl w:val="E69C96B6"/>
    <w:lvl w:ilvl="0" w:tplc="04070003">
      <w:start w:val="1"/>
      <w:numFmt w:val="bullet"/>
      <w:lvlText w:val="o"/>
      <w:lvlJc w:val="left"/>
      <w:pPr>
        <w:ind w:left="786" w:hanging="360"/>
      </w:pPr>
      <w:rPr>
        <w:rFonts w:ascii="Courier New" w:hAnsi="Courier New" w:cs="Courier New"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1" w15:restartNumberingAfterBreak="0">
    <w:nsid w:val="74064B3C"/>
    <w:multiLevelType w:val="hybridMultilevel"/>
    <w:tmpl w:val="129C5E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765151C7"/>
    <w:multiLevelType w:val="multilevel"/>
    <w:tmpl w:val="F2461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82797833">
    <w:abstractNumId w:val="6"/>
  </w:num>
  <w:num w:numId="2" w16cid:durableId="2071421943">
    <w:abstractNumId w:val="7"/>
  </w:num>
  <w:num w:numId="3" w16cid:durableId="1143229356">
    <w:abstractNumId w:val="5"/>
  </w:num>
  <w:num w:numId="4" w16cid:durableId="1174342284">
    <w:abstractNumId w:val="0"/>
  </w:num>
  <w:num w:numId="5" w16cid:durableId="1801266733">
    <w:abstractNumId w:val="9"/>
  </w:num>
  <w:num w:numId="6" w16cid:durableId="633170539">
    <w:abstractNumId w:val="10"/>
  </w:num>
  <w:num w:numId="7" w16cid:durableId="783890272">
    <w:abstractNumId w:val="3"/>
  </w:num>
  <w:num w:numId="8" w16cid:durableId="82075542">
    <w:abstractNumId w:val="4"/>
  </w:num>
  <w:num w:numId="9" w16cid:durableId="1495801783">
    <w:abstractNumId w:val="8"/>
  </w:num>
  <w:num w:numId="10" w16cid:durableId="1876964952">
    <w:abstractNumId w:val="2"/>
  </w:num>
  <w:num w:numId="11" w16cid:durableId="2124764491">
    <w:abstractNumId w:val="11"/>
  </w:num>
  <w:num w:numId="12" w16cid:durableId="443306734">
    <w:abstractNumId w:val="1"/>
  </w:num>
  <w:num w:numId="13" w16cid:durableId="247814816">
    <w:abstractNumId w:val="3"/>
    <w:lvlOverride w:ilvl="0"/>
    <w:lvlOverride w:ilvl="1"/>
    <w:lvlOverride w:ilvl="2"/>
    <w:lvlOverride w:ilvl="3"/>
    <w:lvlOverride w:ilvl="4"/>
    <w:lvlOverride w:ilvl="5"/>
    <w:lvlOverride w:ilvl="6"/>
    <w:lvlOverride w:ilvl="7"/>
    <w:lvlOverride w:ilvl="8"/>
  </w:num>
  <w:num w:numId="14" w16cid:durableId="478621386">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509"/>
    <w:rsid w:val="00000EAA"/>
    <w:rsid w:val="00010756"/>
    <w:rsid w:val="00014785"/>
    <w:rsid w:val="00022813"/>
    <w:rsid w:val="0002494B"/>
    <w:rsid w:val="000377B0"/>
    <w:rsid w:val="00040337"/>
    <w:rsid w:val="00083EB5"/>
    <w:rsid w:val="00084E12"/>
    <w:rsid w:val="00086BCB"/>
    <w:rsid w:val="000A50DA"/>
    <w:rsid w:val="000A58F7"/>
    <w:rsid w:val="000A79D1"/>
    <w:rsid w:val="000A7A38"/>
    <w:rsid w:val="000B0C78"/>
    <w:rsid w:val="000B43E8"/>
    <w:rsid w:val="000B4C4D"/>
    <w:rsid w:val="000C2585"/>
    <w:rsid w:val="000E23AD"/>
    <w:rsid w:val="000E72E4"/>
    <w:rsid w:val="000F1FB5"/>
    <w:rsid w:val="000F6CE6"/>
    <w:rsid w:val="000F775D"/>
    <w:rsid w:val="00103DAE"/>
    <w:rsid w:val="00110769"/>
    <w:rsid w:val="00110C09"/>
    <w:rsid w:val="001257FA"/>
    <w:rsid w:val="00130A57"/>
    <w:rsid w:val="0014215A"/>
    <w:rsid w:val="00146617"/>
    <w:rsid w:val="001475D9"/>
    <w:rsid w:val="00151DEA"/>
    <w:rsid w:val="00153788"/>
    <w:rsid w:val="0017132A"/>
    <w:rsid w:val="00171AA3"/>
    <w:rsid w:val="001741A0"/>
    <w:rsid w:val="001750BF"/>
    <w:rsid w:val="00181CBD"/>
    <w:rsid w:val="00186FD9"/>
    <w:rsid w:val="00187B3F"/>
    <w:rsid w:val="001A1D8D"/>
    <w:rsid w:val="001B1637"/>
    <w:rsid w:val="001B21E9"/>
    <w:rsid w:val="001B36DC"/>
    <w:rsid w:val="001B5702"/>
    <w:rsid w:val="001C286A"/>
    <w:rsid w:val="001C59C4"/>
    <w:rsid w:val="001D4719"/>
    <w:rsid w:val="001D7444"/>
    <w:rsid w:val="001D74D4"/>
    <w:rsid w:val="001E5A93"/>
    <w:rsid w:val="001F1CA0"/>
    <w:rsid w:val="001F448B"/>
    <w:rsid w:val="001F4C77"/>
    <w:rsid w:val="00204A73"/>
    <w:rsid w:val="00206C56"/>
    <w:rsid w:val="00214962"/>
    <w:rsid w:val="002213D8"/>
    <w:rsid w:val="00230E4B"/>
    <w:rsid w:val="00260B00"/>
    <w:rsid w:val="00260E58"/>
    <w:rsid w:val="002A45AD"/>
    <w:rsid w:val="002C4A6F"/>
    <w:rsid w:val="002C4DF1"/>
    <w:rsid w:val="002C7419"/>
    <w:rsid w:val="002D5768"/>
    <w:rsid w:val="002F31D9"/>
    <w:rsid w:val="00303565"/>
    <w:rsid w:val="003051CB"/>
    <w:rsid w:val="00307746"/>
    <w:rsid w:val="00311DAA"/>
    <w:rsid w:val="003133D5"/>
    <w:rsid w:val="003177E2"/>
    <w:rsid w:val="00331F08"/>
    <w:rsid w:val="00342293"/>
    <w:rsid w:val="0034615D"/>
    <w:rsid w:val="003478BA"/>
    <w:rsid w:val="00350B6E"/>
    <w:rsid w:val="00350E21"/>
    <w:rsid w:val="00352002"/>
    <w:rsid w:val="00357B41"/>
    <w:rsid w:val="00366627"/>
    <w:rsid w:val="00367187"/>
    <w:rsid w:val="003731A7"/>
    <w:rsid w:val="003774C5"/>
    <w:rsid w:val="00382583"/>
    <w:rsid w:val="00395FD8"/>
    <w:rsid w:val="003A2C3C"/>
    <w:rsid w:val="003B0A5B"/>
    <w:rsid w:val="003B3291"/>
    <w:rsid w:val="003B5436"/>
    <w:rsid w:val="003E0DA3"/>
    <w:rsid w:val="003F2B07"/>
    <w:rsid w:val="0042250F"/>
    <w:rsid w:val="00430250"/>
    <w:rsid w:val="00431C61"/>
    <w:rsid w:val="004320B1"/>
    <w:rsid w:val="00434146"/>
    <w:rsid w:val="00436A4B"/>
    <w:rsid w:val="00443BD4"/>
    <w:rsid w:val="004457D6"/>
    <w:rsid w:val="0045134F"/>
    <w:rsid w:val="00456ED7"/>
    <w:rsid w:val="00457824"/>
    <w:rsid w:val="00486D76"/>
    <w:rsid w:val="00494D9F"/>
    <w:rsid w:val="004A0B37"/>
    <w:rsid w:val="004B1C7A"/>
    <w:rsid w:val="004B722D"/>
    <w:rsid w:val="004C297A"/>
    <w:rsid w:val="004E23EA"/>
    <w:rsid w:val="004E2BA3"/>
    <w:rsid w:val="004F30B8"/>
    <w:rsid w:val="004F7750"/>
    <w:rsid w:val="00515595"/>
    <w:rsid w:val="00534BDC"/>
    <w:rsid w:val="00536299"/>
    <w:rsid w:val="0053725B"/>
    <w:rsid w:val="00546DB7"/>
    <w:rsid w:val="00551E92"/>
    <w:rsid w:val="00554ED0"/>
    <w:rsid w:val="0057108E"/>
    <w:rsid w:val="00574DC8"/>
    <w:rsid w:val="0057677B"/>
    <w:rsid w:val="005768A2"/>
    <w:rsid w:val="00580799"/>
    <w:rsid w:val="00580DC5"/>
    <w:rsid w:val="00580EAA"/>
    <w:rsid w:val="00586CAC"/>
    <w:rsid w:val="005A0D6C"/>
    <w:rsid w:val="005A5BAA"/>
    <w:rsid w:val="005A7B2B"/>
    <w:rsid w:val="005A7C82"/>
    <w:rsid w:val="005C3379"/>
    <w:rsid w:val="005C42E2"/>
    <w:rsid w:val="005C6E43"/>
    <w:rsid w:val="005D07DF"/>
    <w:rsid w:val="005D490D"/>
    <w:rsid w:val="005D4E0E"/>
    <w:rsid w:val="005E0926"/>
    <w:rsid w:val="005E2DDE"/>
    <w:rsid w:val="005E5022"/>
    <w:rsid w:val="005F33C1"/>
    <w:rsid w:val="005F47CC"/>
    <w:rsid w:val="00601A4D"/>
    <w:rsid w:val="00602345"/>
    <w:rsid w:val="00605807"/>
    <w:rsid w:val="00631DFF"/>
    <w:rsid w:val="00640A19"/>
    <w:rsid w:val="006533E7"/>
    <w:rsid w:val="00657570"/>
    <w:rsid w:val="006706DB"/>
    <w:rsid w:val="0067140E"/>
    <w:rsid w:val="006B33F5"/>
    <w:rsid w:val="006B35F2"/>
    <w:rsid w:val="006B78EC"/>
    <w:rsid w:val="006C0244"/>
    <w:rsid w:val="006C5A1A"/>
    <w:rsid w:val="006D0C60"/>
    <w:rsid w:val="006E1DB7"/>
    <w:rsid w:val="006F3790"/>
    <w:rsid w:val="007032AD"/>
    <w:rsid w:val="00716A90"/>
    <w:rsid w:val="00734E4B"/>
    <w:rsid w:val="00745D24"/>
    <w:rsid w:val="00756EB6"/>
    <w:rsid w:val="00757E7B"/>
    <w:rsid w:val="00771EF2"/>
    <w:rsid w:val="0077503F"/>
    <w:rsid w:val="00783244"/>
    <w:rsid w:val="00787295"/>
    <w:rsid w:val="0079431D"/>
    <w:rsid w:val="00796987"/>
    <w:rsid w:val="007A0444"/>
    <w:rsid w:val="007A40E2"/>
    <w:rsid w:val="007A6187"/>
    <w:rsid w:val="007A6CA8"/>
    <w:rsid w:val="007C43C6"/>
    <w:rsid w:val="007C609C"/>
    <w:rsid w:val="007C734F"/>
    <w:rsid w:val="007D3154"/>
    <w:rsid w:val="007D3CC4"/>
    <w:rsid w:val="007E326E"/>
    <w:rsid w:val="007E4825"/>
    <w:rsid w:val="007E572F"/>
    <w:rsid w:val="007F0B08"/>
    <w:rsid w:val="00810D1A"/>
    <w:rsid w:val="00825A11"/>
    <w:rsid w:val="00826318"/>
    <w:rsid w:val="00830C8F"/>
    <w:rsid w:val="008360E9"/>
    <w:rsid w:val="00836B6F"/>
    <w:rsid w:val="00850C72"/>
    <w:rsid w:val="00852590"/>
    <w:rsid w:val="0085536D"/>
    <w:rsid w:val="0085577E"/>
    <w:rsid w:val="008702D7"/>
    <w:rsid w:val="00881981"/>
    <w:rsid w:val="0088331A"/>
    <w:rsid w:val="00887E0E"/>
    <w:rsid w:val="00893516"/>
    <w:rsid w:val="008A5593"/>
    <w:rsid w:val="008B0392"/>
    <w:rsid w:val="008B5CEB"/>
    <w:rsid w:val="008D6AA4"/>
    <w:rsid w:val="008E38F4"/>
    <w:rsid w:val="008F32B1"/>
    <w:rsid w:val="00901A79"/>
    <w:rsid w:val="0091112F"/>
    <w:rsid w:val="00912BBD"/>
    <w:rsid w:val="0091329A"/>
    <w:rsid w:val="00913396"/>
    <w:rsid w:val="009245E7"/>
    <w:rsid w:val="00930A37"/>
    <w:rsid w:val="00932394"/>
    <w:rsid w:val="00933666"/>
    <w:rsid w:val="00937B05"/>
    <w:rsid w:val="00941A1D"/>
    <w:rsid w:val="009540BD"/>
    <w:rsid w:val="0095539D"/>
    <w:rsid w:val="009727B0"/>
    <w:rsid w:val="0097325A"/>
    <w:rsid w:val="00976219"/>
    <w:rsid w:val="00981D0F"/>
    <w:rsid w:val="00986C30"/>
    <w:rsid w:val="009A7A74"/>
    <w:rsid w:val="009B15BF"/>
    <w:rsid w:val="009B7B8B"/>
    <w:rsid w:val="009B7E4C"/>
    <w:rsid w:val="009C1F0A"/>
    <w:rsid w:val="009C76C3"/>
    <w:rsid w:val="009D1DCE"/>
    <w:rsid w:val="009D5E9A"/>
    <w:rsid w:val="009D6A3B"/>
    <w:rsid w:val="009E212C"/>
    <w:rsid w:val="009F0A3F"/>
    <w:rsid w:val="009F7E51"/>
    <w:rsid w:val="009F7F84"/>
    <w:rsid w:val="00A01C89"/>
    <w:rsid w:val="00A02BEC"/>
    <w:rsid w:val="00A06710"/>
    <w:rsid w:val="00A16C6F"/>
    <w:rsid w:val="00A257C0"/>
    <w:rsid w:val="00A33846"/>
    <w:rsid w:val="00A378AB"/>
    <w:rsid w:val="00A40B28"/>
    <w:rsid w:val="00A41007"/>
    <w:rsid w:val="00A41C15"/>
    <w:rsid w:val="00A42BF8"/>
    <w:rsid w:val="00A52ECE"/>
    <w:rsid w:val="00A555ED"/>
    <w:rsid w:val="00A57F14"/>
    <w:rsid w:val="00A621EC"/>
    <w:rsid w:val="00A62383"/>
    <w:rsid w:val="00A63DC8"/>
    <w:rsid w:val="00A65AD7"/>
    <w:rsid w:val="00A6602C"/>
    <w:rsid w:val="00A675B8"/>
    <w:rsid w:val="00A72CF1"/>
    <w:rsid w:val="00A75255"/>
    <w:rsid w:val="00A824CF"/>
    <w:rsid w:val="00A84065"/>
    <w:rsid w:val="00A9470C"/>
    <w:rsid w:val="00A963F6"/>
    <w:rsid w:val="00AB0257"/>
    <w:rsid w:val="00AB3253"/>
    <w:rsid w:val="00AC3B56"/>
    <w:rsid w:val="00AC411E"/>
    <w:rsid w:val="00AD3BC0"/>
    <w:rsid w:val="00AD5E2D"/>
    <w:rsid w:val="00AE5E2B"/>
    <w:rsid w:val="00AE7C55"/>
    <w:rsid w:val="00AF0A50"/>
    <w:rsid w:val="00AF21C8"/>
    <w:rsid w:val="00B02713"/>
    <w:rsid w:val="00B0781D"/>
    <w:rsid w:val="00B11115"/>
    <w:rsid w:val="00B13A38"/>
    <w:rsid w:val="00B24208"/>
    <w:rsid w:val="00B26395"/>
    <w:rsid w:val="00B53AD9"/>
    <w:rsid w:val="00B67BC6"/>
    <w:rsid w:val="00B754E2"/>
    <w:rsid w:val="00B808FF"/>
    <w:rsid w:val="00B84094"/>
    <w:rsid w:val="00BA5DB9"/>
    <w:rsid w:val="00BB2B9D"/>
    <w:rsid w:val="00BB72F9"/>
    <w:rsid w:val="00BC123B"/>
    <w:rsid w:val="00BC3D1E"/>
    <w:rsid w:val="00BC76FD"/>
    <w:rsid w:val="00BD3ABD"/>
    <w:rsid w:val="00BF432B"/>
    <w:rsid w:val="00C066ED"/>
    <w:rsid w:val="00C158CA"/>
    <w:rsid w:val="00C20645"/>
    <w:rsid w:val="00C22CC5"/>
    <w:rsid w:val="00C2463A"/>
    <w:rsid w:val="00C25080"/>
    <w:rsid w:val="00C25309"/>
    <w:rsid w:val="00C26FFB"/>
    <w:rsid w:val="00C364BB"/>
    <w:rsid w:val="00C372F9"/>
    <w:rsid w:val="00C45C4F"/>
    <w:rsid w:val="00C54234"/>
    <w:rsid w:val="00C54E16"/>
    <w:rsid w:val="00C60509"/>
    <w:rsid w:val="00C74EF0"/>
    <w:rsid w:val="00C80F0A"/>
    <w:rsid w:val="00CA5E74"/>
    <w:rsid w:val="00CB1142"/>
    <w:rsid w:val="00CB389C"/>
    <w:rsid w:val="00CD0E09"/>
    <w:rsid w:val="00CD3FAC"/>
    <w:rsid w:val="00CF2ED8"/>
    <w:rsid w:val="00D011B1"/>
    <w:rsid w:val="00D03D60"/>
    <w:rsid w:val="00D20F0C"/>
    <w:rsid w:val="00D307D3"/>
    <w:rsid w:val="00D35F82"/>
    <w:rsid w:val="00D42FA8"/>
    <w:rsid w:val="00D460D3"/>
    <w:rsid w:val="00D5320B"/>
    <w:rsid w:val="00D55048"/>
    <w:rsid w:val="00D55106"/>
    <w:rsid w:val="00D6647D"/>
    <w:rsid w:val="00D73AC1"/>
    <w:rsid w:val="00D84DDE"/>
    <w:rsid w:val="00D8575D"/>
    <w:rsid w:val="00D92080"/>
    <w:rsid w:val="00D93AD2"/>
    <w:rsid w:val="00D963E8"/>
    <w:rsid w:val="00DA54D1"/>
    <w:rsid w:val="00DA581E"/>
    <w:rsid w:val="00DA7CFE"/>
    <w:rsid w:val="00DB5EAE"/>
    <w:rsid w:val="00DC7623"/>
    <w:rsid w:val="00DD3A9A"/>
    <w:rsid w:val="00DE7AC3"/>
    <w:rsid w:val="00E04723"/>
    <w:rsid w:val="00E07442"/>
    <w:rsid w:val="00E14FEE"/>
    <w:rsid w:val="00E151B6"/>
    <w:rsid w:val="00E2195D"/>
    <w:rsid w:val="00E256A7"/>
    <w:rsid w:val="00E30DA6"/>
    <w:rsid w:val="00E4097C"/>
    <w:rsid w:val="00E4116F"/>
    <w:rsid w:val="00E43E96"/>
    <w:rsid w:val="00E512D5"/>
    <w:rsid w:val="00E6002E"/>
    <w:rsid w:val="00E61748"/>
    <w:rsid w:val="00E6701E"/>
    <w:rsid w:val="00E92E0E"/>
    <w:rsid w:val="00EA294E"/>
    <w:rsid w:val="00EA531B"/>
    <w:rsid w:val="00EA5A2E"/>
    <w:rsid w:val="00EA7E11"/>
    <w:rsid w:val="00EB1865"/>
    <w:rsid w:val="00ED1CC4"/>
    <w:rsid w:val="00EF76BC"/>
    <w:rsid w:val="00F2058E"/>
    <w:rsid w:val="00F2104E"/>
    <w:rsid w:val="00F257B0"/>
    <w:rsid w:val="00F264C7"/>
    <w:rsid w:val="00F4275C"/>
    <w:rsid w:val="00F50C67"/>
    <w:rsid w:val="00F5537F"/>
    <w:rsid w:val="00F563AA"/>
    <w:rsid w:val="00F57120"/>
    <w:rsid w:val="00F60C0B"/>
    <w:rsid w:val="00F7566A"/>
    <w:rsid w:val="00F80F20"/>
    <w:rsid w:val="00F83137"/>
    <w:rsid w:val="00F85763"/>
    <w:rsid w:val="00F9362C"/>
    <w:rsid w:val="00F943A9"/>
    <w:rsid w:val="00F9772E"/>
    <w:rsid w:val="00FB0D74"/>
    <w:rsid w:val="00FB1DFE"/>
    <w:rsid w:val="00FC7EAF"/>
    <w:rsid w:val="00FC7F30"/>
    <w:rsid w:val="00FE09B1"/>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18586"/>
  <w15:docId w15:val="{5840140E-7133-4AD0-A06D-85B5860DB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5A11"/>
    <w:rPr>
      <w:rFonts w:ascii="Arial" w:hAnsi="Arial"/>
      <w:sz w:val="24"/>
    </w:rPr>
  </w:style>
  <w:style w:type="paragraph" w:styleId="berschrift1">
    <w:name w:val="heading 1"/>
    <w:basedOn w:val="Standard"/>
    <w:next w:val="Standard"/>
    <w:link w:val="berschrift1Zchn"/>
    <w:uiPriority w:val="9"/>
    <w:qFormat/>
    <w:rsid w:val="00642A7D"/>
    <w:pPr>
      <w:keepNext/>
      <w:keepLines/>
      <w:spacing w:before="240" w:after="0"/>
      <w:outlineLvl w:val="0"/>
    </w:pPr>
    <w:rPr>
      <w:rFonts w:eastAsiaTheme="majorEastAsia" w:cstheme="majorBidi"/>
      <w:color w:val="2F5496" w:themeColor="accent1" w:themeShade="BF"/>
      <w:sz w:val="28"/>
      <w:szCs w:val="32"/>
    </w:rPr>
  </w:style>
  <w:style w:type="paragraph" w:styleId="berschrift2">
    <w:name w:val="heading 2"/>
    <w:basedOn w:val="Standard"/>
    <w:next w:val="Standard"/>
    <w:link w:val="berschrift2Zchn"/>
    <w:uiPriority w:val="9"/>
    <w:unhideWhenUsed/>
    <w:qFormat/>
    <w:rsid w:val="00642A7D"/>
    <w:pPr>
      <w:keepNext/>
      <w:keepLines/>
      <w:spacing w:before="40" w:after="0" w:line="360" w:lineRule="auto"/>
      <w:outlineLvl w:val="1"/>
    </w:pPr>
    <w:rPr>
      <w:rFonts w:eastAsiaTheme="majorEastAsia" w:cstheme="majorBidi"/>
      <w:color w:val="2F5496" w:themeColor="accent1" w:themeShade="BF"/>
      <w:sz w:val="26"/>
      <w:szCs w:val="2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A06A04"/>
    <w:pPr>
      <w:spacing w:after="0" w:line="240" w:lineRule="auto"/>
      <w:contextualSpacing/>
    </w:pPr>
    <w:rPr>
      <w:rFonts w:eastAsiaTheme="majorEastAsia" w:cstheme="majorBidi"/>
      <w:color w:val="2F5496" w:themeColor="accent1" w:themeShade="BF"/>
      <w:spacing w:val="-10"/>
      <w:kern w:val="28"/>
      <w:sz w:val="56"/>
      <w:szCs w:val="56"/>
    </w:rPr>
  </w:style>
  <w:style w:type="paragraph" w:styleId="Listenabsatz">
    <w:name w:val="List Paragraph"/>
    <w:basedOn w:val="Standard"/>
    <w:uiPriority w:val="34"/>
    <w:qFormat/>
    <w:rsid w:val="00BA6080"/>
    <w:pPr>
      <w:ind w:left="720"/>
      <w:contextualSpacing/>
    </w:pPr>
  </w:style>
  <w:style w:type="paragraph" w:styleId="Kopfzeile">
    <w:name w:val="header"/>
    <w:basedOn w:val="Standard"/>
    <w:link w:val="KopfzeileZchn"/>
    <w:uiPriority w:val="99"/>
    <w:unhideWhenUsed/>
    <w:rsid w:val="004B369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B3690"/>
  </w:style>
  <w:style w:type="paragraph" w:styleId="Fuzeile">
    <w:name w:val="footer"/>
    <w:basedOn w:val="Standard"/>
    <w:link w:val="FuzeileZchn"/>
    <w:uiPriority w:val="99"/>
    <w:unhideWhenUsed/>
    <w:rsid w:val="004B36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B3690"/>
  </w:style>
  <w:style w:type="character" w:customStyle="1" w:styleId="berschrift1Zchn">
    <w:name w:val="Überschrift 1 Zchn"/>
    <w:basedOn w:val="Absatz-Standardschriftart"/>
    <w:link w:val="berschrift1"/>
    <w:uiPriority w:val="9"/>
    <w:rsid w:val="00642A7D"/>
    <w:rPr>
      <w:rFonts w:ascii="Arial" w:eastAsiaTheme="majorEastAsia" w:hAnsi="Arial" w:cstheme="majorBidi"/>
      <w:color w:val="2F5496" w:themeColor="accent1" w:themeShade="BF"/>
      <w:sz w:val="28"/>
      <w:szCs w:val="32"/>
    </w:rPr>
  </w:style>
  <w:style w:type="character" w:customStyle="1" w:styleId="berschrift2Zchn">
    <w:name w:val="Überschrift 2 Zchn"/>
    <w:basedOn w:val="Absatz-Standardschriftart"/>
    <w:link w:val="berschrift2"/>
    <w:uiPriority w:val="9"/>
    <w:rsid w:val="00642A7D"/>
    <w:rPr>
      <w:rFonts w:ascii="Arial" w:eastAsiaTheme="majorEastAsia" w:hAnsi="Arial" w:cstheme="majorBidi"/>
      <w:color w:val="2F5496" w:themeColor="accent1" w:themeShade="BF"/>
      <w:sz w:val="26"/>
      <w:szCs w:val="26"/>
    </w:rPr>
  </w:style>
  <w:style w:type="paragraph" w:styleId="Inhaltsverzeichnisberschrift">
    <w:name w:val="TOC Heading"/>
    <w:basedOn w:val="berschrift1"/>
    <w:next w:val="Standard"/>
    <w:uiPriority w:val="39"/>
    <w:unhideWhenUsed/>
    <w:qFormat/>
    <w:rsid w:val="00503241"/>
    <w:pPr>
      <w:outlineLvl w:val="9"/>
    </w:pPr>
  </w:style>
  <w:style w:type="paragraph" w:styleId="Verzeichnis1">
    <w:name w:val="toc 1"/>
    <w:basedOn w:val="Standard"/>
    <w:next w:val="Standard"/>
    <w:autoRedefine/>
    <w:uiPriority w:val="39"/>
    <w:unhideWhenUsed/>
    <w:rsid w:val="00503241"/>
    <w:pPr>
      <w:spacing w:after="100"/>
    </w:pPr>
  </w:style>
  <w:style w:type="paragraph" w:styleId="Verzeichnis2">
    <w:name w:val="toc 2"/>
    <w:basedOn w:val="Standard"/>
    <w:next w:val="Standard"/>
    <w:autoRedefine/>
    <w:uiPriority w:val="39"/>
    <w:unhideWhenUsed/>
    <w:rsid w:val="00503241"/>
    <w:pPr>
      <w:spacing w:after="100"/>
      <w:ind w:left="220"/>
    </w:pPr>
  </w:style>
  <w:style w:type="character" w:styleId="Hyperlink">
    <w:name w:val="Hyperlink"/>
    <w:basedOn w:val="Absatz-Standardschriftart"/>
    <w:uiPriority w:val="99"/>
    <w:unhideWhenUsed/>
    <w:rsid w:val="00503241"/>
    <w:rPr>
      <w:color w:val="0563C1" w:themeColor="hyperlink"/>
      <w:u w:val="single"/>
    </w:rPr>
  </w:style>
  <w:style w:type="character" w:customStyle="1" w:styleId="TitelZchn">
    <w:name w:val="Titel Zchn"/>
    <w:basedOn w:val="Absatz-Standardschriftart"/>
    <w:link w:val="Titel"/>
    <w:uiPriority w:val="10"/>
    <w:rsid w:val="00A06A04"/>
    <w:rPr>
      <w:rFonts w:ascii="Arial" w:eastAsiaTheme="majorEastAsia" w:hAnsi="Arial" w:cstheme="majorBidi"/>
      <w:color w:val="2F5496" w:themeColor="accent1" w:themeShade="BF"/>
      <w:spacing w:val="-10"/>
      <w:kern w:val="28"/>
      <w:sz w:val="56"/>
      <w:szCs w:val="56"/>
    </w:rPr>
  </w:style>
  <w:style w:type="paragraph" w:styleId="Endnotentext">
    <w:name w:val="endnote text"/>
    <w:basedOn w:val="Standard"/>
    <w:link w:val="EndnotentextZchn"/>
    <w:uiPriority w:val="99"/>
    <w:semiHidden/>
    <w:unhideWhenUsed/>
    <w:rsid w:val="0092290E"/>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2290E"/>
    <w:rPr>
      <w:sz w:val="20"/>
      <w:szCs w:val="20"/>
    </w:rPr>
  </w:style>
  <w:style w:type="character" w:styleId="Endnotenzeichen">
    <w:name w:val="endnote reference"/>
    <w:basedOn w:val="Absatz-Standardschriftart"/>
    <w:uiPriority w:val="99"/>
    <w:semiHidden/>
    <w:unhideWhenUsed/>
    <w:rsid w:val="0092290E"/>
    <w:rPr>
      <w:vertAlign w:val="superscript"/>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StandardWeb">
    <w:name w:val="Normal (Web)"/>
    <w:basedOn w:val="Standard"/>
    <w:uiPriority w:val="99"/>
    <w:semiHidden/>
    <w:unhideWhenUsed/>
    <w:rsid w:val="00A01C89"/>
    <w:pPr>
      <w:spacing w:before="100" w:beforeAutospacing="1" w:after="100" w:afterAutospacing="1" w:line="240" w:lineRule="auto"/>
    </w:pPr>
    <w:rPr>
      <w:rFonts w:ascii="Times New Roman" w:eastAsia="Times New Roman" w:hAnsi="Times New Roman" w:cs="Times New Roman"/>
      <w:szCs w:val="24"/>
      <w:lang w:val="de-DE" w:eastAsia="de-DE"/>
    </w:rPr>
  </w:style>
  <w:style w:type="table" w:styleId="Tabellenraster">
    <w:name w:val="Table Grid"/>
    <w:basedOn w:val="NormaleTabelle"/>
    <w:uiPriority w:val="39"/>
    <w:rsid w:val="00BA5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OneDrive%20-%20P&#228;dagogische%20Hochschule%20O&#214;\Allgemeines\Vorlagen\Vorlage%20Seminararbeit_Andrea.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SsWTnqumuknPbbHKhI8VBZmbItg==">AMUW2mWmLiQEJzpZ7YbH2s4fplI3uqLnIQsFQTxskI2MSal6DaWlctryjh9RGTmRayXzxnqalkwXRzpxCPGtPkFIkqZxxy4sW/VXOIWhAaNlp29KiLTdKJloReo3vQdFU2bsCZ9BVsq2UTP9aJqM18CEXS8af4UwkFQ7vrF36+kIlax1fgpnfcyrHJYng5q4+mxW2Sje3L2aSpQWD8rsc40348oj9r95kNyCKo3OsCTf+X3k5MwhH7Q=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Vorlage Seminararbeit_Andrea</Template>
  <TotalTime>0</TotalTime>
  <Pages>1</Pages>
  <Words>3237</Words>
  <Characters>20396</Characters>
  <Application>Microsoft Office Word</Application>
  <DocSecurity>0</DocSecurity>
  <Lines>169</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Lena Hiptmair</cp:lastModifiedBy>
  <cp:revision>4</cp:revision>
  <cp:lastPrinted>2026-01-24T11:56:00Z</cp:lastPrinted>
  <dcterms:created xsi:type="dcterms:W3CDTF">2026-01-24T11:56:00Z</dcterms:created>
  <dcterms:modified xsi:type="dcterms:W3CDTF">2026-01-24T11:56:00Z</dcterms:modified>
</cp:coreProperties>
</file>